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E28E1" w14:textId="77777777" w:rsidR="003B7FEC" w:rsidRDefault="00CB6E77" w:rsidP="003B7FEC">
      <w:pPr>
        <w:pStyle w:val="Heading1"/>
      </w:pPr>
      <w:bookmarkStart w:id="0" w:name="_Toc247805903"/>
      <w:bookmarkStart w:id="1" w:name="_Toc247806201"/>
      <w:bookmarkStart w:id="2" w:name="_Toc255898594"/>
      <w:bookmarkStart w:id="3" w:name="_Toc265239614"/>
      <w:bookmarkStart w:id="4" w:name="_Toc265474824"/>
      <w:bookmarkStart w:id="5" w:name="_Toc266564395"/>
      <w:bookmarkStart w:id="6" w:name="_Toc266639057"/>
      <w:bookmarkStart w:id="7" w:name="_Toc267116834"/>
      <w:bookmarkStart w:id="8" w:name="_Toc269029444"/>
      <w:bookmarkStart w:id="9" w:name="_Toc269029737"/>
      <w:r>
        <w:rPr>
          <w:noProof/>
        </w:rPr>
        <w:drawing>
          <wp:anchor distT="0" distB="0" distL="114300" distR="114300" simplePos="0" relativeHeight="251652096" behindDoc="1" locked="0" layoutInCell="1" allowOverlap="1" wp14:anchorId="5FBDB080" wp14:editId="669429C1">
            <wp:simplePos x="0" y="0"/>
            <wp:positionH relativeFrom="page">
              <wp:posOffset>-1</wp:posOffset>
            </wp:positionH>
            <wp:positionV relativeFrom="page">
              <wp:posOffset>0</wp:posOffset>
            </wp:positionV>
            <wp:extent cx="7812911" cy="10058400"/>
            <wp:effectExtent l="0" t="0" r="10795" b="0"/>
            <wp:wrapNone/>
            <wp:docPr id="486" name="Picture 38" descr="Far Away Places Instructor Guide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kshp_FAP_IG_cov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2911"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0" locked="0" layoutInCell="1" allowOverlap="1" wp14:anchorId="4091F356" wp14:editId="3A30EF2D">
                <wp:simplePos x="0" y="0"/>
                <wp:positionH relativeFrom="column">
                  <wp:posOffset>4876800</wp:posOffset>
                </wp:positionH>
                <wp:positionV relativeFrom="paragraph">
                  <wp:posOffset>8408670</wp:posOffset>
                </wp:positionV>
                <wp:extent cx="1981200" cy="457200"/>
                <wp:effectExtent l="0" t="0" r="0" b="1905"/>
                <wp:wrapTight wrapText="bothSides">
                  <wp:wrapPolygon edited="0">
                    <wp:start x="0" y="0"/>
                    <wp:lineTo x="21600" y="0"/>
                    <wp:lineTo x="21600" y="21600"/>
                    <wp:lineTo x="0" y="21600"/>
                    <wp:lineTo x="0" y="0"/>
                  </wp:wrapPolygon>
                </wp:wrapTight>
                <wp:docPr id="4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0B9E3" w14:textId="77777777" w:rsidR="00D35615" w:rsidRPr="007007ED" w:rsidRDefault="00D35615" w:rsidP="00E65592">
                            <w:pPr>
                              <w:rPr>
                                <w:b/>
                                <w:i/>
                                <w:color w:val="FFFFFF"/>
                                <w:sz w:val="20"/>
                              </w:rPr>
                            </w:pPr>
                            <w:r w:rsidRPr="007007ED">
                              <w:rPr>
                                <w:b/>
                                <w:i/>
                                <w:color w:val="FFFFFF"/>
                                <w:sz w:val="20"/>
                              </w:rPr>
                              <w:t xml:space="preserve">Updated </w:t>
                            </w:r>
                            <w:r>
                              <w:rPr>
                                <w:b/>
                                <w:i/>
                                <w:color w:val="FFFFFF"/>
                                <w:sz w:val="20"/>
                              </w:rPr>
                              <w:t>December</w:t>
                            </w:r>
                            <w:r w:rsidRPr="007007ED">
                              <w:rPr>
                                <w:b/>
                                <w:i/>
                                <w:color w:val="FFFFFF"/>
                                <w:sz w:val="20"/>
                              </w:rPr>
                              <w:t xml:space="preserve"> 201</w:t>
                            </w:r>
                            <w:r>
                              <w:rPr>
                                <w:b/>
                                <w:i/>
                                <w:color w:val="FFFFFF"/>
                                <w:sz w:val="20"/>
                              </w:rPr>
                              <w:t>3</w:t>
                            </w:r>
                          </w:p>
                          <w:p w14:paraId="4B78443B" w14:textId="77777777" w:rsidR="00D35615" w:rsidRPr="007007ED" w:rsidRDefault="00D35615" w:rsidP="00E6559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26" type="#_x0000_t202" style="position:absolute;margin-left:384pt;margin-top:662.1pt;width:156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" filled="f" stroked="f">
                <v:textbox inset=",7.2pt,,7.2pt">
                  <w:txbxContent>
                    <w:p w14:paraId="7DD0B9E3" w14:textId="77777777" w:rsidR="00D35615" w:rsidRPr="007007ED" w:rsidRDefault="00D35615" w:rsidP="00E65592">
                      <w:pPr>
                        <w:rPr>
                          <w:b/>
                          <w:i/>
                          <w:color w:val="FFFFFF"/>
                          <w:sz w:val="20"/>
                        </w:rPr>
                      </w:pPr>
                      <w:r w:rsidRPr="007007ED">
                        <w:rPr>
                          <w:b/>
                          <w:i/>
                          <w:color w:val="FFFFFF"/>
                          <w:sz w:val="20"/>
                        </w:rPr>
                        <w:t xml:space="preserve">Updated </w:t>
                      </w:r>
                      <w:r>
                        <w:rPr>
                          <w:b/>
                          <w:i/>
                          <w:color w:val="FFFFFF"/>
                          <w:sz w:val="20"/>
                        </w:rPr>
                        <w:t>December</w:t>
                      </w:r>
                      <w:r w:rsidRPr="007007ED">
                        <w:rPr>
                          <w:b/>
                          <w:i/>
                          <w:color w:val="FFFFFF"/>
                          <w:sz w:val="20"/>
                        </w:rPr>
                        <w:t xml:space="preserve"> 201</w:t>
                      </w:r>
                      <w:r>
                        <w:rPr>
                          <w:b/>
                          <w:i/>
                          <w:color w:val="FFFFFF"/>
                          <w:sz w:val="20"/>
                        </w:rPr>
                        <w:t>3</w:t>
                      </w:r>
                    </w:p>
                    <w:p w14:paraId="4B78443B" w14:textId="77777777" w:rsidR="00D35615" w:rsidRPr="007007ED" w:rsidRDefault="00D35615" w:rsidP="00E65592"/>
                  </w:txbxContent>
                </v:textbox>
                <w10:wrap type="tight"/>
              </v:shape>
            </w:pict>
          </mc:Fallback>
        </mc:AlternateContent>
      </w:r>
      <w:r w:rsidR="00E65592">
        <w:rPr>
          <w:i/>
        </w:rPr>
        <w:br w:type="page"/>
      </w:r>
      <w:bookmarkStart w:id="10" w:name="_Toc271360127"/>
      <w:bookmarkStart w:id="11" w:name="_Toc247805904"/>
      <w:bookmarkStart w:id="12" w:name="_Toc247806202"/>
      <w:bookmarkStart w:id="13" w:name="_Toc127462186"/>
      <w:bookmarkStart w:id="14" w:name="_Toc255898595"/>
      <w:bookmarkStart w:id="15" w:name="_Toc265239615"/>
      <w:bookmarkStart w:id="16" w:name="_Toc265474825"/>
      <w:bookmarkStart w:id="17" w:name="_Toc266564396"/>
      <w:bookmarkStart w:id="18" w:name="_Toc266639058"/>
      <w:bookmarkStart w:id="19" w:name="_Toc267116835"/>
      <w:bookmarkStart w:id="20" w:name="_Toc142749196"/>
      <w:bookmarkStart w:id="21" w:name="_Toc142749292"/>
      <w:bookmarkStart w:id="22" w:name="_Toc269029445"/>
      <w:bookmarkStart w:id="23" w:name="_Toc269029738"/>
      <w:r w:rsidR="003B7FEC">
        <w:lastRenderedPageBreak/>
        <w:t>Relocation Assistance Program</w:t>
      </w:r>
      <w:r w:rsidR="003B7FEC">
        <w:br/>
      </w:r>
      <w:r w:rsidR="003B7FEC">
        <w:rPr>
          <w:rStyle w:val="Heading1Subtitle"/>
        </w:rPr>
        <w:t>Far Away Places</w:t>
      </w:r>
      <w:r w:rsidR="003B7FEC" w:rsidRPr="00D06C27">
        <w:rPr>
          <w:rStyle w:val="Heading1Subtitle"/>
        </w:rPr>
        <w:t xml:space="preserve"> Workshop </w:t>
      </w:r>
      <w:r w:rsidR="003B7FEC">
        <w:rPr>
          <w:rStyle w:val="Heading1Subtitle"/>
        </w:rPr>
        <w:t>Instructor Manual</w:t>
      </w:r>
      <w:bookmarkEnd w:id="10"/>
    </w:p>
    <w:p w14:paraId="0B02E5BB" w14:textId="77777777" w:rsidR="00060745" w:rsidRDefault="00E65592" w:rsidP="00E6370E">
      <w:pPr>
        <w:pStyle w:val="Heading1"/>
        <w:spacing w:before="0" w:after="120"/>
        <w:rPr>
          <w:noProof/>
        </w:rPr>
      </w:pPr>
      <w:bookmarkStart w:id="24" w:name="_Toc271360128"/>
      <w:r w:rsidRPr="00B901C0">
        <w:t>Table of Contents</w:t>
      </w:r>
      <w:bookmarkStart w:id="25" w:name="_Toc241584130"/>
      <w:bookmarkEnd w:id="0"/>
      <w:bookmarkEnd w:id="1"/>
      <w:bookmarkEnd w:id="2"/>
      <w:bookmarkEnd w:id="3"/>
      <w:bookmarkEnd w:id="4"/>
      <w:bookmarkEnd w:id="5"/>
      <w:bookmarkEnd w:id="6"/>
      <w:bookmarkEnd w:id="7"/>
      <w:bookmarkEnd w:id="8"/>
      <w:bookmarkEnd w:id="9"/>
      <w:bookmarkEnd w:id="11"/>
      <w:bookmarkEnd w:id="12"/>
      <w:bookmarkEnd w:id="13"/>
      <w:bookmarkEnd w:id="14"/>
      <w:bookmarkEnd w:id="15"/>
      <w:bookmarkEnd w:id="16"/>
      <w:bookmarkEnd w:id="17"/>
      <w:bookmarkEnd w:id="18"/>
      <w:bookmarkEnd w:id="19"/>
      <w:bookmarkEnd w:id="20"/>
      <w:bookmarkEnd w:id="21"/>
      <w:bookmarkEnd w:id="22"/>
      <w:bookmarkEnd w:id="23"/>
      <w:bookmarkEnd w:id="24"/>
      <w:r>
        <w:rPr>
          <w:b w:val="0"/>
          <w:sz w:val="28"/>
          <w:szCs w:val="28"/>
        </w:rPr>
        <w:fldChar w:fldCharType="begin"/>
      </w:r>
      <w:r>
        <w:rPr>
          <w:b w:val="0"/>
          <w:sz w:val="28"/>
          <w:szCs w:val="28"/>
        </w:rPr>
        <w:instrText xml:space="preserve"> TOC \o "1-2" </w:instrText>
      </w:r>
      <w:r>
        <w:rPr>
          <w:b w:val="0"/>
          <w:sz w:val="28"/>
          <w:szCs w:val="28"/>
        </w:rPr>
        <w:fldChar w:fldCharType="separate"/>
      </w:r>
    </w:p>
    <w:p w14:paraId="0933EDEF" w14:textId="77777777" w:rsidR="00060745" w:rsidRDefault="00060745" w:rsidP="00E6370E">
      <w:pPr>
        <w:pStyle w:val="TOC1"/>
        <w:spacing w:after="120"/>
        <w:rPr>
          <w:rFonts w:asciiTheme="minorHAnsi" w:eastAsiaTheme="minorEastAsia" w:hAnsiTheme="minorHAnsi" w:cstheme="minorBidi"/>
          <w:b w:val="0"/>
          <w:color w:val="auto"/>
          <w:sz w:val="24"/>
          <w:szCs w:val="24"/>
          <w:lang w:eastAsia="ja-JP"/>
        </w:rPr>
      </w:pPr>
      <w:r>
        <w:t>Workshop Setup and Overview</w:t>
      </w:r>
      <w:r>
        <w:tab/>
      </w:r>
      <w:r>
        <w:fldChar w:fldCharType="begin"/>
      </w:r>
      <w:r>
        <w:instrText xml:space="preserve"> PAGEREF _Toc271360129 \h </w:instrText>
      </w:r>
      <w:r>
        <w:fldChar w:fldCharType="separate"/>
      </w:r>
      <w:r w:rsidR="008A7C73">
        <w:t>1</w:t>
      </w:r>
      <w:r>
        <w:fldChar w:fldCharType="end"/>
      </w:r>
    </w:p>
    <w:p w14:paraId="283BA9BD" w14:textId="77777777" w:rsidR="00060745" w:rsidRDefault="00060745" w:rsidP="00E6370E">
      <w:pPr>
        <w:pStyle w:val="TOC2"/>
        <w:spacing w:after="120"/>
        <w:rPr>
          <w:rFonts w:asciiTheme="minorHAnsi" w:eastAsiaTheme="minorEastAsia" w:hAnsiTheme="minorHAnsi" w:cstheme="minorBidi"/>
          <w:noProof/>
          <w:color w:val="auto"/>
          <w:sz w:val="24"/>
          <w:szCs w:val="24"/>
          <w:lang w:eastAsia="ja-JP"/>
        </w:rPr>
      </w:pPr>
      <w:r>
        <w:rPr>
          <w:noProof/>
        </w:rPr>
        <w:t>Audience</w:t>
      </w:r>
      <w:r>
        <w:rPr>
          <w:noProof/>
        </w:rPr>
        <w:tab/>
      </w:r>
      <w:r>
        <w:rPr>
          <w:noProof/>
        </w:rPr>
        <w:fldChar w:fldCharType="begin"/>
      </w:r>
      <w:r>
        <w:rPr>
          <w:noProof/>
        </w:rPr>
        <w:instrText xml:space="preserve"> PAGEREF _Toc271360130 \h </w:instrText>
      </w:r>
      <w:r>
        <w:rPr>
          <w:noProof/>
        </w:rPr>
      </w:r>
      <w:r>
        <w:rPr>
          <w:noProof/>
        </w:rPr>
        <w:fldChar w:fldCharType="separate"/>
      </w:r>
      <w:r w:rsidR="008A7C73">
        <w:rPr>
          <w:noProof/>
        </w:rPr>
        <w:t>1</w:t>
      </w:r>
      <w:r>
        <w:rPr>
          <w:noProof/>
        </w:rPr>
        <w:fldChar w:fldCharType="end"/>
      </w:r>
    </w:p>
    <w:p w14:paraId="13EB8F2E" w14:textId="77777777" w:rsidR="00060745" w:rsidRDefault="00060745" w:rsidP="00E6370E">
      <w:pPr>
        <w:pStyle w:val="TOC2"/>
        <w:spacing w:after="120"/>
        <w:rPr>
          <w:rFonts w:asciiTheme="minorHAnsi" w:eastAsiaTheme="minorEastAsia" w:hAnsiTheme="minorHAnsi" w:cstheme="minorBidi"/>
          <w:noProof/>
          <w:color w:val="auto"/>
          <w:sz w:val="24"/>
          <w:szCs w:val="24"/>
          <w:lang w:eastAsia="ja-JP"/>
        </w:rPr>
      </w:pPr>
      <w:r>
        <w:rPr>
          <w:noProof/>
        </w:rPr>
        <w:t>Timing</w:t>
      </w:r>
      <w:r>
        <w:rPr>
          <w:noProof/>
        </w:rPr>
        <w:tab/>
      </w:r>
      <w:r>
        <w:rPr>
          <w:noProof/>
        </w:rPr>
        <w:fldChar w:fldCharType="begin"/>
      </w:r>
      <w:r>
        <w:rPr>
          <w:noProof/>
        </w:rPr>
        <w:instrText xml:space="preserve"> PAGEREF _Toc271360131 \h </w:instrText>
      </w:r>
      <w:r>
        <w:rPr>
          <w:noProof/>
        </w:rPr>
      </w:r>
      <w:r>
        <w:rPr>
          <w:noProof/>
        </w:rPr>
        <w:fldChar w:fldCharType="separate"/>
      </w:r>
      <w:r w:rsidR="008A7C73">
        <w:rPr>
          <w:noProof/>
        </w:rPr>
        <w:t>1</w:t>
      </w:r>
      <w:r>
        <w:rPr>
          <w:noProof/>
        </w:rPr>
        <w:fldChar w:fldCharType="end"/>
      </w:r>
    </w:p>
    <w:p w14:paraId="4EE0912E" w14:textId="77777777" w:rsidR="00060745" w:rsidRDefault="00060745" w:rsidP="00E6370E">
      <w:pPr>
        <w:pStyle w:val="TOC2"/>
        <w:spacing w:after="120"/>
        <w:rPr>
          <w:rFonts w:asciiTheme="minorHAnsi" w:eastAsiaTheme="minorEastAsia" w:hAnsiTheme="minorHAnsi" w:cstheme="minorBidi"/>
          <w:noProof/>
          <w:color w:val="auto"/>
          <w:sz w:val="24"/>
          <w:szCs w:val="24"/>
          <w:lang w:eastAsia="ja-JP"/>
        </w:rPr>
      </w:pPr>
      <w:r>
        <w:rPr>
          <w:noProof/>
        </w:rPr>
        <w:t>Workshop topics</w:t>
      </w:r>
      <w:r>
        <w:rPr>
          <w:noProof/>
        </w:rPr>
        <w:tab/>
      </w:r>
      <w:r>
        <w:rPr>
          <w:noProof/>
        </w:rPr>
        <w:fldChar w:fldCharType="begin"/>
      </w:r>
      <w:r>
        <w:rPr>
          <w:noProof/>
        </w:rPr>
        <w:instrText xml:space="preserve"> PAGEREF _Toc271360132 \h </w:instrText>
      </w:r>
      <w:r>
        <w:rPr>
          <w:noProof/>
        </w:rPr>
      </w:r>
      <w:r>
        <w:rPr>
          <w:noProof/>
        </w:rPr>
        <w:fldChar w:fldCharType="separate"/>
      </w:r>
      <w:r w:rsidR="008A7C73">
        <w:rPr>
          <w:noProof/>
        </w:rPr>
        <w:t>1</w:t>
      </w:r>
      <w:r>
        <w:rPr>
          <w:noProof/>
        </w:rPr>
        <w:fldChar w:fldCharType="end"/>
      </w:r>
    </w:p>
    <w:p w14:paraId="182E77C4" w14:textId="77777777" w:rsidR="00060745" w:rsidRDefault="00060745" w:rsidP="00E6370E">
      <w:pPr>
        <w:pStyle w:val="TOC2"/>
        <w:spacing w:after="120"/>
        <w:rPr>
          <w:rFonts w:asciiTheme="minorHAnsi" w:eastAsiaTheme="minorEastAsia" w:hAnsiTheme="minorHAnsi" w:cstheme="minorBidi"/>
          <w:noProof/>
          <w:color w:val="auto"/>
          <w:sz w:val="24"/>
          <w:szCs w:val="24"/>
          <w:lang w:eastAsia="ja-JP"/>
        </w:rPr>
      </w:pPr>
      <w:r>
        <w:rPr>
          <w:noProof/>
        </w:rPr>
        <w:t>Materials</w:t>
      </w:r>
      <w:r>
        <w:rPr>
          <w:noProof/>
        </w:rPr>
        <w:tab/>
      </w:r>
      <w:r>
        <w:rPr>
          <w:noProof/>
        </w:rPr>
        <w:fldChar w:fldCharType="begin"/>
      </w:r>
      <w:r>
        <w:rPr>
          <w:noProof/>
        </w:rPr>
        <w:instrText xml:space="preserve"> PAGEREF _Toc271360133 \h </w:instrText>
      </w:r>
      <w:r>
        <w:rPr>
          <w:noProof/>
        </w:rPr>
      </w:r>
      <w:r>
        <w:rPr>
          <w:noProof/>
        </w:rPr>
        <w:fldChar w:fldCharType="separate"/>
      </w:r>
      <w:r w:rsidR="008A7C73">
        <w:rPr>
          <w:noProof/>
        </w:rPr>
        <w:t>2</w:t>
      </w:r>
      <w:r>
        <w:rPr>
          <w:noProof/>
        </w:rPr>
        <w:fldChar w:fldCharType="end"/>
      </w:r>
    </w:p>
    <w:p w14:paraId="49B55CD0" w14:textId="77777777" w:rsidR="00060745" w:rsidRDefault="00060745" w:rsidP="00E6370E">
      <w:pPr>
        <w:pStyle w:val="TOC2"/>
        <w:spacing w:after="120"/>
        <w:rPr>
          <w:rFonts w:asciiTheme="minorHAnsi" w:eastAsiaTheme="minorEastAsia" w:hAnsiTheme="minorHAnsi" w:cstheme="minorBidi"/>
          <w:noProof/>
          <w:color w:val="auto"/>
          <w:sz w:val="24"/>
          <w:szCs w:val="24"/>
          <w:lang w:eastAsia="ja-JP"/>
        </w:rPr>
      </w:pPr>
      <w:r>
        <w:rPr>
          <w:noProof/>
        </w:rPr>
        <w:t>Presenter</w:t>
      </w:r>
      <w:r>
        <w:rPr>
          <w:noProof/>
        </w:rPr>
        <w:tab/>
      </w:r>
      <w:r>
        <w:rPr>
          <w:noProof/>
        </w:rPr>
        <w:fldChar w:fldCharType="begin"/>
      </w:r>
      <w:r>
        <w:rPr>
          <w:noProof/>
        </w:rPr>
        <w:instrText xml:space="preserve"> PAGEREF _Toc271360134 \h </w:instrText>
      </w:r>
      <w:r>
        <w:rPr>
          <w:noProof/>
        </w:rPr>
      </w:r>
      <w:r>
        <w:rPr>
          <w:noProof/>
        </w:rPr>
        <w:fldChar w:fldCharType="separate"/>
      </w:r>
      <w:r w:rsidR="008A7C73">
        <w:rPr>
          <w:noProof/>
        </w:rPr>
        <w:t>2</w:t>
      </w:r>
      <w:r>
        <w:rPr>
          <w:noProof/>
        </w:rPr>
        <w:fldChar w:fldCharType="end"/>
      </w:r>
    </w:p>
    <w:p w14:paraId="4DB683C2" w14:textId="77777777" w:rsidR="00060745" w:rsidRDefault="00060745" w:rsidP="00E6370E">
      <w:pPr>
        <w:pStyle w:val="TOC2"/>
        <w:spacing w:after="120"/>
        <w:rPr>
          <w:rFonts w:asciiTheme="minorHAnsi" w:eastAsiaTheme="minorEastAsia" w:hAnsiTheme="minorHAnsi" w:cstheme="minorBidi"/>
          <w:noProof/>
          <w:color w:val="auto"/>
          <w:sz w:val="24"/>
          <w:szCs w:val="24"/>
          <w:lang w:eastAsia="ja-JP"/>
        </w:rPr>
      </w:pPr>
      <w:r>
        <w:rPr>
          <w:noProof/>
        </w:rPr>
        <w:t>Tips on using this guide</w:t>
      </w:r>
      <w:r>
        <w:rPr>
          <w:noProof/>
        </w:rPr>
        <w:tab/>
      </w:r>
      <w:r>
        <w:rPr>
          <w:noProof/>
        </w:rPr>
        <w:fldChar w:fldCharType="begin"/>
      </w:r>
      <w:r>
        <w:rPr>
          <w:noProof/>
        </w:rPr>
        <w:instrText xml:space="preserve"> PAGEREF _Toc271360135 \h </w:instrText>
      </w:r>
      <w:r>
        <w:rPr>
          <w:noProof/>
        </w:rPr>
      </w:r>
      <w:r>
        <w:rPr>
          <w:noProof/>
        </w:rPr>
        <w:fldChar w:fldCharType="separate"/>
      </w:r>
      <w:r w:rsidR="008A7C73">
        <w:rPr>
          <w:noProof/>
        </w:rPr>
        <w:t>3</w:t>
      </w:r>
      <w:r>
        <w:rPr>
          <w:noProof/>
        </w:rPr>
        <w:fldChar w:fldCharType="end"/>
      </w:r>
    </w:p>
    <w:p w14:paraId="6DE98E67" w14:textId="77777777" w:rsidR="00060745" w:rsidRDefault="00060745" w:rsidP="00E6370E">
      <w:pPr>
        <w:pStyle w:val="TOC1"/>
        <w:spacing w:after="120"/>
        <w:rPr>
          <w:rFonts w:asciiTheme="minorHAnsi" w:eastAsiaTheme="minorEastAsia" w:hAnsiTheme="minorHAnsi" w:cstheme="minorBidi"/>
          <w:b w:val="0"/>
          <w:color w:val="auto"/>
          <w:sz w:val="24"/>
          <w:szCs w:val="24"/>
          <w:lang w:eastAsia="ja-JP"/>
        </w:rPr>
      </w:pPr>
      <w:r>
        <w:t>Begin Workshop</w:t>
      </w:r>
      <w:r>
        <w:tab/>
      </w:r>
      <w:r>
        <w:fldChar w:fldCharType="begin"/>
      </w:r>
      <w:r>
        <w:instrText xml:space="preserve"> PAGEREF _Toc271360136 \h </w:instrText>
      </w:r>
      <w:r>
        <w:fldChar w:fldCharType="separate"/>
      </w:r>
      <w:r w:rsidR="008A7C73">
        <w:t>4</w:t>
      </w:r>
      <w:r>
        <w:fldChar w:fldCharType="end"/>
      </w:r>
    </w:p>
    <w:p w14:paraId="3408F8F5" w14:textId="77777777" w:rsidR="00060745" w:rsidRDefault="00060745" w:rsidP="00E6370E">
      <w:pPr>
        <w:pStyle w:val="TOC2"/>
        <w:spacing w:after="120"/>
        <w:rPr>
          <w:rFonts w:asciiTheme="minorHAnsi" w:eastAsiaTheme="minorEastAsia" w:hAnsiTheme="minorHAnsi" w:cstheme="minorBidi"/>
          <w:noProof/>
          <w:color w:val="auto"/>
          <w:sz w:val="24"/>
          <w:szCs w:val="24"/>
          <w:lang w:eastAsia="ja-JP"/>
        </w:rPr>
      </w:pPr>
      <w:r>
        <w:rPr>
          <w:noProof/>
        </w:rPr>
        <w:t>Welcome</w:t>
      </w:r>
      <w:r>
        <w:rPr>
          <w:noProof/>
        </w:rPr>
        <w:tab/>
      </w:r>
      <w:r>
        <w:rPr>
          <w:noProof/>
        </w:rPr>
        <w:fldChar w:fldCharType="begin"/>
      </w:r>
      <w:r>
        <w:rPr>
          <w:noProof/>
        </w:rPr>
        <w:instrText xml:space="preserve"> PAGEREF _Toc271360137 \h </w:instrText>
      </w:r>
      <w:r>
        <w:rPr>
          <w:noProof/>
        </w:rPr>
      </w:r>
      <w:r>
        <w:rPr>
          <w:noProof/>
        </w:rPr>
        <w:fldChar w:fldCharType="separate"/>
      </w:r>
      <w:r w:rsidR="008A7C73">
        <w:rPr>
          <w:noProof/>
        </w:rPr>
        <w:t>4</w:t>
      </w:r>
      <w:r>
        <w:rPr>
          <w:noProof/>
        </w:rPr>
        <w:fldChar w:fldCharType="end"/>
      </w:r>
    </w:p>
    <w:p w14:paraId="5743AC70" w14:textId="77777777" w:rsidR="00060745" w:rsidRDefault="00060745" w:rsidP="00E6370E">
      <w:pPr>
        <w:pStyle w:val="TOC2"/>
        <w:spacing w:after="120"/>
        <w:rPr>
          <w:rFonts w:asciiTheme="minorHAnsi" w:eastAsiaTheme="minorEastAsia" w:hAnsiTheme="minorHAnsi" w:cstheme="minorBidi"/>
          <w:noProof/>
          <w:color w:val="auto"/>
          <w:sz w:val="24"/>
          <w:szCs w:val="24"/>
          <w:lang w:eastAsia="ja-JP"/>
        </w:rPr>
      </w:pPr>
      <w:r>
        <w:rPr>
          <w:noProof/>
        </w:rPr>
        <w:t>Objectives of the workshop</w:t>
      </w:r>
      <w:r>
        <w:rPr>
          <w:noProof/>
        </w:rPr>
        <w:tab/>
      </w:r>
      <w:r>
        <w:rPr>
          <w:noProof/>
        </w:rPr>
        <w:fldChar w:fldCharType="begin"/>
      </w:r>
      <w:r>
        <w:rPr>
          <w:noProof/>
        </w:rPr>
        <w:instrText xml:space="preserve"> PAGEREF _Toc271360138 \h </w:instrText>
      </w:r>
      <w:r>
        <w:rPr>
          <w:noProof/>
        </w:rPr>
      </w:r>
      <w:r>
        <w:rPr>
          <w:noProof/>
        </w:rPr>
        <w:fldChar w:fldCharType="separate"/>
      </w:r>
      <w:r w:rsidR="008A7C73">
        <w:rPr>
          <w:noProof/>
        </w:rPr>
        <w:t>6</w:t>
      </w:r>
      <w:r>
        <w:rPr>
          <w:noProof/>
        </w:rPr>
        <w:fldChar w:fldCharType="end"/>
      </w:r>
    </w:p>
    <w:p w14:paraId="5A3B31EF" w14:textId="77777777" w:rsidR="00060745" w:rsidRDefault="00060745" w:rsidP="00E6370E">
      <w:pPr>
        <w:pStyle w:val="TOC1"/>
        <w:spacing w:after="120"/>
        <w:rPr>
          <w:rFonts w:asciiTheme="minorHAnsi" w:eastAsiaTheme="minorEastAsia" w:hAnsiTheme="minorHAnsi" w:cstheme="minorBidi"/>
          <w:b w:val="0"/>
          <w:color w:val="auto"/>
          <w:sz w:val="24"/>
          <w:szCs w:val="24"/>
          <w:lang w:eastAsia="ja-JP"/>
        </w:rPr>
      </w:pPr>
      <w:r w:rsidRPr="00C26DE1">
        <w:rPr>
          <w:caps/>
          <w:color w:val="7F7F7F"/>
        </w:rPr>
        <w:t>Chapter 1</w:t>
      </w:r>
      <w:r>
        <w:t xml:space="preserve"> Adaptation</w:t>
      </w:r>
      <w:r>
        <w:tab/>
      </w:r>
      <w:r>
        <w:fldChar w:fldCharType="begin"/>
      </w:r>
      <w:r>
        <w:instrText xml:space="preserve"> PAGEREF _Toc271360139 \h </w:instrText>
      </w:r>
      <w:r>
        <w:fldChar w:fldCharType="separate"/>
      </w:r>
      <w:r w:rsidR="008A7C73">
        <w:t>7</w:t>
      </w:r>
      <w:r>
        <w:fldChar w:fldCharType="end"/>
      </w:r>
    </w:p>
    <w:p w14:paraId="2BF77139" w14:textId="77777777" w:rsidR="00060745" w:rsidRDefault="00060745" w:rsidP="00E6370E">
      <w:pPr>
        <w:pStyle w:val="TOC1"/>
        <w:spacing w:after="120"/>
        <w:rPr>
          <w:rFonts w:asciiTheme="minorHAnsi" w:eastAsiaTheme="minorEastAsia" w:hAnsiTheme="minorHAnsi" w:cstheme="minorBidi"/>
          <w:b w:val="0"/>
          <w:color w:val="auto"/>
          <w:sz w:val="24"/>
          <w:szCs w:val="24"/>
          <w:lang w:eastAsia="ja-JP"/>
        </w:rPr>
      </w:pPr>
      <w:r w:rsidRPr="00C26DE1">
        <w:rPr>
          <w:caps/>
          <w:color w:val="7F7F7F"/>
        </w:rPr>
        <w:t>chapter 2</w:t>
      </w:r>
      <w:r w:rsidRPr="00C26DE1">
        <w:rPr>
          <w:rFonts w:ascii="Times New Roman" w:hAnsi="Times New Roman"/>
          <w:caps/>
          <w:color w:val="7F7F7F"/>
        </w:rPr>
        <w:t xml:space="preserve"> </w:t>
      </w:r>
      <w:r>
        <w:t>Planning Your Relocation</w:t>
      </w:r>
      <w:r>
        <w:tab/>
      </w:r>
      <w:r>
        <w:fldChar w:fldCharType="begin"/>
      </w:r>
      <w:r>
        <w:instrText xml:space="preserve"> PAGEREF _Toc271360140 \h </w:instrText>
      </w:r>
      <w:r>
        <w:fldChar w:fldCharType="separate"/>
      </w:r>
      <w:r w:rsidR="008A7C73">
        <w:t>12</w:t>
      </w:r>
      <w:r>
        <w:fldChar w:fldCharType="end"/>
      </w:r>
    </w:p>
    <w:p w14:paraId="4EBF518D" w14:textId="77777777" w:rsidR="00060745" w:rsidRDefault="00060745" w:rsidP="00E6370E">
      <w:pPr>
        <w:pStyle w:val="TOC1"/>
        <w:spacing w:after="120"/>
        <w:rPr>
          <w:rFonts w:asciiTheme="minorHAnsi" w:eastAsiaTheme="minorEastAsia" w:hAnsiTheme="minorHAnsi" w:cstheme="minorBidi"/>
          <w:b w:val="0"/>
          <w:color w:val="auto"/>
          <w:sz w:val="24"/>
          <w:szCs w:val="24"/>
          <w:lang w:eastAsia="ja-JP"/>
        </w:rPr>
      </w:pPr>
      <w:r w:rsidRPr="00C26DE1">
        <w:rPr>
          <w:caps/>
          <w:color w:val="7F7F7F"/>
        </w:rPr>
        <w:t>chapter 3</w:t>
      </w:r>
      <w:r>
        <w:t xml:space="preserve"> Special Considerations – Moving Overseas</w:t>
      </w:r>
      <w:r>
        <w:tab/>
      </w:r>
      <w:r>
        <w:fldChar w:fldCharType="begin"/>
      </w:r>
      <w:r>
        <w:instrText xml:space="preserve"> PAGEREF _Toc271360141 \h </w:instrText>
      </w:r>
      <w:r>
        <w:fldChar w:fldCharType="separate"/>
      </w:r>
      <w:r w:rsidR="008A7C73">
        <w:t>15</w:t>
      </w:r>
      <w:r>
        <w:fldChar w:fldCharType="end"/>
      </w:r>
    </w:p>
    <w:p w14:paraId="1CA870C1" w14:textId="77777777" w:rsidR="00060745" w:rsidRDefault="00060745" w:rsidP="00E6370E">
      <w:pPr>
        <w:pStyle w:val="TOC1"/>
        <w:spacing w:after="120"/>
        <w:rPr>
          <w:rFonts w:asciiTheme="minorHAnsi" w:eastAsiaTheme="minorEastAsia" w:hAnsiTheme="minorHAnsi" w:cstheme="minorBidi"/>
          <w:b w:val="0"/>
          <w:color w:val="auto"/>
          <w:sz w:val="24"/>
          <w:szCs w:val="24"/>
          <w:lang w:eastAsia="ja-JP"/>
        </w:rPr>
      </w:pPr>
      <w:r>
        <w:t>Summary</w:t>
      </w:r>
      <w:r>
        <w:tab/>
      </w:r>
      <w:r>
        <w:fldChar w:fldCharType="begin"/>
      </w:r>
      <w:r>
        <w:instrText xml:space="preserve"> PAGEREF _Toc271360142 \h </w:instrText>
      </w:r>
      <w:r>
        <w:fldChar w:fldCharType="separate"/>
      </w:r>
      <w:r w:rsidR="008A7C73">
        <w:t>20</w:t>
      </w:r>
      <w:r>
        <w:fldChar w:fldCharType="end"/>
      </w:r>
    </w:p>
    <w:p w14:paraId="04FA707D" w14:textId="77777777" w:rsidR="00060745" w:rsidRDefault="00060745" w:rsidP="00E6370E">
      <w:pPr>
        <w:pStyle w:val="TOC1"/>
        <w:spacing w:after="120"/>
        <w:rPr>
          <w:rFonts w:asciiTheme="minorHAnsi" w:eastAsiaTheme="minorEastAsia" w:hAnsiTheme="minorHAnsi" w:cstheme="minorBidi"/>
          <w:b w:val="0"/>
          <w:color w:val="auto"/>
          <w:sz w:val="24"/>
          <w:szCs w:val="24"/>
          <w:lang w:eastAsia="ja-JP"/>
        </w:rPr>
      </w:pPr>
      <w:r>
        <w:t>Worksheets</w:t>
      </w:r>
      <w:r>
        <w:tab/>
      </w:r>
      <w:r>
        <w:fldChar w:fldCharType="begin"/>
      </w:r>
      <w:r>
        <w:instrText xml:space="preserve"> PAGEREF _Toc271360143 \h </w:instrText>
      </w:r>
      <w:r>
        <w:fldChar w:fldCharType="separate"/>
      </w:r>
      <w:r w:rsidR="008A7C73">
        <w:t>21</w:t>
      </w:r>
      <w:r>
        <w:fldChar w:fldCharType="end"/>
      </w:r>
    </w:p>
    <w:p w14:paraId="16BA0CC2" w14:textId="77777777" w:rsidR="00060745" w:rsidRDefault="00060745" w:rsidP="00E6370E">
      <w:pPr>
        <w:pStyle w:val="TOC2"/>
        <w:spacing w:after="120"/>
        <w:rPr>
          <w:rFonts w:asciiTheme="minorHAnsi" w:eastAsiaTheme="minorEastAsia" w:hAnsiTheme="minorHAnsi" w:cstheme="minorBidi"/>
          <w:noProof/>
          <w:color w:val="auto"/>
          <w:sz w:val="24"/>
          <w:szCs w:val="24"/>
          <w:lang w:eastAsia="ja-JP"/>
        </w:rPr>
      </w:pPr>
      <w:r>
        <w:rPr>
          <w:noProof/>
        </w:rPr>
        <w:t xml:space="preserve">Worksheet 1 - </w:t>
      </w:r>
      <w:r w:rsidRPr="00C26DE1">
        <w:rPr>
          <w:i/>
          <w:noProof/>
        </w:rPr>
        <w:t>Cultural Assumptions and Values Affecting Interpersonal Relationships</w:t>
      </w:r>
      <w:r>
        <w:rPr>
          <w:noProof/>
        </w:rPr>
        <w:tab/>
      </w:r>
      <w:r>
        <w:rPr>
          <w:noProof/>
        </w:rPr>
        <w:fldChar w:fldCharType="begin"/>
      </w:r>
      <w:r>
        <w:rPr>
          <w:noProof/>
        </w:rPr>
        <w:instrText xml:space="preserve"> PAGEREF _Toc271360144 \h </w:instrText>
      </w:r>
      <w:r>
        <w:rPr>
          <w:noProof/>
        </w:rPr>
      </w:r>
      <w:r>
        <w:rPr>
          <w:noProof/>
        </w:rPr>
        <w:fldChar w:fldCharType="separate"/>
      </w:r>
      <w:r w:rsidR="008A7C73">
        <w:rPr>
          <w:noProof/>
        </w:rPr>
        <w:t>22</w:t>
      </w:r>
      <w:r>
        <w:rPr>
          <w:noProof/>
        </w:rPr>
        <w:fldChar w:fldCharType="end"/>
      </w:r>
    </w:p>
    <w:p w14:paraId="7A881B6E" w14:textId="77777777" w:rsidR="00060745" w:rsidRDefault="00060745" w:rsidP="00E6370E">
      <w:pPr>
        <w:pStyle w:val="TOC2"/>
        <w:spacing w:after="120"/>
        <w:rPr>
          <w:rFonts w:asciiTheme="minorHAnsi" w:eastAsiaTheme="minorEastAsia" w:hAnsiTheme="minorHAnsi" w:cstheme="minorBidi"/>
          <w:noProof/>
          <w:color w:val="auto"/>
          <w:sz w:val="24"/>
          <w:szCs w:val="24"/>
          <w:lang w:eastAsia="ja-JP"/>
        </w:rPr>
      </w:pPr>
      <w:r>
        <w:rPr>
          <w:noProof/>
        </w:rPr>
        <w:t>Worksheet 2</w:t>
      </w:r>
      <w:r w:rsidRPr="00C26DE1">
        <w:rPr>
          <w:noProof/>
        </w:rPr>
        <w:t xml:space="preserve">- </w:t>
      </w:r>
      <w:r w:rsidRPr="00C26DE1">
        <w:rPr>
          <w:i/>
          <w:noProof/>
        </w:rPr>
        <w:t>International Gesture Dictionary</w:t>
      </w:r>
      <w:r>
        <w:rPr>
          <w:noProof/>
        </w:rPr>
        <w:tab/>
      </w:r>
      <w:r>
        <w:rPr>
          <w:noProof/>
        </w:rPr>
        <w:fldChar w:fldCharType="begin"/>
      </w:r>
      <w:r>
        <w:rPr>
          <w:noProof/>
        </w:rPr>
        <w:instrText xml:space="preserve"> PAGEREF _Toc271360145 \h </w:instrText>
      </w:r>
      <w:r>
        <w:rPr>
          <w:noProof/>
        </w:rPr>
      </w:r>
      <w:r>
        <w:rPr>
          <w:noProof/>
        </w:rPr>
        <w:fldChar w:fldCharType="separate"/>
      </w:r>
      <w:r w:rsidR="008A7C73">
        <w:rPr>
          <w:noProof/>
        </w:rPr>
        <w:t>31</w:t>
      </w:r>
      <w:r>
        <w:rPr>
          <w:noProof/>
        </w:rPr>
        <w:fldChar w:fldCharType="end"/>
      </w:r>
    </w:p>
    <w:p w14:paraId="52914A90" w14:textId="77777777" w:rsidR="00060745" w:rsidRDefault="00060745" w:rsidP="00E6370E">
      <w:pPr>
        <w:pStyle w:val="TOC2"/>
        <w:spacing w:after="120"/>
        <w:rPr>
          <w:rFonts w:asciiTheme="minorHAnsi" w:eastAsiaTheme="minorEastAsia" w:hAnsiTheme="minorHAnsi" w:cstheme="minorBidi"/>
          <w:noProof/>
          <w:color w:val="auto"/>
          <w:sz w:val="24"/>
          <w:szCs w:val="24"/>
          <w:lang w:eastAsia="ja-JP"/>
        </w:rPr>
      </w:pPr>
      <w:r>
        <w:rPr>
          <w:noProof/>
        </w:rPr>
        <w:t xml:space="preserve">Worksheet 4 </w:t>
      </w:r>
      <w:r w:rsidRPr="00C26DE1">
        <w:rPr>
          <w:i/>
          <w:noProof/>
        </w:rPr>
        <w:t>-</w:t>
      </w:r>
      <w:r w:rsidRPr="00C26DE1">
        <w:rPr>
          <w:noProof/>
        </w:rPr>
        <w:t xml:space="preserve"> </w:t>
      </w:r>
      <w:r w:rsidRPr="00C26DE1">
        <w:rPr>
          <w:i/>
          <w:noProof/>
        </w:rPr>
        <w:t>Scavenger Hunt for Facts</w:t>
      </w:r>
      <w:r>
        <w:rPr>
          <w:noProof/>
        </w:rPr>
        <w:tab/>
      </w:r>
      <w:r>
        <w:rPr>
          <w:noProof/>
        </w:rPr>
        <w:fldChar w:fldCharType="begin"/>
      </w:r>
      <w:r>
        <w:rPr>
          <w:noProof/>
        </w:rPr>
        <w:instrText xml:space="preserve"> PAGEREF _Toc271360146 \h </w:instrText>
      </w:r>
      <w:r>
        <w:rPr>
          <w:noProof/>
        </w:rPr>
      </w:r>
      <w:r>
        <w:rPr>
          <w:noProof/>
        </w:rPr>
        <w:fldChar w:fldCharType="separate"/>
      </w:r>
      <w:r w:rsidR="008A7C73">
        <w:rPr>
          <w:noProof/>
        </w:rPr>
        <w:t>38</w:t>
      </w:r>
      <w:r>
        <w:rPr>
          <w:noProof/>
        </w:rPr>
        <w:fldChar w:fldCharType="end"/>
      </w:r>
    </w:p>
    <w:p w14:paraId="2AE65D0A" w14:textId="77777777" w:rsidR="00060745" w:rsidRDefault="00060745" w:rsidP="00E6370E">
      <w:pPr>
        <w:pStyle w:val="TOC2"/>
        <w:spacing w:after="120"/>
        <w:rPr>
          <w:rFonts w:asciiTheme="minorHAnsi" w:eastAsiaTheme="minorEastAsia" w:hAnsiTheme="minorHAnsi" w:cstheme="minorBidi"/>
          <w:noProof/>
          <w:color w:val="auto"/>
          <w:sz w:val="24"/>
          <w:szCs w:val="24"/>
          <w:lang w:eastAsia="ja-JP"/>
        </w:rPr>
      </w:pPr>
      <w:r>
        <w:rPr>
          <w:noProof/>
        </w:rPr>
        <w:t xml:space="preserve">Worksheet 5 - </w:t>
      </w:r>
      <w:r w:rsidRPr="00C26DE1">
        <w:rPr>
          <w:i/>
          <w:noProof/>
        </w:rPr>
        <w:t>Evaluation</w:t>
      </w:r>
      <w:r>
        <w:rPr>
          <w:noProof/>
        </w:rPr>
        <w:tab/>
      </w:r>
      <w:r>
        <w:rPr>
          <w:noProof/>
        </w:rPr>
        <w:fldChar w:fldCharType="begin"/>
      </w:r>
      <w:r>
        <w:rPr>
          <w:noProof/>
        </w:rPr>
        <w:instrText xml:space="preserve"> PAGEREF _Toc271360147 \h </w:instrText>
      </w:r>
      <w:r>
        <w:rPr>
          <w:noProof/>
        </w:rPr>
      </w:r>
      <w:r>
        <w:rPr>
          <w:noProof/>
        </w:rPr>
        <w:fldChar w:fldCharType="separate"/>
      </w:r>
      <w:r w:rsidR="008A7C73">
        <w:rPr>
          <w:noProof/>
        </w:rPr>
        <w:t>40</w:t>
      </w:r>
      <w:r>
        <w:rPr>
          <w:noProof/>
        </w:rPr>
        <w:fldChar w:fldCharType="end"/>
      </w:r>
    </w:p>
    <w:p w14:paraId="628C2398" w14:textId="77777777" w:rsidR="00060745" w:rsidRDefault="00060745" w:rsidP="00E6370E">
      <w:pPr>
        <w:pStyle w:val="TOC1"/>
        <w:spacing w:after="120"/>
        <w:rPr>
          <w:rFonts w:asciiTheme="minorHAnsi" w:eastAsiaTheme="minorEastAsia" w:hAnsiTheme="minorHAnsi" w:cstheme="minorBidi"/>
          <w:b w:val="0"/>
          <w:color w:val="auto"/>
          <w:sz w:val="24"/>
          <w:szCs w:val="24"/>
          <w:lang w:eastAsia="ja-JP"/>
        </w:rPr>
      </w:pPr>
      <w:r>
        <w:t>Checklists</w:t>
      </w:r>
      <w:r>
        <w:tab/>
      </w:r>
      <w:r>
        <w:fldChar w:fldCharType="begin"/>
      </w:r>
      <w:r>
        <w:instrText xml:space="preserve"> PAGEREF _Toc271360148 \h </w:instrText>
      </w:r>
      <w:r>
        <w:fldChar w:fldCharType="separate"/>
      </w:r>
      <w:r w:rsidR="008A7C73">
        <w:t>41</w:t>
      </w:r>
      <w:r>
        <w:fldChar w:fldCharType="end"/>
      </w:r>
    </w:p>
    <w:p w14:paraId="353E6BB1" w14:textId="77777777" w:rsidR="00060745" w:rsidRDefault="00060745" w:rsidP="00E6370E">
      <w:pPr>
        <w:pStyle w:val="TOC2"/>
        <w:spacing w:after="120"/>
        <w:rPr>
          <w:rFonts w:asciiTheme="minorHAnsi" w:eastAsiaTheme="minorEastAsia" w:hAnsiTheme="minorHAnsi" w:cstheme="minorBidi"/>
          <w:noProof/>
          <w:color w:val="auto"/>
          <w:sz w:val="24"/>
          <w:szCs w:val="24"/>
          <w:lang w:eastAsia="ja-JP"/>
        </w:rPr>
      </w:pPr>
      <w:r>
        <w:rPr>
          <w:noProof/>
        </w:rPr>
        <w:t>Important Documents to Hand-Carry</w:t>
      </w:r>
      <w:r>
        <w:rPr>
          <w:noProof/>
        </w:rPr>
        <w:tab/>
      </w:r>
      <w:r>
        <w:rPr>
          <w:noProof/>
        </w:rPr>
        <w:fldChar w:fldCharType="begin"/>
      </w:r>
      <w:r>
        <w:rPr>
          <w:noProof/>
        </w:rPr>
        <w:instrText xml:space="preserve"> PAGEREF _Toc271360149 \h </w:instrText>
      </w:r>
      <w:r>
        <w:rPr>
          <w:noProof/>
        </w:rPr>
      </w:r>
      <w:r>
        <w:rPr>
          <w:noProof/>
        </w:rPr>
        <w:fldChar w:fldCharType="separate"/>
      </w:r>
      <w:r w:rsidR="008A7C73">
        <w:rPr>
          <w:noProof/>
        </w:rPr>
        <w:t>42</w:t>
      </w:r>
      <w:r>
        <w:rPr>
          <w:noProof/>
        </w:rPr>
        <w:fldChar w:fldCharType="end"/>
      </w:r>
    </w:p>
    <w:p w14:paraId="36B6273D" w14:textId="77777777" w:rsidR="00060745" w:rsidRDefault="00060745" w:rsidP="00E6370E">
      <w:pPr>
        <w:pStyle w:val="TOC2"/>
        <w:spacing w:after="120"/>
        <w:rPr>
          <w:rFonts w:asciiTheme="minorHAnsi" w:eastAsiaTheme="minorEastAsia" w:hAnsiTheme="minorHAnsi" w:cstheme="minorBidi"/>
          <w:noProof/>
          <w:color w:val="auto"/>
          <w:sz w:val="24"/>
          <w:szCs w:val="24"/>
          <w:lang w:eastAsia="ja-JP"/>
        </w:rPr>
      </w:pPr>
      <w:r>
        <w:rPr>
          <w:noProof/>
        </w:rPr>
        <w:t>Pre-Departure Checklist for Overseas Moves</w:t>
      </w:r>
      <w:r>
        <w:rPr>
          <w:noProof/>
        </w:rPr>
        <w:tab/>
      </w:r>
      <w:r>
        <w:rPr>
          <w:noProof/>
        </w:rPr>
        <w:fldChar w:fldCharType="begin"/>
      </w:r>
      <w:r>
        <w:rPr>
          <w:noProof/>
        </w:rPr>
        <w:instrText xml:space="preserve"> PAGEREF _Toc271360150 \h </w:instrText>
      </w:r>
      <w:r>
        <w:rPr>
          <w:noProof/>
        </w:rPr>
      </w:r>
      <w:r>
        <w:rPr>
          <w:noProof/>
        </w:rPr>
        <w:fldChar w:fldCharType="separate"/>
      </w:r>
      <w:r w:rsidR="008A7C73">
        <w:rPr>
          <w:noProof/>
        </w:rPr>
        <w:t>44</w:t>
      </w:r>
      <w:r>
        <w:rPr>
          <w:noProof/>
        </w:rPr>
        <w:fldChar w:fldCharType="end"/>
      </w:r>
    </w:p>
    <w:p w14:paraId="050C2302" w14:textId="77777777" w:rsidR="00060745" w:rsidRDefault="00060745" w:rsidP="00E6370E">
      <w:pPr>
        <w:pStyle w:val="TOC2"/>
        <w:spacing w:after="120"/>
        <w:rPr>
          <w:rFonts w:asciiTheme="minorHAnsi" w:eastAsiaTheme="minorEastAsia" w:hAnsiTheme="minorHAnsi" w:cstheme="minorBidi"/>
          <w:noProof/>
          <w:color w:val="auto"/>
          <w:sz w:val="24"/>
          <w:szCs w:val="24"/>
          <w:lang w:eastAsia="ja-JP"/>
        </w:rPr>
      </w:pPr>
      <w:r>
        <w:rPr>
          <w:noProof/>
        </w:rPr>
        <w:t>Practical Checklist for Arrival in New Location</w:t>
      </w:r>
      <w:r>
        <w:rPr>
          <w:noProof/>
        </w:rPr>
        <w:tab/>
      </w:r>
      <w:r>
        <w:rPr>
          <w:noProof/>
        </w:rPr>
        <w:fldChar w:fldCharType="begin"/>
      </w:r>
      <w:r>
        <w:rPr>
          <w:noProof/>
        </w:rPr>
        <w:instrText xml:space="preserve"> PAGEREF _Toc271360151 \h </w:instrText>
      </w:r>
      <w:r>
        <w:rPr>
          <w:noProof/>
        </w:rPr>
      </w:r>
      <w:r>
        <w:rPr>
          <w:noProof/>
        </w:rPr>
        <w:fldChar w:fldCharType="separate"/>
      </w:r>
      <w:r w:rsidR="008A7C73">
        <w:rPr>
          <w:noProof/>
        </w:rPr>
        <w:t>48</w:t>
      </w:r>
      <w:r>
        <w:rPr>
          <w:noProof/>
        </w:rPr>
        <w:fldChar w:fldCharType="end"/>
      </w:r>
    </w:p>
    <w:p w14:paraId="3DA7C105" w14:textId="77777777" w:rsidR="00060745" w:rsidRDefault="00060745" w:rsidP="00E6370E">
      <w:pPr>
        <w:pStyle w:val="TOC1"/>
        <w:spacing w:after="120"/>
        <w:rPr>
          <w:rFonts w:asciiTheme="minorHAnsi" w:eastAsiaTheme="minorEastAsia" w:hAnsiTheme="minorHAnsi" w:cstheme="minorBidi"/>
          <w:b w:val="0"/>
          <w:color w:val="auto"/>
          <w:sz w:val="24"/>
          <w:szCs w:val="24"/>
          <w:lang w:eastAsia="ja-JP"/>
        </w:rPr>
      </w:pPr>
      <w:r>
        <w:t>References</w:t>
      </w:r>
      <w:r>
        <w:tab/>
      </w:r>
      <w:r>
        <w:fldChar w:fldCharType="begin"/>
      </w:r>
      <w:r>
        <w:instrText xml:space="preserve"> PAGEREF _Toc271360152 \h </w:instrText>
      </w:r>
      <w:r>
        <w:fldChar w:fldCharType="separate"/>
      </w:r>
      <w:r w:rsidR="008A7C73">
        <w:t>54</w:t>
      </w:r>
      <w:r>
        <w:fldChar w:fldCharType="end"/>
      </w:r>
    </w:p>
    <w:p w14:paraId="67A4A69E" w14:textId="77777777" w:rsidR="00E65592" w:rsidRDefault="00E65592" w:rsidP="00E6370E">
      <w:pPr>
        <w:pStyle w:val="BasicParagraph"/>
        <w:spacing w:after="120"/>
        <w:rPr>
          <w:noProof/>
        </w:rPr>
        <w:sectPr w:rsidR="00E65592" w:rsidSect="00060745">
          <w:footerReference w:type="even" r:id="rId13"/>
          <w:footerReference w:type="default" r:id="rId14"/>
          <w:pgSz w:w="12240" w:h="15840"/>
          <w:pgMar w:top="1440" w:right="1440" w:bottom="1440" w:left="1440" w:header="720" w:footer="720" w:gutter="0"/>
          <w:pgNumType w:fmt="lowerRoman"/>
          <w:cols w:space="720"/>
          <w:docGrid w:linePitch="360"/>
        </w:sectPr>
      </w:pPr>
      <w:r>
        <w:rPr>
          <w:rFonts w:ascii="Arial" w:hAnsi="Arial" w:cs="Times New Roman"/>
          <w:b/>
          <w:noProof/>
          <w:color w:val="auto"/>
          <w:sz w:val="28"/>
          <w:szCs w:val="28"/>
        </w:rPr>
        <w:fldChar w:fldCharType="end"/>
      </w:r>
    </w:p>
    <w:p w14:paraId="3298F861" w14:textId="77777777" w:rsidR="00E65592" w:rsidRPr="003D6247" w:rsidRDefault="00CB6E77" w:rsidP="00E65592">
      <w:pPr>
        <w:pStyle w:val="Heading1"/>
        <w:rPr>
          <w:sz w:val="28"/>
          <w:szCs w:val="28"/>
        </w:rPr>
      </w:pPr>
      <w:bookmarkStart w:id="26" w:name="_Toc271360129"/>
      <w:r>
        <w:rPr>
          <w:noProof/>
        </w:rPr>
        <w:lastRenderedPageBreak/>
        <w:drawing>
          <wp:anchor distT="0" distB="0" distL="114300" distR="114300" simplePos="0" relativeHeight="251658240" behindDoc="1" locked="0" layoutInCell="1" allowOverlap="1" wp14:anchorId="02546F63" wp14:editId="5A80A441">
            <wp:simplePos x="0" y="0"/>
            <wp:positionH relativeFrom="page">
              <wp:posOffset>0</wp:posOffset>
            </wp:positionH>
            <wp:positionV relativeFrom="paragraph">
              <wp:posOffset>-914400</wp:posOffset>
            </wp:positionV>
            <wp:extent cx="7789762" cy="457200"/>
            <wp:effectExtent l="0" t="0" r="8255" b="0"/>
            <wp:wrapNone/>
            <wp:docPr id="484" name="Picture 21" descr="FAP ChpStr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AP ChpStrip"/>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89762"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592" w:rsidRPr="00B21EA2">
        <w:t xml:space="preserve">Workshop </w:t>
      </w:r>
      <w:r w:rsidR="00F06D60">
        <w:t>S</w:t>
      </w:r>
      <w:r w:rsidR="00E65592" w:rsidRPr="00B21EA2">
        <w:t>et</w:t>
      </w:r>
      <w:r w:rsidR="008063AF">
        <w:t>u</w:t>
      </w:r>
      <w:r w:rsidR="00E65592" w:rsidRPr="00B21EA2">
        <w:t xml:space="preserve">p and </w:t>
      </w:r>
      <w:r w:rsidR="00F06D60">
        <w:t>O</w:t>
      </w:r>
      <w:r w:rsidR="00E65592" w:rsidRPr="00B21EA2">
        <w:t>verview</w:t>
      </w:r>
      <w:bookmarkEnd w:id="25"/>
      <w:bookmarkEnd w:id="26"/>
    </w:p>
    <w:p w14:paraId="317D7A2E" w14:textId="77777777" w:rsidR="00E65592" w:rsidRPr="009A27FD" w:rsidRDefault="00E65592" w:rsidP="00735F46">
      <w:pPr>
        <w:pStyle w:val="NormalSerif"/>
      </w:pPr>
      <w:r w:rsidRPr="009A27FD">
        <w:t xml:space="preserve">This </w:t>
      </w:r>
      <w:r w:rsidR="008063AF">
        <w:t xml:space="preserve">workshop contains </w:t>
      </w:r>
      <w:r w:rsidR="002475F3">
        <w:t>a</w:t>
      </w:r>
      <w:r w:rsidRPr="009A27FD">
        <w:t xml:space="preserve">n Instructor’s Guide, </w:t>
      </w:r>
      <w:r w:rsidR="002475F3">
        <w:t>a</w:t>
      </w:r>
      <w:r w:rsidRPr="009A27FD">
        <w:t xml:space="preserve"> Student M</w:t>
      </w:r>
      <w:r>
        <w:t>anual</w:t>
      </w:r>
      <w:r w:rsidR="002475F3">
        <w:t>,</w:t>
      </w:r>
      <w:r>
        <w:t xml:space="preserve"> and </w:t>
      </w:r>
      <w:r w:rsidR="002475F3">
        <w:t>w</w:t>
      </w:r>
      <w:r>
        <w:t>orksheets and Power</w:t>
      </w:r>
      <w:r w:rsidRPr="009A27FD">
        <w:t xml:space="preserve">Point </w:t>
      </w:r>
      <w:r w:rsidR="008063AF">
        <w:t>s</w:t>
      </w:r>
      <w:r w:rsidRPr="009A27FD">
        <w:t>lides supporting the workshop.</w:t>
      </w:r>
      <w:r w:rsidR="008063AF">
        <w:t xml:space="preserve"> </w:t>
      </w:r>
      <w:r w:rsidRPr="009A27FD">
        <w:t>This workshop provide</w:t>
      </w:r>
      <w:r w:rsidR="00212B19">
        <w:t>s</w:t>
      </w:r>
      <w:r w:rsidRPr="009A27FD">
        <w:t xml:space="preserve"> participants with the tools and knowledge necessary to make </w:t>
      </w:r>
      <w:r>
        <w:t>efficient and cost</w:t>
      </w:r>
      <w:r w:rsidR="008063AF">
        <w:t>-</w:t>
      </w:r>
      <w:r>
        <w:t xml:space="preserve">effective overseas moves </w:t>
      </w:r>
      <w:r w:rsidRPr="009A27FD">
        <w:t xml:space="preserve">when they receive </w:t>
      </w:r>
      <w:r w:rsidR="008063AF">
        <w:t>p</w:t>
      </w:r>
      <w:r w:rsidRPr="009A27FD">
        <w:t xml:space="preserve">ermanent </w:t>
      </w:r>
      <w:r w:rsidR="008063AF">
        <w:t>c</w:t>
      </w:r>
      <w:r w:rsidRPr="009A27FD">
        <w:t xml:space="preserve">hange of </w:t>
      </w:r>
      <w:r w:rsidR="008063AF">
        <w:t>s</w:t>
      </w:r>
      <w:r w:rsidRPr="009A27FD">
        <w:t xml:space="preserve">tation orders. It is designed to walk participants through many important </w:t>
      </w:r>
      <w:r>
        <w:t xml:space="preserve">issues from </w:t>
      </w:r>
      <w:r w:rsidRPr="009A27FD">
        <w:t xml:space="preserve">preparing for a move through settling into a new </w:t>
      </w:r>
      <w:r>
        <w:t>assignment overseas.</w:t>
      </w:r>
      <w:r w:rsidR="008063AF">
        <w:t xml:space="preserve"> </w:t>
      </w:r>
      <w:r w:rsidRPr="009A27FD">
        <w:t xml:space="preserve">These </w:t>
      </w:r>
      <w:r>
        <w:t xml:space="preserve">steps </w:t>
      </w:r>
      <w:r w:rsidRPr="009A27FD">
        <w:t xml:space="preserve">include </w:t>
      </w:r>
      <w:r>
        <w:t>understanding issues surrounding preparing a family for a</w:t>
      </w:r>
      <w:r w:rsidR="002475F3">
        <w:t>n overseas</w:t>
      </w:r>
      <w:r>
        <w:t xml:space="preserve"> move, </w:t>
      </w:r>
      <w:r w:rsidR="002475F3">
        <w:t>culture shock</w:t>
      </w:r>
      <w:r>
        <w:t xml:space="preserve"> and the </w:t>
      </w:r>
      <w:r w:rsidR="002475F3">
        <w:t>entitlements</w:t>
      </w:r>
      <w:r>
        <w:t xml:space="preserve"> available when moving overseas.</w:t>
      </w:r>
    </w:p>
    <w:p w14:paraId="35C5017E" w14:textId="77777777" w:rsidR="00E65592" w:rsidRDefault="00E65592" w:rsidP="00E65592">
      <w:pPr>
        <w:pStyle w:val="Heading2"/>
      </w:pPr>
      <w:bookmarkStart w:id="27" w:name="_Toc241584131"/>
      <w:bookmarkStart w:id="28" w:name="_Toc271360130"/>
      <w:r>
        <w:t>Audience</w:t>
      </w:r>
      <w:bookmarkEnd w:id="27"/>
      <w:bookmarkEnd w:id="28"/>
    </w:p>
    <w:p w14:paraId="61D6FCE3" w14:textId="77777777" w:rsidR="00E65592" w:rsidRPr="009A27FD" w:rsidRDefault="00E65592" w:rsidP="00735F46">
      <w:pPr>
        <w:pStyle w:val="NormalSerif"/>
      </w:pPr>
      <w:r>
        <w:t>The audience for this workshop includes s</w:t>
      </w:r>
      <w:r w:rsidRPr="009A27FD">
        <w:t>ervice and</w:t>
      </w:r>
      <w:r>
        <w:t xml:space="preserve"> family members with PCS orders and </w:t>
      </w:r>
      <w:r w:rsidRPr="009A27FD">
        <w:t xml:space="preserve">those expecting orders in the near future. This workshop can be used </w:t>
      </w:r>
      <w:r w:rsidR="00212B19">
        <w:t xml:space="preserve">with </w:t>
      </w:r>
      <w:r w:rsidRPr="009A27FD">
        <w:t xml:space="preserve">DoD civilians as well as uniformed members. </w:t>
      </w:r>
      <w:r w:rsidR="008063AF">
        <w:t>The s</w:t>
      </w:r>
      <w:r w:rsidRPr="009A27FD">
        <w:t>uggested size for the workshop is 20 participants.</w:t>
      </w:r>
      <w:r w:rsidR="008063AF">
        <w:t xml:space="preserve"> </w:t>
      </w:r>
    </w:p>
    <w:p w14:paraId="0FB08090" w14:textId="77777777" w:rsidR="00E65592" w:rsidRDefault="00E65592" w:rsidP="00E65592">
      <w:pPr>
        <w:pStyle w:val="Heading2"/>
      </w:pPr>
      <w:bookmarkStart w:id="29" w:name="_Toc271360131"/>
      <w:r>
        <w:t>Timing</w:t>
      </w:r>
      <w:bookmarkEnd w:id="29"/>
    </w:p>
    <w:p w14:paraId="0140BD9A" w14:textId="77777777" w:rsidR="00E65592" w:rsidRPr="009A27FD" w:rsidRDefault="00E65592" w:rsidP="00735F46">
      <w:pPr>
        <w:pStyle w:val="NormalSerif"/>
      </w:pPr>
      <w:r w:rsidRPr="009A27FD">
        <w:t xml:space="preserve">Please note that this workshop can be expanded or condensed depending on </w:t>
      </w:r>
      <w:r>
        <w:t>available time.</w:t>
      </w:r>
      <w:r w:rsidRPr="009A27FD">
        <w:t xml:space="preserve"> It can be broken into </w:t>
      </w:r>
      <w:r>
        <w:t>many different workshops, for example, country</w:t>
      </w:r>
      <w:r w:rsidR="00212B19">
        <w:t>-</w:t>
      </w:r>
      <w:r>
        <w:t>specific workshops for groups moving to Germany, Korea or other countries, individuals who are considering an overseas tour or for new arrivals overseas who want to investigate ways of adapting quick</w:t>
      </w:r>
      <w:r w:rsidR="008063AF">
        <w:t>ly</w:t>
      </w:r>
      <w:r>
        <w:t xml:space="preserve"> or alleviating feelings of isolation. </w:t>
      </w:r>
      <w:r w:rsidRPr="009A27FD">
        <w:t xml:space="preserve">The amount of information you or the </w:t>
      </w:r>
      <w:r w:rsidR="008063AF">
        <w:t>i</w:t>
      </w:r>
      <w:r w:rsidRPr="009A27FD">
        <w:t xml:space="preserve">nstructor feels comfortable presenting will determine the amount of time </w:t>
      </w:r>
      <w:r>
        <w:t xml:space="preserve">needed for the workshop </w:t>
      </w:r>
      <w:r w:rsidRPr="009A27FD">
        <w:t>as well as how many Internet demonstrations are included.</w:t>
      </w:r>
      <w:r w:rsidR="008063AF">
        <w:t xml:space="preserve"> </w:t>
      </w:r>
      <w:r w:rsidRPr="009A27FD">
        <w:t xml:space="preserve">Suggested timing is </w:t>
      </w:r>
      <w:r w:rsidR="008063AF">
        <w:t>two</w:t>
      </w:r>
      <w:r w:rsidRPr="009A27FD">
        <w:t xml:space="preserve"> hours.</w:t>
      </w:r>
    </w:p>
    <w:p w14:paraId="2BB673A5" w14:textId="77777777" w:rsidR="00E65592" w:rsidRDefault="00E65592" w:rsidP="00E65592">
      <w:pPr>
        <w:pStyle w:val="Heading2"/>
      </w:pPr>
      <w:bookmarkStart w:id="30" w:name="_Toc241584132"/>
      <w:bookmarkStart w:id="31" w:name="_Toc271360132"/>
      <w:r>
        <w:t xml:space="preserve">Workshop </w:t>
      </w:r>
      <w:r w:rsidR="00212B19">
        <w:t>t</w:t>
      </w:r>
      <w:r>
        <w:t>opics</w:t>
      </w:r>
      <w:bookmarkEnd w:id="30"/>
      <w:bookmarkEnd w:id="31"/>
    </w:p>
    <w:p w14:paraId="117F4B59" w14:textId="77777777" w:rsidR="00E65592" w:rsidRPr="009A27FD" w:rsidRDefault="00E65592" w:rsidP="007B0234">
      <w:pPr>
        <w:pStyle w:val="bullets"/>
        <w:numPr>
          <w:ilvl w:val="0"/>
          <w:numId w:val="4"/>
        </w:numPr>
      </w:pPr>
      <w:r>
        <w:t xml:space="preserve">Adaptation and </w:t>
      </w:r>
      <w:r w:rsidR="008063AF">
        <w:t>c</w:t>
      </w:r>
      <w:r>
        <w:t xml:space="preserve">ulture </w:t>
      </w:r>
      <w:r w:rsidR="008063AF">
        <w:t>s</w:t>
      </w:r>
      <w:r>
        <w:t>hock</w:t>
      </w:r>
    </w:p>
    <w:p w14:paraId="5B7A6278" w14:textId="77777777" w:rsidR="00E65592" w:rsidRPr="009A27FD" w:rsidRDefault="00E65592" w:rsidP="007B0234">
      <w:pPr>
        <w:pStyle w:val="bullets"/>
        <w:numPr>
          <w:ilvl w:val="0"/>
          <w:numId w:val="4"/>
        </w:numPr>
      </w:pPr>
      <w:r w:rsidRPr="009A27FD">
        <w:t>P</w:t>
      </w:r>
      <w:r>
        <w:t xml:space="preserve">lanning for an </w:t>
      </w:r>
      <w:r w:rsidR="008063AF">
        <w:t>o</w:t>
      </w:r>
      <w:r>
        <w:t xml:space="preserve">verseas </w:t>
      </w:r>
      <w:r w:rsidR="008063AF">
        <w:t>m</w:t>
      </w:r>
      <w:r>
        <w:t>ove</w:t>
      </w:r>
    </w:p>
    <w:p w14:paraId="01208295" w14:textId="77777777" w:rsidR="00E65592" w:rsidRPr="009A27FD" w:rsidRDefault="00E65592" w:rsidP="007B0234">
      <w:pPr>
        <w:pStyle w:val="bullets"/>
        <w:numPr>
          <w:ilvl w:val="0"/>
          <w:numId w:val="4"/>
        </w:numPr>
      </w:pPr>
      <w:r w:rsidRPr="009A27FD">
        <w:t xml:space="preserve">Special </w:t>
      </w:r>
      <w:r w:rsidR="008063AF">
        <w:t>c</w:t>
      </w:r>
      <w:r w:rsidRPr="009A27FD">
        <w:t xml:space="preserve">onsiderations </w:t>
      </w:r>
      <w:r>
        <w:t xml:space="preserve">for </w:t>
      </w:r>
      <w:r w:rsidR="008063AF">
        <w:t>m</w:t>
      </w:r>
      <w:r>
        <w:t xml:space="preserve">oving </w:t>
      </w:r>
      <w:r w:rsidR="008063AF">
        <w:t>o</w:t>
      </w:r>
      <w:r>
        <w:t>verseas</w:t>
      </w:r>
    </w:p>
    <w:p w14:paraId="573E35FD" w14:textId="77777777" w:rsidR="00E65592" w:rsidRPr="0024584B" w:rsidRDefault="00E65592" w:rsidP="00E65592">
      <w:pPr>
        <w:pStyle w:val="Heading2"/>
      </w:pPr>
      <w:bookmarkStart w:id="32" w:name="_Toc241584133"/>
      <w:r>
        <w:br w:type="page"/>
      </w:r>
      <w:bookmarkStart w:id="33" w:name="_Toc271360133"/>
      <w:r>
        <w:lastRenderedPageBreak/>
        <w:t>Materials</w:t>
      </w:r>
      <w:bookmarkEnd w:id="32"/>
      <w:bookmarkEnd w:id="33"/>
    </w:p>
    <w:p w14:paraId="08AA1D08" w14:textId="77777777" w:rsidR="00E65592" w:rsidRPr="009A27FD" w:rsidRDefault="00E65592" w:rsidP="007B0234">
      <w:pPr>
        <w:pStyle w:val="bullets"/>
        <w:numPr>
          <w:ilvl w:val="0"/>
          <w:numId w:val="4"/>
        </w:numPr>
      </w:pPr>
      <w:r w:rsidRPr="009A27FD">
        <w:t>Tables and chairs</w:t>
      </w:r>
    </w:p>
    <w:p w14:paraId="01286CFD" w14:textId="77777777" w:rsidR="00E65592" w:rsidRPr="009A27FD" w:rsidRDefault="00E65592" w:rsidP="007B0234">
      <w:pPr>
        <w:pStyle w:val="bullets"/>
        <w:numPr>
          <w:ilvl w:val="0"/>
          <w:numId w:val="4"/>
        </w:numPr>
      </w:pPr>
      <w:r w:rsidRPr="009A27FD">
        <w:t xml:space="preserve">Name </w:t>
      </w:r>
      <w:r w:rsidR="008063AF">
        <w:t>t</w:t>
      </w:r>
      <w:r w:rsidRPr="009A27FD">
        <w:t>ags for all participants</w:t>
      </w:r>
    </w:p>
    <w:p w14:paraId="06E9D86A" w14:textId="77777777" w:rsidR="00E65592" w:rsidRPr="009A27FD" w:rsidRDefault="00E65592" w:rsidP="007B0234">
      <w:pPr>
        <w:pStyle w:val="bullets"/>
        <w:numPr>
          <w:ilvl w:val="0"/>
          <w:numId w:val="4"/>
        </w:numPr>
      </w:pPr>
      <w:r w:rsidRPr="009A27FD">
        <w:t xml:space="preserve">Sign-in </w:t>
      </w:r>
      <w:r w:rsidR="00A779C7">
        <w:t>s</w:t>
      </w:r>
      <w:r w:rsidRPr="009A27FD">
        <w:t>heet</w:t>
      </w:r>
    </w:p>
    <w:p w14:paraId="54201E51" w14:textId="77777777" w:rsidR="00E65592" w:rsidRPr="009A27FD" w:rsidRDefault="00E65592" w:rsidP="007B0234">
      <w:pPr>
        <w:pStyle w:val="bullets"/>
        <w:numPr>
          <w:ilvl w:val="0"/>
          <w:numId w:val="4"/>
        </w:numPr>
      </w:pPr>
      <w:r w:rsidRPr="009A27FD">
        <w:t>PowerPoint</w:t>
      </w:r>
      <w:r w:rsidR="002475F3">
        <w:t>-</w:t>
      </w:r>
      <w:r w:rsidRPr="009A27FD">
        <w:t>capable computer</w:t>
      </w:r>
      <w:r w:rsidR="00A779C7">
        <w:t xml:space="preserve"> and </w:t>
      </w:r>
      <w:r w:rsidRPr="009A27FD">
        <w:t>projector with screen</w:t>
      </w:r>
    </w:p>
    <w:p w14:paraId="6F37FD86" w14:textId="77777777" w:rsidR="00E65592" w:rsidRPr="009A27FD" w:rsidRDefault="00E65592" w:rsidP="007B0234">
      <w:pPr>
        <w:pStyle w:val="bullets"/>
        <w:numPr>
          <w:ilvl w:val="0"/>
          <w:numId w:val="4"/>
        </w:numPr>
      </w:pPr>
      <w:r w:rsidRPr="009A27FD">
        <w:t xml:space="preserve">PowerPoint </w:t>
      </w:r>
      <w:r w:rsidR="00A779C7">
        <w:t>s</w:t>
      </w:r>
      <w:r w:rsidRPr="009A27FD">
        <w:t>lide presentation</w:t>
      </w:r>
    </w:p>
    <w:p w14:paraId="5205FC02" w14:textId="77777777" w:rsidR="00E65592" w:rsidRPr="009A27FD" w:rsidRDefault="00E65592" w:rsidP="007B0234">
      <w:pPr>
        <w:pStyle w:val="bullets"/>
        <w:numPr>
          <w:ilvl w:val="0"/>
          <w:numId w:val="4"/>
        </w:numPr>
      </w:pPr>
      <w:r w:rsidRPr="009A27FD">
        <w:t>Internet compatible computer with connectivity</w:t>
      </w:r>
    </w:p>
    <w:p w14:paraId="4AA1BC28" w14:textId="77777777" w:rsidR="00E65592" w:rsidRPr="009A27FD" w:rsidRDefault="00E65592" w:rsidP="007B0234">
      <w:pPr>
        <w:pStyle w:val="bullets"/>
        <w:numPr>
          <w:ilvl w:val="0"/>
          <w:numId w:val="4"/>
        </w:numPr>
      </w:pPr>
      <w:r w:rsidRPr="009A27FD">
        <w:t xml:space="preserve">White </w:t>
      </w:r>
      <w:r w:rsidR="00A779C7">
        <w:t>b</w:t>
      </w:r>
      <w:r w:rsidRPr="009A27FD">
        <w:t>oard with markers or chart paper with markers</w:t>
      </w:r>
    </w:p>
    <w:p w14:paraId="39BC25CB" w14:textId="77777777" w:rsidR="00E65592" w:rsidRPr="009A27FD" w:rsidRDefault="00E65592" w:rsidP="007B0234">
      <w:pPr>
        <w:pStyle w:val="bullets"/>
        <w:numPr>
          <w:ilvl w:val="0"/>
          <w:numId w:val="4"/>
        </w:numPr>
      </w:pPr>
      <w:r w:rsidRPr="009A27FD">
        <w:t>Handouts</w:t>
      </w:r>
    </w:p>
    <w:p w14:paraId="0202BFBB" w14:textId="77777777" w:rsidR="00E65592" w:rsidRPr="00F912BD" w:rsidRDefault="00E65592" w:rsidP="00E65592">
      <w:pPr>
        <w:pStyle w:val="ColorfulList-Accent12"/>
        <w:rPr>
          <w:rFonts w:ascii="Times New Roman" w:hAnsi="Times New Roman" w:cs="Times New Roman"/>
          <w:szCs w:val="24"/>
        </w:rPr>
      </w:pPr>
      <w:bookmarkStart w:id="34" w:name="OLE_LINK1"/>
      <w:bookmarkStart w:id="35" w:name="OLE_LINK2"/>
      <w:r w:rsidRPr="00F912BD">
        <w:rPr>
          <w:rFonts w:ascii="Times New Roman" w:hAnsi="Times New Roman" w:cs="Times New Roman"/>
        </w:rPr>
        <w:t>Worksheet 1</w:t>
      </w:r>
      <w:r w:rsidR="008063AF" w:rsidRPr="00F912BD">
        <w:rPr>
          <w:rFonts w:ascii="Times New Roman" w:hAnsi="Times New Roman" w:cs="Times New Roman"/>
        </w:rPr>
        <w:t xml:space="preserve"> </w:t>
      </w:r>
      <w:r w:rsidRPr="00F912BD">
        <w:rPr>
          <w:rFonts w:ascii="Times New Roman" w:hAnsi="Times New Roman" w:cs="Times New Roman"/>
        </w:rPr>
        <w:t>- Cultural Assumptions and Values Affecting Interpersonal Relationships</w:t>
      </w:r>
    </w:p>
    <w:p w14:paraId="3E821A63" w14:textId="77777777" w:rsidR="00E65592" w:rsidRPr="00F912BD" w:rsidRDefault="00E65592" w:rsidP="00E65592">
      <w:pPr>
        <w:pStyle w:val="ColorfulList-Accent12"/>
        <w:rPr>
          <w:rFonts w:ascii="Times New Roman" w:hAnsi="Times New Roman" w:cs="Times New Roman"/>
          <w:szCs w:val="24"/>
        </w:rPr>
      </w:pPr>
      <w:r w:rsidRPr="00F912BD">
        <w:rPr>
          <w:rFonts w:ascii="Times New Roman" w:hAnsi="Times New Roman" w:cs="Times New Roman"/>
        </w:rPr>
        <w:t>Worksheet 2 -</w:t>
      </w:r>
      <w:r w:rsidR="008063AF" w:rsidRPr="00F912BD">
        <w:rPr>
          <w:rFonts w:ascii="Times New Roman" w:hAnsi="Times New Roman" w:cs="Times New Roman"/>
        </w:rPr>
        <w:t xml:space="preserve"> </w:t>
      </w:r>
      <w:r w:rsidRPr="00F912BD">
        <w:rPr>
          <w:rFonts w:ascii="Times New Roman" w:hAnsi="Times New Roman" w:cs="Times New Roman"/>
        </w:rPr>
        <w:t>International Gesture Dictionary</w:t>
      </w:r>
    </w:p>
    <w:p w14:paraId="203B1D50" w14:textId="77777777" w:rsidR="00E65592" w:rsidRPr="00F912BD" w:rsidRDefault="00E65592" w:rsidP="00E65592">
      <w:pPr>
        <w:pStyle w:val="ColorfulList-Accent12"/>
        <w:rPr>
          <w:rFonts w:ascii="Times New Roman" w:hAnsi="Times New Roman" w:cs="Times New Roman"/>
          <w:szCs w:val="24"/>
        </w:rPr>
      </w:pPr>
      <w:r w:rsidRPr="00F912BD">
        <w:rPr>
          <w:rFonts w:ascii="Times New Roman" w:hAnsi="Times New Roman" w:cs="Times New Roman"/>
        </w:rPr>
        <w:t>Worksheet 3 - Language</w:t>
      </w:r>
    </w:p>
    <w:p w14:paraId="16E04C46" w14:textId="77777777" w:rsidR="00E65592" w:rsidRPr="00F912BD" w:rsidRDefault="00E65592" w:rsidP="00E65592">
      <w:pPr>
        <w:pStyle w:val="ColorfulList-Accent12"/>
        <w:rPr>
          <w:rFonts w:ascii="Times New Roman" w:hAnsi="Times New Roman" w:cs="Times New Roman"/>
          <w:szCs w:val="24"/>
        </w:rPr>
      </w:pPr>
      <w:r w:rsidRPr="00F912BD">
        <w:rPr>
          <w:rFonts w:ascii="Times New Roman" w:hAnsi="Times New Roman" w:cs="Times New Roman"/>
        </w:rPr>
        <w:t>Worksheet</w:t>
      </w:r>
      <w:r w:rsidR="008063AF" w:rsidRPr="00F912BD">
        <w:rPr>
          <w:rFonts w:ascii="Times New Roman" w:hAnsi="Times New Roman" w:cs="Times New Roman"/>
        </w:rPr>
        <w:t xml:space="preserve"> </w:t>
      </w:r>
      <w:r w:rsidRPr="00F912BD">
        <w:rPr>
          <w:rFonts w:ascii="Times New Roman" w:hAnsi="Times New Roman" w:cs="Times New Roman"/>
        </w:rPr>
        <w:t>4 - Scavenger Hunt for Facts</w:t>
      </w:r>
    </w:p>
    <w:p w14:paraId="35DAD479" w14:textId="77777777" w:rsidR="00E65592" w:rsidRPr="00F912BD" w:rsidRDefault="00E65592" w:rsidP="00E65592">
      <w:pPr>
        <w:pStyle w:val="ColorfulList-Accent12"/>
        <w:rPr>
          <w:rFonts w:ascii="Times New Roman" w:hAnsi="Times New Roman" w:cs="Times New Roman"/>
          <w:szCs w:val="24"/>
        </w:rPr>
      </w:pPr>
      <w:r w:rsidRPr="00F912BD">
        <w:rPr>
          <w:rFonts w:ascii="Times New Roman" w:hAnsi="Times New Roman" w:cs="Times New Roman"/>
        </w:rPr>
        <w:t>Worksheet 5 - Evaluation</w:t>
      </w:r>
    </w:p>
    <w:p w14:paraId="271604E5" w14:textId="77777777" w:rsidR="00E65592" w:rsidRDefault="00E65592" w:rsidP="007B0234">
      <w:pPr>
        <w:pStyle w:val="bullets"/>
        <w:numPr>
          <w:ilvl w:val="0"/>
          <w:numId w:val="4"/>
        </w:numPr>
      </w:pPr>
      <w:r>
        <w:t>Checklists</w:t>
      </w:r>
    </w:p>
    <w:p w14:paraId="12C67DFD" w14:textId="77777777" w:rsidR="00E65592" w:rsidRPr="00F912BD" w:rsidRDefault="00E65592" w:rsidP="00E65592">
      <w:pPr>
        <w:pStyle w:val="ColorfulList-Accent12"/>
        <w:rPr>
          <w:rFonts w:ascii="Times New Roman" w:hAnsi="Times New Roman" w:cs="Times New Roman"/>
          <w:szCs w:val="24"/>
        </w:rPr>
      </w:pPr>
      <w:r w:rsidRPr="00F912BD">
        <w:rPr>
          <w:rFonts w:ascii="Times New Roman" w:hAnsi="Times New Roman" w:cs="Times New Roman"/>
        </w:rPr>
        <w:t>Important Documents to Hand</w:t>
      </w:r>
      <w:r w:rsidR="00C22035" w:rsidRPr="00F912BD">
        <w:rPr>
          <w:rFonts w:ascii="Times New Roman" w:hAnsi="Times New Roman" w:cs="Times New Roman"/>
        </w:rPr>
        <w:t>-</w:t>
      </w:r>
      <w:r w:rsidRPr="00F912BD">
        <w:rPr>
          <w:rFonts w:ascii="Times New Roman" w:hAnsi="Times New Roman" w:cs="Times New Roman"/>
        </w:rPr>
        <w:t>Carry</w:t>
      </w:r>
    </w:p>
    <w:p w14:paraId="63DC209C" w14:textId="77777777" w:rsidR="00E65592" w:rsidRPr="00F912BD" w:rsidRDefault="00E65592" w:rsidP="00E65592">
      <w:pPr>
        <w:pStyle w:val="ColorfulList-Accent12"/>
        <w:rPr>
          <w:rFonts w:ascii="Times New Roman" w:hAnsi="Times New Roman" w:cs="Times New Roman"/>
          <w:szCs w:val="24"/>
        </w:rPr>
      </w:pPr>
      <w:r w:rsidRPr="00F912BD">
        <w:rPr>
          <w:rFonts w:ascii="Times New Roman" w:hAnsi="Times New Roman" w:cs="Times New Roman"/>
        </w:rPr>
        <w:t>Pre-Departure Checklist for Overseas Moves</w:t>
      </w:r>
    </w:p>
    <w:p w14:paraId="0EDBE860" w14:textId="77777777" w:rsidR="00E65592" w:rsidRPr="00F912BD" w:rsidRDefault="00E65592" w:rsidP="00E65592">
      <w:pPr>
        <w:pStyle w:val="ColorfulList-Accent12"/>
        <w:rPr>
          <w:rFonts w:ascii="Times New Roman" w:hAnsi="Times New Roman" w:cs="Times New Roman"/>
        </w:rPr>
      </w:pPr>
      <w:r w:rsidRPr="00F912BD">
        <w:rPr>
          <w:rFonts w:ascii="Times New Roman" w:hAnsi="Times New Roman" w:cs="Times New Roman"/>
        </w:rPr>
        <w:t>Practical Check</w:t>
      </w:r>
      <w:r w:rsidR="00A779C7" w:rsidRPr="00F912BD">
        <w:rPr>
          <w:rFonts w:ascii="Times New Roman" w:hAnsi="Times New Roman" w:cs="Times New Roman"/>
        </w:rPr>
        <w:t>l</w:t>
      </w:r>
      <w:r w:rsidRPr="00F912BD">
        <w:rPr>
          <w:rFonts w:ascii="Times New Roman" w:hAnsi="Times New Roman" w:cs="Times New Roman"/>
        </w:rPr>
        <w:t>ist for Arrival in New Location</w:t>
      </w:r>
    </w:p>
    <w:p w14:paraId="256E6D57" w14:textId="77777777" w:rsidR="00E65592" w:rsidRPr="00D5584D" w:rsidRDefault="00E65592" w:rsidP="007B0234">
      <w:pPr>
        <w:pStyle w:val="bullets"/>
        <w:numPr>
          <w:ilvl w:val="0"/>
          <w:numId w:val="4"/>
        </w:numPr>
      </w:pPr>
      <w:r w:rsidRPr="00D5584D">
        <w:rPr>
          <w:noProof/>
        </w:rPr>
        <w:t xml:space="preserve">Reference </w:t>
      </w:r>
      <w:r w:rsidR="00A779C7">
        <w:rPr>
          <w:noProof/>
        </w:rPr>
        <w:t>l</w:t>
      </w:r>
      <w:r w:rsidRPr="00D5584D">
        <w:rPr>
          <w:noProof/>
        </w:rPr>
        <w:t xml:space="preserve">ist </w:t>
      </w:r>
    </w:p>
    <w:p w14:paraId="18655A81" w14:textId="77777777" w:rsidR="00E65592" w:rsidRPr="007F2936" w:rsidRDefault="00E65592" w:rsidP="00E65592">
      <w:pPr>
        <w:pStyle w:val="Heading2"/>
      </w:pPr>
      <w:bookmarkStart w:id="36" w:name="_Toc271360134"/>
      <w:bookmarkStart w:id="37" w:name="_Toc241584134"/>
      <w:bookmarkEnd w:id="34"/>
      <w:bookmarkEnd w:id="35"/>
      <w:r w:rsidRPr="007F2936">
        <w:t>Presenter</w:t>
      </w:r>
      <w:bookmarkEnd w:id="36"/>
    </w:p>
    <w:p w14:paraId="034DCDAD" w14:textId="77777777" w:rsidR="00E65592" w:rsidRPr="009A27FD" w:rsidRDefault="00E65592" w:rsidP="00735F46">
      <w:pPr>
        <w:pStyle w:val="NormalSerif"/>
      </w:pPr>
      <w:r w:rsidRPr="009A27FD">
        <w:t xml:space="preserve">This workshop lends itself </w:t>
      </w:r>
      <w:r>
        <w:t xml:space="preserve">best </w:t>
      </w:r>
      <w:r w:rsidRPr="009A27FD">
        <w:t xml:space="preserve">to a presenter </w:t>
      </w:r>
      <w:r>
        <w:t>who</w:t>
      </w:r>
      <w:r w:rsidR="00F06D60">
        <w:t xml:space="preserve"> has s</w:t>
      </w:r>
      <w:r>
        <w:t xml:space="preserve">ome </w:t>
      </w:r>
      <w:r w:rsidRPr="009A27FD">
        <w:t xml:space="preserve">expertise </w:t>
      </w:r>
      <w:r w:rsidR="001C7F34">
        <w:t>in the following</w:t>
      </w:r>
      <w:r w:rsidRPr="009A27FD">
        <w:t>:</w:t>
      </w:r>
    </w:p>
    <w:p w14:paraId="5AD80BE9" w14:textId="77777777" w:rsidR="00E65592" w:rsidRPr="009A27FD" w:rsidRDefault="001C7F34" w:rsidP="007B0234">
      <w:pPr>
        <w:pStyle w:val="bullets"/>
        <w:numPr>
          <w:ilvl w:val="0"/>
          <w:numId w:val="4"/>
        </w:numPr>
      </w:pPr>
      <w:r>
        <w:t>M</w:t>
      </w:r>
      <w:r w:rsidR="00E65592">
        <w:t xml:space="preserve">ilitary and DoD civilian </w:t>
      </w:r>
      <w:r w:rsidR="00A779C7">
        <w:t xml:space="preserve">PCS </w:t>
      </w:r>
      <w:r w:rsidR="00E65592">
        <w:t>overseas moves</w:t>
      </w:r>
    </w:p>
    <w:p w14:paraId="2D4DCDFA" w14:textId="77777777" w:rsidR="00E65592" w:rsidRDefault="001C7F34" w:rsidP="007B0234">
      <w:pPr>
        <w:pStyle w:val="bullets"/>
        <w:numPr>
          <w:ilvl w:val="0"/>
          <w:numId w:val="4"/>
        </w:numPr>
      </w:pPr>
      <w:r>
        <w:t>R</w:t>
      </w:r>
      <w:r w:rsidR="00E65592" w:rsidRPr="009A27FD">
        <w:t>el</w:t>
      </w:r>
      <w:r w:rsidR="00E65592">
        <w:t>ocation with knowledge of cultural adaptation</w:t>
      </w:r>
    </w:p>
    <w:p w14:paraId="1CE3C29E" w14:textId="77777777" w:rsidR="00E65592" w:rsidRPr="0024584B" w:rsidRDefault="00E65592" w:rsidP="00E65592">
      <w:pPr>
        <w:pStyle w:val="Heading2"/>
      </w:pPr>
      <w:r>
        <w:br w:type="page"/>
      </w:r>
      <w:bookmarkStart w:id="38" w:name="_Toc271360135"/>
      <w:r w:rsidRPr="007F2936">
        <w:lastRenderedPageBreak/>
        <w:t xml:space="preserve">Tips on </w:t>
      </w:r>
      <w:r w:rsidR="00A779C7">
        <w:t>u</w:t>
      </w:r>
      <w:r w:rsidRPr="007F2936">
        <w:t>sing this</w:t>
      </w:r>
      <w:r w:rsidR="00A779C7">
        <w:t xml:space="preserve"> g</w:t>
      </w:r>
      <w:r>
        <w:t>uide</w:t>
      </w:r>
      <w:bookmarkEnd w:id="38"/>
    </w:p>
    <w:p w14:paraId="68ADF639" w14:textId="77777777" w:rsidR="00E65592" w:rsidRPr="007F2936" w:rsidRDefault="00E65592" w:rsidP="00735F46">
      <w:pPr>
        <w:pStyle w:val="NormalSerif"/>
      </w:pPr>
      <w:r w:rsidRPr="007F2936">
        <w:t>The Instructor’s Guide is designed with an Attention Step to introduce each section.</w:t>
      </w:r>
      <w:r w:rsidR="008063AF">
        <w:t xml:space="preserve"> </w:t>
      </w:r>
      <w:r w:rsidRPr="007F2936">
        <w:t>This step is an overview and introduction to the section.</w:t>
      </w:r>
      <w:r w:rsidR="008063AF">
        <w:t xml:space="preserve"> </w:t>
      </w:r>
      <w:r w:rsidRPr="007F2936">
        <w:t xml:space="preserve">At the end of the </w:t>
      </w:r>
      <w:r w:rsidR="00C17230" w:rsidRPr="007F2936">
        <w:t>section,</w:t>
      </w:r>
      <w:r w:rsidRPr="007F2936">
        <w:t xml:space="preserve"> there is a Transition Step to the next section. </w:t>
      </w:r>
    </w:p>
    <w:p w14:paraId="74CBC5D7" w14:textId="77777777" w:rsidR="00E65592" w:rsidRPr="007F2936" w:rsidRDefault="00E65592" w:rsidP="00735F46">
      <w:pPr>
        <w:pStyle w:val="NormalSerif"/>
      </w:pPr>
      <w:r w:rsidRPr="007F2936">
        <w:t>There are notes placed throughout with instructions for the presenter.</w:t>
      </w:r>
      <w:r w:rsidR="008063AF">
        <w:t xml:space="preserve"> </w:t>
      </w:r>
      <w:r w:rsidRPr="007F2936">
        <w:t>These are tips to help facilitate the workshop and many suggested exercises that correspond to the worksheets.</w:t>
      </w:r>
    </w:p>
    <w:p w14:paraId="4871C0D7" w14:textId="77777777" w:rsidR="00E65592" w:rsidRPr="007F2936" w:rsidRDefault="00E65592" w:rsidP="00735F46">
      <w:pPr>
        <w:pStyle w:val="NormalSerif"/>
      </w:pPr>
      <w:r w:rsidRPr="007F2936">
        <w:t>The Instructor’s Guide contains the attachments from the Student Manual.</w:t>
      </w:r>
      <w:r w:rsidR="008063AF">
        <w:t xml:space="preserve"> </w:t>
      </w:r>
      <w:r w:rsidRPr="007F2936">
        <w:t xml:space="preserve">In this </w:t>
      </w:r>
      <w:r w:rsidR="00A779C7">
        <w:t>k</w:t>
      </w:r>
      <w:r w:rsidRPr="007F2936">
        <w:t xml:space="preserve">it, the </w:t>
      </w:r>
      <w:r w:rsidR="00A779C7">
        <w:t>r</w:t>
      </w:r>
      <w:r w:rsidRPr="007F2936">
        <w:t xml:space="preserve">eference list </w:t>
      </w:r>
      <w:r w:rsidR="00D833AB">
        <w:t>offers additional resources</w:t>
      </w:r>
      <w:r w:rsidRPr="007F2936">
        <w:t xml:space="preserve">. </w:t>
      </w:r>
    </w:p>
    <w:p w14:paraId="4EFFDC22" w14:textId="77777777" w:rsidR="00E65592" w:rsidRPr="007F2936" w:rsidRDefault="00E65592" w:rsidP="00735F46">
      <w:pPr>
        <w:pStyle w:val="NormalSerif"/>
      </w:pPr>
      <w:r w:rsidRPr="007F2936">
        <w:t xml:space="preserve">The Internet </w:t>
      </w:r>
      <w:r w:rsidR="00A779C7">
        <w:t>d</w:t>
      </w:r>
      <w:r w:rsidRPr="007F2936">
        <w:t>emonstrations are optional depending on connectivity.</w:t>
      </w:r>
      <w:r w:rsidR="008063AF">
        <w:t xml:space="preserve"> </w:t>
      </w:r>
      <w:r w:rsidRPr="007F2936">
        <w:t>It is recommended that</w:t>
      </w:r>
      <w:r w:rsidR="00A779C7">
        <w:t>,</w:t>
      </w:r>
      <w:r w:rsidRPr="007F2936">
        <w:t xml:space="preserve"> if there is no connectivity</w:t>
      </w:r>
      <w:r w:rsidR="00A779C7">
        <w:t>,</w:t>
      </w:r>
      <w:r w:rsidRPr="007F2936">
        <w:t xml:space="preserve"> the workshop slides be augmented with additional screenshots.</w:t>
      </w:r>
      <w:r w:rsidR="008063AF">
        <w:t xml:space="preserve"> </w:t>
      </w:r>
      <w:r w:rsidRPr="007F2936">
        <w:t>If there is connectivity, remember to have the websites open to the pages used during the presentation.</w:t>
      </w:r>
    </w:p>
    <w:p w14:paraId="48ACF0FF" w14:textId="77777777" w:rsidR="00E65592" w:rsidRPr="007F2936" w:rsidRDefault="00E65592" w:rsidP="00735F46">
      <w:pPr>
        <w:pStyle w:val="NormalSerif"/>
      </w:pPr>
      <w:r w:rsidRPr="007F2936">
        <w:t>The content is all contained in the Student Manual.</w:t>
      </w:r>
      <w:r w:rsidR="008063AF">
        <w:t xml:space="preserve"> </w:t>
      </w:r>
      <w:r w:rsidRPr="007F2936">
        <w:t>The presenter must read and be thoroughly familiar with the content in order to present this workshop.</w:t>
      </w:r>
      <w:r w:rsidR="008063AF">
        <w:t xml:space="preserve"> </w:t>
      </w:r>
    </w:p>
    <w:p w14:paraId="2DA64F03" w14:textId="77777777" w:rsidR="00E65592" w:rsidRPr="007F2936" w:rsidRDefault="00E65592" w:rsidP="00E65592">
      <w:pPr>
        <w:pStyle w:val="Heading1"/>
      </w:pPr>
      <w:r>
        <w:rPr>
          <w:highlight w:val="yellow"/>
        </w:rPr>
        <w:br w:type="page"/>
      </w:r>
      <w:bookmarkStart w:id="39" w:name="_Toc271360136"/>
      <w:r w:rsidRPr="007F2936">
        <w:lastRenderedPageBreak/>
        <w:t xml:space="preserve">Begin </w:t>
      </w:r>
      <w:r w:rsidR="00F06D60">
        <w:t>W</w:t>
      </w:r>
      <w:r w:rsidRPr="007F2936">
        <w:t>orkshop</w:t>
      </w:r>
      <w:bookmarkEnd w:id="39"/>
    </w:p>
    <w:p w14:paraId="603200E7" w14:textId="77777777" w:rsidR="00E65592" w:rsidRPr="007F2936" w:rsidRDefault="00CB6E77" w:rsidP="00E65592">
      <w:pPr>
        <w:pStyle w:val="bullets"/>
        <w:numPr>
          <w:ilvl w:val="0"/>
          <w:numId w:val="0"/>
        </w:numPr>
      </w:pPr>
      <w:r>
        <w:rPr>
          <w:noProof/>
        </w:rPr>
        <w:drawing>
          <wp:anchor distT="0" distB="0" distL="114300" distR="114300" simplePos="0" relativeHeight="251659264" behindDoc="1" locked="0" layoutInCell="1" allowOverlap="1" wp14:anchorId="05764F72" wp14:editId="441347FF">
            <wp:simplePos x="0" y="0"/>
            <wp:positionH relativeFrom="page">
              <wp:posOffset>0</wp:posOffset>
            </wp:positionH>
            <wp:positionV relativeFrom="paragraph">
              <wp:posOffset>-1672590</wp:posOffset>
            </wp:positionV>
            <wp:extent cx="7812405" cy="457200"/>
            <wp:effectExtent l="0" t="0" r="10795" b="0"/>
            <wp:wrapTight wrapText="bothSides">
              <wp:wrapPolygon edited="0">
                <wp:start x="0" y="0"/>
                <wp:lineTo x="0" y="20400"/>
                <wp:lineTo x="21560" y="20400"/>
                <wp:lineTo x="21560" y="0"/>
                <wp:lineTo x="0" y="0"/>
              </wp:wrapPolygon>
            </wp:wrapTight>
            <wp:docPr id="483" name="Picture 22" descr="FAP ChpStr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FAP ChpStrip"/>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2405" cy="457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0" w:name="OLE_LINK5"/>
      <w:bookmarkStart w:id="41" w:name="OLE_LINK6"/>
      <w:r w:rsidR="00E65592" w:rsidRPr="007F2936">
        <w:rPr>
          <w:b/>
        </w:rPr>
        <w:t>Host:</w:t>
      </w:r>
      <w:r w:rsidR="00E65592">
        <w:rPr>
          <w:b/>
        </w:rPr>
        <w:t xml:space="preserve"> </w:t>
      </w:r>
      <w:r w:rsidR="00E65592" w:rsidRPr="007F2936">
        <w:t>Introduce the instructor, if there is one presenting this workshop</w:t>
      </w:r>
      <w:r w:rsidR="00E65592">
        <w:t>,</w:t>
      </w:r>
      <w:r w:rsidR="00E65592" w:rsidRPr="007F2936">
        <w:t xml:space="preserve"> or begin the workshop with the welcome.</w:t>
      </w:r>
    </w:p>
    <w:p w14:paraId="79597D73" w14:textId="77777777" w:rsidR="00E65592" w:rsidRPr="007F2936" w:rsidRDefault="00E65592" w:rsidP="00E65592">
      <w:pPr>
        <w:pStyle w:val="Heading2"/>
      </w:pPr>
      <w:bookmarkStart w:id="42" w:name="_Toc271360137"/>
      <w:r w:rsidRPr="007F2936">
        <w:t>Welcome</w:t>
      </w:r>
      <w:bookmarkEnd w:id="37"/>
      <w:bookmarkEnd w:id="42"/>
    </w:p>
    <w:p w14:paraId="792E9551" w14:textId="77777777" w:rsidR="00E65592" w:rsidRPr="007F2936" w:rsidRDefault="00E65592" w:rsidP="00735F46">
      <w:pPr>
        <w:pStyle w:val="NormalSerif"/>
      </w:pPr>
      <w:r w:rsidRPr="007F2936">
        <w:rPr>
          <w:b/>
        </w:rPr>
        <w:t xml:space="preserve">Instructor: </w:t>
      </w:r>
      <w:r w:rsidRPr="007F2936">
        <w:t>Welcome the participants and provide them with some details about your background.</w:t>
      </w:r>
      <w:r w:rsidR="008063AF">
        <w:t xml:space="preserve"> </w:t>
      </w:r>
      <w:r w:rsidRPr="007F2936">
        <w:t>Tell the pa</w:t>
      </w:r>
      <w:r w:rsidR="00D833AB">
        <w:t xml:space="preserve">rticipants your name, title, </w:t>
      </w:r>
      <w:r w:rsidRPr="007F2936">
        <w:t xml:space="preserve">your experience relocating with the military and your expertise in </w:t>
      </w:r>
      <w:r>
        <w:t>cultural adaptation</w:t>
      </w:r>
      <w:r w:rsidRPr="007F2936">
        <w:t>.</w:t>
      </w:r>
      <w:r w:rsidR="008063AF">
        <w:t xml:space="preserve"> </w:t>
      </w:r>
      <w:r w:rsidRPr="007F2936">
        <w:t xml:space="preserve">If the group is not too large, ask the participants to </w:t>
      </w:r>
      <w:r w:rsidR="00C17230">
        <w:t>state</w:t>
      </w:r>
      <w:r w:rsidRPr="007F2936">
        <w:t xml:space="preserve"> their names, backgrounds and </w:t>
      </w:r>
      <w:r w:rsidR="00C17230">
        <w:t>their moving plans</w:t>
      </w:r>
      <w:r w:rsidRPr="007F2936">
        <w:t>.</w:t>
      </w:r>
      <w:r w:rsidR="008063AF">
        <w:t xml:space="preserve"> </w:t>
      </w:r>
      <w:r w:rsidRPr="007F2936">
        <w:t xml:space="preserve">You can also ask, by a show of hands, how many have a family budget and update it religiously or how many are interested in learning how to budget for a move. </w:t>
      </w:r>
    </w:p>
    <w:p w14:paraId="0B233E0A" w14:textId="77777777" w:rsidR="00E65592" w:rsidRPr="007F2936" w:rsidRDefault="00E65592" w:rsidP="00735F46">
      <w:pPr>
        <w:pStyle w:val="NormalSerif"/>
      </w:pPr>
      <w:r w:rsidRPr="007F2936">
        <w:t xml:space="preserve">Write the word </w:t>
      </w:r>
      <w:r w:rsidRPr="00E663E6">
        <w:rPr>
          <w:b/>
        </w:rPr>
        <w:t>NEAT</w:t>
      </w:r>
      <w:r w:rsidRPr="007F2936">
        <w:t xml:space="preserve"> on the white board or chart paper and explain the meaning:</w:t>
      </w:r>
    </w:p>
    <w:p w14:paraId="620FB19D" w14:textId="77777777" w:rsidR="00E65592" w:rsidRPr="007F2936" w:rsidRDefault="00D833AB" w:rsidP="00735F46">
      <w:pPr>
        <w:pStyle w:val="NormalSerif"/>
      </w:pPr>
      <w:r>
        <w:rPr>
          <w:b/>
        </w:rPr>
        <w:t>(</w:t>
      </w:r>
      <w:r w:rsidR="00E65592" w:rsidRPr="007F2936">
        <w:rPr>
          <w:b/>
        </w:rPr>
        <w:t>N</w:t>
      </w:r>
      <w:r>
        <w:rPr>
          <w:b/>
        </w:rPr>
        <w:t>)</w:t>
      </w:r>
      <w:r w:rsidR="001C7F34">
        <w:rPr>
          <w:b/>
        </w:rPr>
        <w:t xml:space="preserve">ature </w:t>
      </w:r>
      <w:r w:rsidR="00404F73">
        <w:t>– T</w:t>
      </w:r>
      <w:r w:rsidR="00E65592" w:rsidRPr="007F2936">
        <w:t>he</w:t>
      </w:r>
      <w:r w:rsidR="00404F73">
        <w:t xml:space="preserve"> </w:t>
      </w:r>
      <w:r w:rsidR="00E65592" w:rsidRPr="007F2936">
        <w:t>workshop is interactive and participants are encouraged to voice their ideas, concerns, questions and experiences.</w:t>
      </w:r>
    </w:p>
    <w:p w14:paraId="0F1DC5C8" w14:textId="77777777" w:rsidR="00E65592" w:rsidRPr="007F2936" w:rsidRDefault="00D833AB" w:rsidP="00735F46">
      <w:pPr>
        <w:pStyle w:val="NormalSerif"/>
      </w:pPr>
      <w:r>
        <w:rPr>
          <w:b/>
        </w:rPr>
        <w:t>(</w:t>
      </w:r>
      <w:r w:rsidR="00E65592" w:rsidRPr="007F2936">
        <w:rPr>
          <w:b/>
        </w:rPr>
        <w:t>E</w:t>
      </w:r>
      <w:r>
        <w:rPr>
          <w:b/>
        </w:rPr>
        <w:t>)x</w:t>
      </w:r>
      <w:r w:rsidR="00404F73">
        <w:rPr>
          <w:b/>
        </w:rPr>
        <w:t xml:space="preserve">pectations </w:t>
      </w:r>
      <w:r w:rsidR="00A83D9E">
        <w:rPr>
          <w:b/>
        </w:rPr>
        <w:t>–</w:t>
      </w:r>
      <w:r w:rsidR="00E65592" w:rsidRPr="007F2936">
        <w:t xml:space="preserve"> </w:t>
      </w:r>
      <w:r w:rsidR="00A83D9E">
        <w:t>As t</w:t>
      </w:r>
      <w:r w:rsidR="00E65592" w:rsidRPr="007F2936">
        <w:t xml:space="preserve">he participants </w:t>
      </w:r>
      <w:r w:rsidR="00404F73">
        <w:t>brainstorm</w:t>
      </w:r>
      <w:r w:rsidR="00A83D9E">
        <w:t>, list</w:t>
      </w:r>
      <w:r w:rsidR="00404F73">
        <w:t xml:space="preserve"> </w:t>
      </w:r>
      <w:r w:rsidR="001D6F35">
        <w:t xml:space="preserve">their </w:t>
      </w:r>
      <w:r w:rsidR="00404F73">
        <w:t xml:space="preserve">ideas </w:t>
      </w:r>
      <w:r w:rsidR="00E65592" w:rsidRPr="007F2936">
        <w:t>on the white board or chart paper.</w:t>
      </w:r>
      <w:r w:rsidR="008063AF">
        <w:t xml:space="preserve"> </w:t>
      </w:r>
      <w:r w:rsidR="00C17230">
        <w:t xml:space="preserve">Keep these </w:t>
      </w:r>
      <w:r w:rsidR="00E65592" w:rsidRPr="007F2936">
        <w:t xml:space="preserve">visible </w:t>
      </w:r>
      <w:r w:rsidR="00C17230">
        <w:t xml:space="preserve">so they can be </w:t>
      </w:r>
      <w:r w:rsidR="00E65592" w:rsidRPr="007F2936">
        <w:t>readdressed at the conclusion of the workshop.</w:t>
      </w:r>
      <w:r w:rsidR="008063AF">
        <w:t xml:space="preserve"> </w:t>
      </w:r>
      <w:r w:rsidR="00E65592" w:rsidRPr="007F2936">
        <w:t>This discussion gives the instructor insight into which areas to focus the workshop discussion and the experience level of the participants with the subject matter.</w:t>
      </w:r>
    </w:p>
    <w:p w14:paraId="043932CC" w14:textId="77777777" w:rsidR="00E65592" w:rsidRPr="007F2936" w:rsidRDefault="00D833AB" w:rsidP="00735F46">
      <w:pPr>
        <w:pStyle w:val="NormalSerif"/>
      </w:pPr>
      <w:r>
        <w:rPr>
          <w:b/>
        </w:rPr>
        <w:t>(</w:t>
      </w:r>
      <w:r w:rsidR="00E65592" w:rsidRPr="007F2936">
        <w:rPr>
          <w:b/>
        </w:rPr>
        <w:t>A</w:t>
      </w:r>
      <w:r>
        <w:rPr>
          <w:b/>
        </w:rPr>
        <w:t>)</w:t>
      </w:r>
      <w:r w:rsidR="00404F73">
        <w:rPr>
          <w:b/>
        </w:rPr>
        <w:t>genda –</w:t>
      </w:r>
      <w:r w:rsidR="00E65592" w:rsidRPr="007F2936">
        <w:rPr>
          <w:b/>
        </w:rPr>
        <w:t xml:space="preserve"> </w:t>
      </w:r>
      <w:r w:rsidR="00404F73">
        <w:t>The agenda</w:t>
      </w:r>
      <w:r w:rsidR="00E65592" w:rsidRPr="007F2936">
        <w:t xml:space="preserve"> is presented according to the objectives listed in the PowerPoint presentation, </w:t>
      </w:r>
      <w:r w:rsidR="00E65592">
        <w:t xml:space="preserve">but </w:t>
      </w:r>
      <w:r w:rsidR="00E65592" w:rsidRPr="007F2936">
        <w:t>may be modified to fit time and expectations.</w:t>
      </w:r>
    </w:p>
    <w:p w14:paraId="215E64DF" w14:textId="77777777" w:rsidR="00E65592" w:rsidRPr="007F2936" w:rsidRDefault="00D833AB" w:rsidP="00735F46">
      <w:pPr>
        <w:pStyle w:val="NormalSerif"/>
      </w:pPr>
      <w:r>
        <w:rPr>
          <w:b/>
        </w:rPr>
        <w:t>(</w:t>
      </w:r>
      <w:r w:rsidR="00E65592" w:rsidRPr="007F2936">
        <w:rPr>
          <w:b/>
        </w:rPr>
        <w:t>T</w:t>
      </w:r>
      <w:r>
        <w:rPr>
          <w:b/>
        </w:rPr>
        <w:t>)</w:t>
      </w:r>
      <w:r w:rsidR="00404F73">
        <w:rPr>
          <w:b/>
        </w:rPr>
        <w:t xml:space="preserve">iming – </w:t>
      </w:r>
      <w:r w:rsidR="00404F73" w:rsidRPr="00404F73">
        <w:t>The timing</w:t>
      </w:r>
      <w:r w:rsidR="00E65592" w:rsidRPr="00404F73">
        <w:t xml:space="preserve"> </w:t>
      </w:r>
      <w:r w:rsidR="00E65592" w:rsidRPr="007F2936">
        <w:t>is presented</w:t>
      </w:r>
      <w:r w:rsidR="00E65592">
        <w:t xml:space="preserve"> by the instructor.</w:t>
      </w:r>
    </w:p>
    <w:p w14:paraId="3D5091A8" w14:textId="77777777" w:rsidR="00E65592" w:rsidRPr="007F2936" w:rsidRDefault="00E65592" w:rsidP="007B0234">
      <w:pPr>
        <w:pStyle w:val="bullets"/>
        <w:numPr>
          <w:ilvl w:val="0"/>
          <w:numId w:val="4"/>
        </w:numPr>
      </w:pPr>
      <w:r w:rsidRPr="007F2936">
        <w:t>Write out on the white board or chart paper approximately when the breaks will occur</w:t>
      </w:r>
      <w:r w:rsidR="00A779C7">
        <w:t>.</w:t>
      </w:r>
    </w:p>
    <w:p w14:paraId="56F0C148" w14:textId="77777777" w:rsidR="00E65592" w:rsidRPr="007F2936" w:rsidRDefault="00E65592" w:rsidP="007B0234">
      <w:pPr>
        <w:pStyle w:val="bullets"/>
        <w:numPr>
          <w:ilvl w:val="0"/>
          <w:numId w:val="4"/>
        </w:numPr>
      </w:pPr>
      <w:r w:rsidRPr="007F2936">
        <w:t xml:space="preserve">Provide </w:t>
      </w:r>
      <w:r>
        <w:t>the</w:t>
      </w:r>
      <w:r w:rsidR="008063AF">
        <w:t xml:space="preserve"> </w:t>
      </w:r>
      <w:r w:rsidRPr="007F2936">
        <w:t>location of the restrooms</w:t>
      </w:r>
      <w:r w:rsidR="00A779C7">
        <w:t>.</w:t>
      </w:r>
      <w:r w:rsidRPr="007F2936">
        <w:t xml:space="preserve"> </w:t>
      </w:r>
    </w:p>
    <w:p w14:paraId="6D33CC88" w14:textId="77777777" w:rsidR="00E65592" w:rsidRPr="007F2936" w:rsidRDefault="00E65592" w:rsidP="007B0234">
      <w:pPr>
        <w:pStyle w:val="bullets"/>
        <w:numPr>
          <w:ilvl w:val="0"/>
          <w:numId w:val="4"/>
        </w:numPr>
      </w:pPr>
      <w:r w:rsidRPr="007F2936">
        <w:t>Offer coffe</w:t>
      </w:r>
      <w:r w:rsidR="00404F73">
        <w:t xml:space="preserve">e or </w:t>
      </w:r>
      <w:r w:rsidRPr="007F2936">
        <w:t>snacks if provided</w:t>
      </w:r>
      <w:r w:rsidR="00A779C7">
        <w:t>.</w:t>
      </w:r>
    </w:p>
    <w:p w14:paraId="773A7464" w14:textId="77777777" w:rsidR="00E65592" w:rsidRPr="007F2936" w:rsidRDefault="00A779C7" w:rsidP="007B0234">
      <w:pPr>
        <w:pStyle w:val="bullets"/>
        <w:numPr>
          <w:ilvl w:val="0"/>
          <w:numId w:val="4"/>
        </w:numPr>
      </w:pPr>
      <w:r>
        <w:t>Remind participants to sign in.</w:t>
      </w:r>
    </w:p>
    <w:p w14:paraId="18900B41" w14:textId="77777777" w:rsidR="00E65592" w:rsidRPr="007F2936" w:rsidRDefault="00C17230" w:rsidP="007B0234">
      <w:pPr>
        <w:pStyle w:val="bullets"/>
        <w:numPr>
          <w:ilvl w:val="0"/>
          <w:numId w:val="4"/>
        </w:numPr>
      </w:pPr>
      <w:r>
        <w:t xml:space="preserve">Briefly review the </w:t>
      </w:r>
      <w:r w:rsidR="00E65592" w:rsidRPr="007F2936">
        <w:t>Student Manual, worksheets, checklists</w:t>
      </w:r>
      <w:r w:rsidR="00E65592">
        <w:t xml:space="preserve"> </w:t>
      </w:r>
      <w:r w:rsidR="00E65592" w:rsidRPr="007F2936">
        <w:t>and reference attachments to make sure each participant has the proper materials.</w:t>
      </w:r>
      <w:r w:rsidR="008063AF">
        <w:t xml:space="preserve"> </w:t>
      </w:r>
      <w:r w:rsidR="00E65592" w:rsidRPr="007F2936">
        <w:t>This workshop contains:</w:t>
      </w:r>
    </w:p>
    <w:p w14:paraId="690C77E1" w14:textId="77777777" w:rsidR="00E65592" w:rsidRPr="00F912BD" w:rsidRDefault="00E65592" w:rsidP="00E65592">
      <w:pPr>
        <w:pStyle w:val="ColorfulList-Accent12"/>
        <w:rPr>
          <w:rFonts w:ascii="Times New Roman" w:hAnsi="Times New Roman" w:cs="Times New Roman"/>
        </w:rPr>
      </w:pPr>
      <w:r w:rsidRPr="00F912BD">
        <w:rPr>
          <w:rFonts w:ascii="Times New Roman" w:hAnsi="Times New Roman" w:cs="Times New Roman"/>
        </w:rPr>
        <w:t>Worksheet 1</w:t>
      </w:r>
      <w:r w:rsidR="008063AF" w:rsidRPr="00F912BD">
        <w:rPr>
          <w:rFonts w:ascii="Times New Roman" w:hAnsi="Times New Roman" w:cs="Times New Roman"/>
        </w:rPr>
        <w:t xml:space="preserve"> </w:t>
      </w:r>
      <w:r w:rsidRPr="00F912BD">
        <w:rPr>
          <w:rFonts w:ascii="Times New Roman" w:hAnsi="Times New Roman" w:cs="Times New Roman"/>
        </w:rPr>
        <w:t>- Cultural Assumptions and Values Affecting Interpersonal Relationships</w:t>
      </w:r>
    </w:p>
    <w:p w14:paraId="1E5FE694" w14:textId="77777777" w:rsidR="00E65592" w:rsidRPr="00F912BD" w:rsidRDefault="00E65592" w:rsidP="00E65592">
      <w:pPr>
        <w:pStyle w:val="ColorfulList-Accent12"/>
        <w:rPr>
          <w:rFonts w:ascii="Times New Roman" w:hAnsi="Times New Roman" w:cs="Times New Roman"/>
        </w:rPr>
      </w:pPr>
      <w:r w:rsidRPr="00F912BD">
        <w:rPr>
          <w:rFonts w:ascii="Times New Roman" w:hAnsi="Times New Roman" w:cs="Times New Roman"/>
        </w:rPr>
        <w:t>Worksheet 2 -</w:t>
      </w:r>
      <w:r w:rsidR="008063AF" w:rsidRPr="00F912BD">
        <w:rPr>
          <w:rFonts w:ascii="Times New Roman" w:hAnsi="Times New Roman" w:cs="Times New Roman"/>
        </w:rPr>
        <w:t xml:space="preserve"> </w:t>
      </w:r>
      <w:r w:rsidRPr="00F912BD">
        <w:rPr>
          <w:rFonts w:ascii="Times New Roman" w:hAnsi="Times New Roman" w:cs="Times New Roman"/>
        </w:rPr>
        <w:t>International Gesture Dictionary</w:t>
      </w:r>
    </w:p>
    <w:p w14:paraId="601D8E8F" w14:textId="77777777" w:rsidR="00E65592" w:rsidRPr="00F912BD" w:rsidRDefault="00E65592" w:rsidP="00E65592">
      <w:pPr>
        <w:pStyle w:val="ColorfulList-Accent12"/>
        <w:rPr>
          <w:rFonts w:ascii="Times New Roman" w:hAnsi="Times New Roman" w:cs="Times New Roman"/>
        </w:rPr>
      </w:pPr>
      <w:r w:rsidRPr="00F912BD">
        <w:rPr>
          <w:rFonts w:ascii="Times New Roman" w:hAnsi="Times New Roman" w:cs="Times New Roman"/>
        </w:rPr>
        <w:t>Worksheet 3 - Language</w:t>
      </w:r>
    </w:p>
    <w:p w14:paraId="68F2F923" w14:textId="77777777" w:rsidR="00E65592" w:rsidRPr="00F912BD" w:rsidRDefault="00E65592" w:rsidP="00E65592">
      <w:pPr>
        <w:pStyle w:val="ColorfulList-Accent12"/>
        <w:rPr>
          <w:rFonts w:ascii="Times New Roman" w:hAnsi="Times New Roman" w:cs="Times New Roman"/>
        </w:rPr>
      </w:pPr>
      <w:r w:rsidRPr="00F912BD">
        <w:rPr>
          <w:rFonts w:ascii="Times New Roman" w:hAnsi="Times New Roman" w:cs="Times New Roman"/>
        </w:rPr>
        <w:t>Worksheet</w:t>
      </w:r>
      <w:r w:rsidR="008063AF" w:rsidRPr="00F912BD">
        <w:rPr>
          <w:rFonts w:ascii="Times New Roman" w:hAnsi="Times New Roman" w:cs="Times New Roman"/>
        </w:rPr>
        <w:t xml:space="preserve"> </w:t>
      </w:r>
      <w:r w:rsidRPr="00F912BD">
        <w:rPr>
          <w:rFonts w:ascii="Times New Roman" w:hAnsi="Times New Roman" w:cs="Times New Roman"/>
        </w:rPr>
        <w:t>4 - Scavenger Hunt for Facts</w:t>
      </w:r>
    </w:p>
    <w:p w14:paraId="4C4C90DA" w14:textId="77777777" w:rsidR="00E65592" w:rsidRPr="00F912BD" w:rsidRDefault="00E65592" w:rsidP="00E65592">
      <w:pPr>
        <w:pStyle w:val="ColorfulList-Accent12"/>
        <w:rPr>
          <w:rFonts w:ascii="Times New Roman" w:hAnsi="Times New Roman" w:cs="Times New Roman"/>
        </w:rPr>
      </w:pPr>
      <w:r w:rsidRPr="00F912BD">
        <w:rPr>
          <w:rFonts w:ascii="Times New Roman" w:hAnsi="Times New Roman" w:cs="Times New Roman"/>
        </w:rPr>
        <w:t xml:space="preserve">Worksheet 5 </w:t>
      </w:r>
      <w:r w:rsidR="00404F73" w:rsidRPr="00F912BD">
        <w:rPr>
          <w:rFonts w:ascii="Times New Roman" w:hAnsi="Times New Roman" w:cs="Times New Roman"/>
        </w:rPr>
        <w:t>-</w:t>
      </w:r>
      <w:r w:rsidRPr="00F912BD">
        <w:rPr>
          <w:rFonts w:ascii="Times New Roman" w:hAnsi="Times New Roman" w:cs="Times New Roman"/>
        </w:rPr>
        <w:t xml:space="preserve"> Evaluation</w:t>
      </w:r>
    </w:p>
    <w:p w14:paraId="305DCC92" w14:textId="77777777" w:rsidR="00E65592" w:rsidRPr="00F912BD" w:rsidRDefault="00E65592" w:rsidP="007B0234">
      <w:pPr>
        <w:pStyle w:val="bullets"/>
        <w:numPr>
          <w:ilvl w:val="0"/>
          <w:numId w:val="2"/>
        </w:numPr>
        <w:rPr>
          <w:rFonts w:cs="Times New Roman"/>
        </w:rPr>
      </w:pPr>
      <w:r w:rsidRPr="00F912BD">
        <w:rPr>
          <w:rFonts w:cs="Times New Roman"/>
        </w:rPr>
        <w:lastRenderedPageBreak/>
        <w:t>Checklists</w:t>
      </w:r>
    </w:p>
    <w:p w14:paraId="197DBA8F" w14:textId="77777777" w:rsidR="00E65592" w:rsidRPr="00F912BD" w:rsidRDefault="00E65592" w:rsidP="00E65592">
      <w:pPr>
        <w:pStyle w:val="ColorfulList-Accent12"/>
        <w:rPr>
          <w:rFonts w:ascii="Times New Roman" w:hAnsi="Times New Roman" w:cs="Times New Roman"/>
        </w:rPr>
      </w:pPr>
      <w:r w:rsidRPr="00F912BD">
        <w:rPr>
          <w:rFonts w:ascii="Times New Roman" w:hAnsi="Times New Roman" w:cs="Times New Roman"/>
        </w:rPr>
        <w:t>Important Documents to Hand</w:t>
      </w:r>
      <w:r w:rsidR="00D833AB" w:rsidRPr="00F912BD">
        <w:rPr>
          <w:rFonts w:ascii="Times New Roman" w:hAnsi="Times New Roman" w:cs="Times New Roman"/>
        </w:rPr>
        <w:t>-</w:t>
      </w:r>
      <w:r w:rsidRPr="00F912BD">
        <w:rPr>
          <w:rFonts w:ascii="Times New Roman" w:hAnsi="Times New Roman" w:cs="Times New Roman"/>
        </w:rPr>
        <w:t>Carry</w:t>
      </w:r>
    </w:p>
    <w:p w14:paraId="076AB84D" w14:textId="77777777" w:rsidR="00E65592" w:rsidRPr="00F912BD" w:rsidRDefault="00E65592" w:rsidP="00E65592">
      <w:pPr>
        <w:pStyle w:val="ColorfulList-Accent12"/>
        <w:rPr>
          <w:rFonts w:ascii="Times New Roman" w:hAnsi="Times New Roman" w:cs="Times New Roman"/>
        </w:rPr>
      </w:pPr>
      <w:r w:rsidRPr="00F912BD">
        <w:rPr>
          <w:rFonts w:ascii="Times New Roman" w:hAnsi="Times New Roman" w:cs="Times New Roman"/>
        </w:rPr>
        <w:t>Pre-Departure Checklist for Overseas Moves</w:t>
      </w:r>
    </w:p>
    <w:p w14:paraId="242D05DE" w14:textId="77777777" w:rsidR="00E65592" w:rsidRPr="00F912BD" w:rsidRDefault="00E65592" w:rsidP="00E65592">
      <w:pPr>
        <w:pStyle w:val="ColorfulList-Accent12"/>
        <w:rPr>
          <w:rFonts w:ascii="Times New Roman" w:hAnsi="Times New Roman" w:cs="Times New Roman"/>
        </w:rPr>
      </w:pPr>
      <w:r w:rsidRPr="00F912BD">
        <w:rPr>
          <w:rFonts w:ascii="Times New Roman" w:hAnsi="Times New Roman" w:cs="Times New Roman"/>
        </w:rPr>
        <w:t>Practical Check</w:t>
      </w:r>
      <w:r w:rsidR="00D833AB" w:rsidRPr="00F912BD">
        <w:rPr>
          <w:rFonts w:ascii="Times New Roman" w:hAnsi="Times New Roman" w:cs="Times New Roman"/>
        </w:rPr>
        <w:t>l</w:t>
      </w:r>
      <w:r w:rsidRPr="00F912BD">
        <w:rPr>
          <w:rFonts w:ascii="Times New Roman" w:hAnsi="Times New Roman" w:cs="Times New Roman"/>
        </w:rPr>
        <w:t>ist for Arrival in New Location</w:t>
      </w:r>
    </w:p>
    <w:p w14:paraId="6E46C959" w14:textId="77777777" w:rsidR="00E65592" w:rsidRPr="007F2936" w:rsidRDefault="00E65592" w:rsidP="007B0234">
      <w:pPr>
        <w:pStyle w:val="bullets"/>
        <w:numPr>
          <w:ilvl w:val="0"/>
          <w:numId w:val="2"/>
        </w:numPr>
      </w:pPr>
      <w:r w:rsidRPr="007F2936">
        <w:rPr>
          <w:noProof/>
        </w:rPr>
        <w:t xml:space="preserve">Reference </w:t>
      </w:r>
      <w:r w:rsidR="00404F73">
        <w:rPr>
          <w:noProof/>
        </w:rPr>
        <w:t>l</w:t>
      </w:r>
      <w:r w:rsidRPr="007F2936">
        <w:rPr>
          <w:noProof/>
        </w:rPr>
        <w:t xml:space="preserve">ist including recommended </w:t>
      </w:r>
      <w:r w:rsidR="004A4B7A">
        <w:rPr>
          <w:noProof/>
        </w:rPr>
        <w:t>websites</w:t>
      </w:r>
    </w:p>
    <w:p w14:paraId="2CA741E9" w14:textId="77777777" w:rsidR="00E65592" w:rsidRPr="007F2936" w:rsidRDefault="00E65592" w:rsidP="00735F46">
      <w:pPr>
        <w:pStyle w:val="NormalSerif"/>
      </w:pPr>
      <w:r w:rsidRPr="009A46BD">
        <w:rPr>
          <w:rStyle w:val="Note"/>
          <w:rFonts w:cs="Arial"/>
        </w:rPr>
        <w:t>Note:</w:t>
      </w:r>
      <w:r w:rsidRPr="007F2936">
        <w:rPr>
          <w:rStyle w:val="Note"/>
          <w:rFonts w:cs="Arial"/>
        </w:rPr>
        <w:t xml:space="preserve"> </w:t>
      </w:r>
      <w:r w:rsidRPr="007F2936">
        <w:rPr>
          <w:rStyle w:val="Note"/>
          <w:rFonts w:cs="Arial"/>
          <w:b w:val="0"/>
          <w:i w:val="0"/>
          <w:color w:val="auto"/>
        </w:rPr>
        <w:t>Make available and explain a</w:t>
      </w:r>
      <w:r w:rsidRPr="007F2936">
        <w:t>ny additional resources available for the participants to view during breaks or at the conclusion of the workshop.</w:t>
      </w:r>
      <w:r w:rsidR="008063AF">
        <w:t xml:space="preserve"> </w:t>
      </w:r>
      <w:r w:rsidR="009A46BD">
        <w:t>Also, k</w:t>
      </w:r>
      <w:r w:rsidRPr="007F2936">
        <w:t>eep to the times announced</w:t>
      </w:r>
      <w:r w:rsidR="00640D1E">
        <w:t>;</w:t>
      </w:r>
      <w:r w:rsidRPr="007F2936">
        <w:t xml:space="preserve"> this makes participants more comfortable and encourages participation.</w:t>
      </w:r>
    </w:p>
    <w:p w14:paraId="279854BF" w14:textId="77777777" w:rsidR="00E65592" w:rsidRPr="003D296E" w:rsidRDefault="00E65592" w:rsidP="00E65592">
      <w:r w:rsidRPr="004529FE">
        <w:rPr>
          <w:rStyle w:val="Directive"/>
          <w:sz w:val="22"/>
        </w:rPr>
        <w:t>Slide:</w:t>
      </w:r>
      <w:r>
        <w:rPr>
          <w:rStyle w:val="Directive"/>
          <w:sz w:val="22"/>
        </w:rPr>
        <w:t xml:space="preserve"> </w:t>
      </w:r>
    </w:p>
    <w:p w14:paraId="19F7F9B5" w14:textId="77777777" w:rsidR="00E65592" w:rsidRPr="005905C8" w:rsidRDefault="00122F82" w:rsidP="00E65592">
      <w:pPr>
        <w:rPr>
          <w:b/>
        </w:rPr>
      </w:pPr>
      <w:r w:rsidRPr="00992162">
        <w:rPr>
          <w:b/>
        </w:rPr>
        <w:object w:dxaOrig="7185" w:dyaOrig="5402" w14:anchorId="7301B5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elcome screen shot" style="width:247.9pt;height:183.4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owerPoint.Show.8" ShapeID="_x0000_i1025" DrawAspect="Content" ObjectID="_1517169745" r:id="rId17"/>
        </w:object>
      </w:r>
    </w:p>
    <w:p w14:paraId="593351D2" w14:textId="77777777" w:rsidR="00E65592" w:rsidRPr="00E663E6" w:rsidRDefault="00E65592" w:rsidP="00E65592">
      <w:pPr>
        <w:pStyle w:val="Heading2"/>
      </w:pPr>
      <w:bookmarkStart w:id="43" w:name="_Toc241584135"/>
      <w:r>
        <w:br w:type="page"/>
      </w:r>
      <w:bookmarkStart w:id="44" w:name="_Toc271360138"/>
      <w:r w:rsidRPr="00E663E6">
        <w:lastRenderedPageBreak/>
        <w:t xml:space="preserve">Objectives of the </w:t>
      </w:r>
      <w:r w:rsidR="00404F73">
        <w:t>w</w:t>
      </w:r>
      <w:r w:rsidRPr="00E663E6">
        <w:t>orkshop</w:t>
      </w:r>
      <w:bookmarkEnd w:id="43"/>
      <w:bookmarkEnd w:id="44"/>
    </w:p>
    <w:p w14:paraId="20D6C08E" w14:textId="77777777" w:rsidR="00E65592" w:rsidRPr="00E663E6" w:rsidRDefault="00E65592" w:rsidP="00735F46">
      <w:pPr>
        <w:pStyle w:val="NormalSerif"/>
      </w:pPr>
      <w:r w:rsidRPr="00E663E6">
        <w:t>Now that you have the participants’ full attention take a moment to briefly review the objectives of the workshop:</w:t>
      </w:r>
    </w:p>
    <w:p w14:paraId="69A5C433" w14:textId="77777777" w:rsidR="00E65592" w:rsidRPr="00E663E6" w:rsidRDefault="00E65592" w:rsidP="007B0234">
      <w:pPr>
        <w:pStyle w:val="bullets"/>
        <w:numPr>
          <w:ilvl w:val="0"/>
          <w:numId w:val="4"/>
        </w:numPr>
        <w:rPr>
          <w:position w:val="-2"/>
        </w:rPr>
      </w:pPr>
      <w:r w:rsidRPr="00E663E6">
        <w:t>What is culture shock?</w:t>
      </w:r>
    </w:p>
    <w:p w14:paraId="1764D6B6" w14:textId="77777777" w:rsidR="00E65592" w:rsidRPr="00E663E6" w:rsidRDefault="00E65592" w:rsidP="007B0234">
      <w:pPr>
        <w:pStyle w:val="bullets"/>
        <w:numPr>
          <w:ilvl w:val="0"/>
          <w:numId w:val="4"/>
        </w:numPr>
        <w:rPr>
          <w:position w:val="-2"/>
        </w:rPr>
      </w:pPr>
      <w:r w:rsidRPr="00E663E6">
        <w:t xml:space="preserve">What is the </w:t>
      </w:r>
      <w:r w:rsidR="00640D1E">
        <w:t>i</w:t>
      </w:r>
      <w:r w:rsidRPr="00E663E6">
        <w:t xml:space="preserve">ntercultural </w:t>
      </w:r>
      <w:r w:rsidR="00640D1E">
        <w:t>a</w:t>
      </w:r>
      <w:r w:rsidRPr="00E663E6">
        <w:t xml:space="preserve">djustment </w:t>
      </w:r>
      <w:r w:rsidR="00640D1E">
        <w:t>c</w:t>
      </w:r>
      <w:r w:rsidRPr="00E663E6">
        <w:t>ycle?</w:t>
      </w:r>
    </w:p>
    <w:p w14:paraId="128DB31A" w14:textId="77777777" w:rsidR="00E65592" w:rsidRPr="00E663E6" w:rsidRDefault="00E65592" w:rsidP="007B0234">
      <w:pPr>
        <w:pStyle w:val="bullets"/>
        <w:numPr>
          <w:ilvl w:val="0"/>
          <w:numId w:val="4"/>
        </w:numPr>
        <w:rPr>
          <w:position w:val="-2"/>
        </w:rPr>
      </w:pPr>
      <w:r w:rsidRPr="00E663E6">
        <w:t>What are some skills necessary for adaptation?</w:t>
      </w:r>
    </w:p>
    <w:p w14:paraId="611C9BA6" w14:textId="77777777" w:rsidR="00E65592" w:rsidRPr="00E663E6" w:rsidRDefault="00E65592" w:rsidP="007B0234">
      <w:pPr>
        <w:pStyle w:val="bullets"/>
        <w:numPr>
          <w:ilvl w:val="0"/>
          <w:numId w:val="4"/>
        </w:numPr>
        <w:rPr>
          <w:position w:val="-2"/>
        </w:rPr>
      </w:pPr>
      <w:r w:rsidRPr="00E663E6">
        <w:t>How should you plan for international relocation?</w:t>
      </w:r>
    </w:p>
    <w:p w14:paraId="218C19C8" w14:textId="77777777" w:rsidR="00E65592" w:rsidRPr="00E663E6" w:rsidRDefault="00E65592" w:rsidP="007B0234">
      <w:pPr>
        <w:pStyle w:val="bullets"/>
        <w:numPr>
          <w:ilvl w:val="0"/>
          <w:numId w:val="4"/>
        </w:numPr>
        <w:rPr>
          <w:position w:val="-2"/>
        </w:rPr>
      </w:pPr>
      <w:r w:rsidRPr="00E663E6">
        <w:t>What are the financial aspects of an international relocation?</w:t>
      </w:r>
    </w:p>
    <w:p w14:paraId="16C5C568" w14:textId="77777777" w:rsidR="00E65592" w:rsidRPr="00E663E6" w:rsidRDefault="00E65592" w:rsidP="007B0234">
      <w:pPr>
        <w:pStyle w:val="bullets"/>
        <w:numPr>
          <w:ilvl w:val="0"/>
          <w:numId w:val="4"/>
        </w:numPr>
      </w:pPr>
      <w:r w:rsidRPr="00E663E6">
        <w:t xml:space="preserve">How </w:t>
      </w:r>
      <w:r>
        <w:t xml:space="preserve">can you </w:t>
      </w:r>
      <w:r w:rsidRPr="00E663E6">
        <w:t>gain some insight into cultural differences?</w:t>
      </w:r>
    </w:p>
    <w:p w14:paraId="3C32DFA7" w14:textId="77777777" w:rsidR="00E65592" w:rsidRPr="00E663E6" w:rsidRDefault="00E65592" w:rsidP="00735F46">
      <w:pPr>
        <w:pStyle w:val="NormalSerif"/>
      </w:pPr>
      <w:r w:rsidRPr="00E663E6">
        <w:t xml:space="preserve">Add these objectives </w:t>
      </w:r>
      <w:r>
        <w:t xml:space="preserve">to </w:t>
      </w:r>
      <w:r w:rsidRPr="00E663E6">
        <w:t>the expectations that were brainstormed with the group</w:t>
      </w:r>
      <w:r w:rsidR="002727D5">
        <w:t xml:space="preserve"> earlier</w:t>
      </w:r>
      <w:r w:rsidRPr="00E663E6">
        <w:t>.</w:t>
      </w:r>
      <w:r w:rsidR="008063AF">
        <w:t xml:space="preserve"> </w:t>
      </w:r>
      <w:r w:rsidRPr="00E663E6">
        <w:t>Close out the introductory portion with a comparison of the objectives to the expectations and summarize the other points you will discuss as part of this workshop or materials you will collect and forward after the workshop.</w:t>
      </w:r>
    </w:p>
    <w:p w14:paraId="06BADE57" w14:textId="77777777" w:rsidR="00E65592" w:rsidRPr="004529FE" w:rsidRDefault="00E65592" w:rsidP="00E65592">
      <w:pPr>
        <w:rPr>
          <w:b/>
          <w:caps/>
          <w:color w:val="595959"/>
          <w:sz w:val="22"/>
          <w:szCs w:val="24"/>
        </w:rPr>
      </w:pPr>
      <w:r>
        <w:rPr>
          <w:rStyle w:val="Directive"/>
          <w:sz w:val="22"/>
        </w:rPr>
        <w:t>SlidE</w:t>
      </w:r>
      <w:r w:rsidRPr="003D296E">
        <w:rPr>
          <w:rStyle w:val="Directive"/>
          <w:sz w:val="22"/>
        </w:rPr>
        <w:t>:</w:t>
      </w:r>
    </w:p>
    <w:p w14:paraId="49F06CD2" w14:textId="77777777" w:rsidR="00E65592" w:rsidRDefault="00CB6E77" w:rsidP="00E47D3C">
      <w:r>
        <w:rPr>
          <w:noProof/>
        </w:rPr>
        <w:drawing>
          <wp:inline distT="0" distB="0" distL="0" distR="0" wp14:anchorId="23AA0FA3" wp14:editId="4E26B6E8">
            <wp:extent cx="3096895" cy="2329180"/>
            <wp:effectExtent l="19050" t="19050" r="27305" b="13970"/>
            <wp:docPr id="471" name="Picture 1" descr="Objective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jectives screen sh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6895" cy="2329180"/>
                    </a:xfrm>
                    <a:prstGeom prst="rect">
                      <a:avLst/>
                    </a:prstGeom>
                    <a:noFill/>
                    <a:ln w="6350" cmpd="sng">
                      <a:solidFill>
                        <a:srgbClr val="000000"/>
                      </a:solidFill>
                      <a:miter lim="800000"/>
                      <a:headEnd/>
                      <a:tailEnd/>
                    </a:ln>
                    <a:effectLst/>
                  </pic:spPr>
                </pic:pic>
              </a:graphicData>
            </a:graphic>
          </wp:inline>
        </w:drawing>
      </w:r>
    </w:p>
    <w:bookmarkEnd w:id="40"/>
    <w:bookmarkEnd w:id="41"/>
    <w:p w14:paraId="278B9D7D" w14:textId="77777777" w:rsidR="00E65592" w:rsidRPr="00176289" w:rsidRDefault="00E65592" w:rsidP="00E65592">
      <w:pPr>
        <w:pStyle w:val="Heading1"/>
      </w:pPr>
      <w:r>
        <w:br w:type="page"/>
      </w:r>
      <w:bookmarkStart w:id="45" w:name="_Toc271360139"/>
      <w:r>
        <w:rPr>
          <w:rStyle w:val="CHAPTER"/>
        </w:rPr>
        <w:lastRenderedPageBreak/>
        <w:t>Chapter</w:t>
      </w:r>
      <w:r w:rsidRPr="00176289">
        <w:rPr>
          <w:rStyle w:val="CHAPTER"/>
        </w:rPr>
        <w:t xml:space="preserve"> 1</w:t>
      </w:r>
      <w:r w:rsidRPr="00176289">
        <w:br/>
        <w:t>Adaptation</w:t>
      </w:r>
      <w:bookmarkEnd w:id="45"/>
    </w:p>
    <w:p w14:paraId="32259F26" w14:textId="77777777" w:rsidR="00E65592" w:rsidRPr="008E54C9" w:rsidRDefault="00CB6E77" w:rsidP="00735F46">
      <w:pPr>
        <w:pStyle w:val="NormalSerif"/>
      </w:pPr>
      <w:r>
        <w:rPr>
          <w:noProof/>
        </w:rPr>
        <w:drawing>
          <wp:anchor distT="0" distB="0" distL="114300" distR="114300" simplePos="0" relativeHeight="251660288" behindDoc="1" locked="0" layoutInCell="1" allowOverlap="1" wp14:anchorId="3E43C231" wp14:editId="3063A284">
            <wp:simplePos x="0" y="0"/>
            <wp:positionH relativeFrom="page">
              <wp:posOffset>0</wp:posOffset>
            </wp:positionH>
            <wp:positionV relativeFrom="paragraph">
              <wp:posOffset>-1890395</wp:posOffset>
            </wp:positionV>
            <wp:extent cx="7789545" cy="457200"/>
            <wp:effectExtent l="0" t="0" r="8255" b="0"/>
            <wp:wrapTight wrapText="bothSides">
              <wp:wrapPolygon edited="0">
                <wp:start x="0" y="0"/>
                <wp:lineTo x="0" y="20400"/>
                <wp:lineTo x="21552" y="20400"/>
                <wp:lineTo x="21552" y="0"/>
                <wp:lineTo x="0" y="0"/>
              </wp:wrapPolygon>
            </wp:wrapTight>
            <wp:docPr id="482" name="Picture 23" descr="FAP ChpStr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FAP ChpStrip"/>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89545" cy="457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6" w:name="OLE_LINK7"/>
      <w:bookmarkStart w:id="47" w:name="OLE_LINK8"/>
      <w:r w:rsidR="00E65592" w:rsidRPr="00A3344D">
        <w:rPr>
          <w:rStyle w:val="Directive"/>
          <w:sz w:val="22"/>
        </w:rPr>
        <w:t>Attention Step:</w:t>
      </w:r>
      <w:r w:rsidR="00E65592">
        <w:rPr>
          <w:rStyle w:val="Directive"/>
          <w:sz w:val="22"/>
        </w:rPr>
        <w:t xml:space="preserve"> </w:t>
      </w:r>
      <w:r w:rsidR="00E65592" w:rsidRPr="008E54C9">
        <w:t>Moving is a complex process and one that requires careful planning.</w:t>
      </w:r>
      <w:r w:rsidR="008063AF">
        <w:t xml:space="preserve"> </w:t>
      </w:r>
      <w:r w:rsidR="00E65592" w:rsidRPr="008E54C9">
        <w:t xml:space="preserve">The process becomes more complex when moving away from family and friends to a culture based on different values. </w:t>
      </w:r>
      <w:r w:rsidR="00640D1E">
        <w:t>It all</w:t>
      </w:r>
      <w:r w:rsidR="00E65592" w:rsidRPr="008E54C9">
        <w:t xml:space="preserve"> </w:t>
      </w:r>
      <w:r w:rsidR="00E65592">
        <w:t xml:space="preserve">begins with the preparation </w:t>
      </w:r>
      <w:r w:rsidR="00E65592" w:rsidRPr="008E54C9">
        <w:t>for</w:t>
      </w:r>
      <w:r w:rsidR="00640D1E">
        <w:t xml:space="preserve"> the</w:t>
      </w:r>
      <w:r w:rsidR="00E65592" w:rsidRPr="008E54C9">
        <w:t xml:space="preserve"> overseas move. The relocation assistance program in the </w:t>
      </w:r>
      <w:r w:rsidR="00640D1E">
        <w:t xml:space="preserve">military and family support center </w:t>
      </w:r>
      <w:r w:rsidR="00E65592" w:rsidRPr="008E54C9">
        <w:t>has resources to assist the military member</w:t>
      </w:r>
      <w:r w:rsidR="00423816">
        <w:t>s</w:t>
      </w:r>
      <w:r w:rsidR="00E65592" w:rsidRPr="008E54C9">
        <w:t xml:space="preserve"> and famil</w:t>
      </w:r>
      <w:r w:rsidR="00423816">
        <w:t>ies plan</w:t>
      </w:r>
      <w:r w:rsidR="00E65592">
        <w:t xml:space="preserve"> </w:t>
      </w:r>
      <w:r w:rsidR="00E65592" w:rsidRPr="008E54C9">
        <w:t>international move</w:t>
      </w:r>
      <w:r w:rsidR="00423816">
        <w:t>s</w:t>
      </w:r>
      <w:r w:rsidR="00E65592" w:rsidRPr="008E54C9">
        <w:t xml:space="preserve"> and adapt to the new culture</w:t>
      </w:r>
      <w:r w:rsidR="00423816">
        <w:t>s</w:t>
      </w:r>
      <w:r w:rsidR="00E65592" w:rsidRPr="008E54C9">
        <w:t>.</w:t>
      </w:r>
    </w:p>
    <w:p w14:paraId="68574D5E" w14:textId="77777777" w:rsidR="00E65592" w:rsidRPr="008E54C9" w:rsidRDefault="00E65592" w:rsidP="00735F46">
      <w:pPr>
        <w:pStyle w:val="NormalSerif"/>
      </w:pPr>
      <w:r w:rsidRPr="008E54C9">
        <w:rPr>
          <w:b/>
        </w:rPr>
        <w:t>Instructor</w:t>
      </w:r>
      <w:r w:rsidRPr="008E54C9">
        <w:rPr>
          <w:b/>
          <w:caps/>
        </w:rPr>
        <w:t>:</w:t>
      </w:r>
      <w:r w:rsidRPr="008E54C9">
        <w:t xml:space="preserve"> Begin with brainstorming a list of things </w:t>
      </w:r>
      <w:r w:rsidR="00640D1E">
        <w:t xml:space="preserve">they </w:t>
      </w:r>
      <w:r w:rsidRPr="008E54C9">
        <w:t xml:space="preserve">will need to do </w:t>
      </w:r>
      <w:r w:rsidR="00640D1E">
        <w:t>to prepare for an overseas move. A</w:t>
      </w:r>
      <w:r w:rsidRPr="008E54C9">
        <w:t>ddress the psychological as well as logistical needs of each family member.</w:t>
      </w:r>
    </w:p>
    <w:p w14:paraId="784003CF" w14:textId="77777777" w:rsidR="00E65592" w:rsidRPr="008E54C9" w:rsidRDefault="00E65592" w:rsidP="00735F46">
      <w:pPr>
        <w:pStyle w:val="NormalSerif"/>
      </w:pPr>
      <w:r w:rsidRPr="008E54C9">
        <w:rPr>
          <w:rStyle w:val="Note"/>
          <w:rFonts w:cs="Arial"/>
        </w:rPr>
        <w:t>Note:</w:t>
      </w:r>
      <w:r w:rsidR="008063AF">
        <w:t xml:space="preserve"> </w:t>
      </w:r>
      <w:r w:rsidRPr="008E54C9">
        <w:t xml:space="preserve">During the discussion of this part of the </w:t>
      </w:r>
      <w:r w:rsidR="00640D1E">
        <w:t>w</w:t>
      </w:r>
      <w:r w:rsidRPr="008E54C9">
        <w:t>orkshop</w:t>
      </w:r>
      <w:r>
        <w:t>,</w:t>
      </w:r>
      <w:r w:rsidRPr="008E54C9">
        <w:t xml:space="preserve"> make sure to point out how the</w:t>
      </w:r>
      <w:r>
        <w:t xml:space="preserve"> </w:t>
      </w:r>
      <w:r w:rsidR="00640D1E">
        <w:t>c</w:t>
      </w:r>
      <w:r w:rsidRPr="008E54C9">
        <w:t>hecklists can be used by the participants to help organize and plan their move.</w:t>
      </w:r>
    </w:p>
    <w:p w14:paraId="4ADF1548" w14:textId="77777777" w:rsidR="00E65592" w:rsidRDefault="00E65592" w:rsidP="00E65592">
      <w:pPr>
        <w:rPr>
          <w:b/>
          <w:szCs w:val="24"/>
        </w:rPr>
      </w:pPr>
      <w:r w:rsidRPr="00856BBD">
        <w:rPr>
          <w:rStyle w:val="Directive"/>
          <w:sz w:val="22"/>
        </w:rPr>
        <w:t>Slide</w:t>
      </w:r>
      <w:r>
        <w:rPr>
          <w:rStyle w:val="Directive"/>
          <w:sz w:val="22"/>
        </w:rPr>
        <w:t>s</w:t>
      </w:r>
      <w:r w:rsidRPr="00856BBD">
        <w:rPr>
          <w:rStyle w:val="Directive"/>
          <w:sz w:val="22"/>
        </w:rPr>
        <w:t>:</w:t>
      </w:r>
    </w:p>
    <w:p w14:paraId="0EB5C716" w14:textId="77777777" w:rsidR="00D133A6" w:rsidRDefault="00D133A6" w:rsidP="00E65592">
      <w:pPr>
        <w:rPr>
          <w:b/>
          <w:szCs w:val="24"/>
        </w:rPr>
        <w:sectPr w:rsidR="00D133A6" w:rsidSect="00060745">
          <w:headerReference w:type="default" r:id="rId19"/>
          <w:footerReference w:type="default" r:id="rId20"/>
          <w:pgSz w:w="12240" w:h="15840"/>
          <w:pgMar w:top="1440" w:right="1440" w:bottom="1440" w:left="1440" w:header="720" w:footer="720" w:gutter="0"/>
          <w:pgNumType w:start="1"/>
          <w:cols w:space="720"/>
          <w:docGrid w:linePitch="360"/>
        </w:sectPr>
      </w:pPr>
    </w:p>
    <w:p w14:paraId="6B405960" w14:textId="433CCDF3" w:rsidR="00E65592" w:rsidRDefault="00CB6E77" w:rsidP="00E65592">
      <w:pPr>
        <w:rPr>
          <w:b/>
          <w:szCs w:val="24"/>
        </w:rPr>
      </w:pPr>
      <w:r>
        <w:rPr>
          <w:b/>
          <w:noProof/>
          <w:szCs w:val="24"/>
        </w:rPr>
        <w:lastRenderedPageBreak/>
        <w:drawing>
          <wp:inline distT="0" distB="0" distL="0" distR="0" wp14:anchorId="154EA55C" wp14:editId="148FA81E">
            <wp:extent cx="2858947" cy="2150219"/>
            <wp:effectExtent l="25400" t="25400" r="36830" b="34290"/>
            <wp:docPr id="470" name="Picture 1" descr="Adaptation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ptation screen sh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8947" cy="2150219"/>
                    </a:xfrm>
                    <a:prstGeom prst="rect">
                      <a:avLst/>
                    </a:prstGeom>
                    <a:noFill/>
                    <a:ln w="6350" cmpd="sng">
                      <a:solidFill>
                        <a:srgbClr val="000000"/>
                      </a:solidFill>
                      <a:miter lim="800000"/>
                      <a:headEnd/>
                      <a:tailEnd/>
                    </a:ln>
                    <a:effectLst/>
                  </pic:spPr>
                </pic:pic>
              </a:graphicData>
            </a:graphic>
          </wp:inline>
        </w:drawing>
      </w:r>
    </w:p>
    <w:p w14:paraId="1EB19922" w14:textId="77777777" w:rsidR="00E65592" w:rsidRDefault="00CB6E77" w:rsidP="00E65592">
      <w:pPr>
        <w:rPr>
          <w:b/>
          <w:szCs w:val="24"/>
        </w:rPr>
      </w:pPr>
      <w:r>
        <w:rPr>
          <w:b/>
          <w:noProof/>
          <w:szCs w:val="24"/>
        </w:rPr>
        <w:drawing>
          <wp:inline distT="0" distB="0" distL="0" distR="0" wp14:anchorId="4A9581E5" wp14:editId="3D02B9F0">
            <wp:extent cx="2880223" cy="2164465"/>
            <wp:effectExtent l="25400" t="25400" r="15875" b="20320"/>
            <wp:docPr id="469" name="Picture 4" descr="Stres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ess screen sh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772" cy="2164878"/>
                    </a:xfrm>
                    <a:prstGeom prst="rect">
                      <a:avLst/>
                    </a:prstGeom>
                    <a:noFill/>
                    <a:ln w="6350" cmpd="sng">
                      <a:solidFill>
                        <a:srgbClr val="000000"/>
                      </a:solidFill>
                      <a:miter lim="800000"/>
                      <a:headEnd/>
                      <a:tailEnd/>
                    </a:ln>
                    <a:effectLst/>
                  </pic:spPr>
                </pic:pic>
              </a:graphicData>
            </a:graphic>
          </wp:inline>
        </w:drawing>
      </w:r>
    </w:p>
    <w:p w14:paraId="1E4C7E80" w14:textId="44668CCB" w:rsidR="00E65592" w:rsidRPr="001F1216" w:rsidRDefault="00D133A6" w:rsidP="00E65592">
      <w:pPr>
        <w:rPr>
          <w:b/>
          <w:sz w:val="8"/>
          <w:szCs w:val="24"/>
        </w:rPr>
      </w:pPr>
      <w:r w:rsidRPr="00E558F3">
        <w:rPr>
          <w:b/>
          <w:szCs w:val="24"/>
        </w:rPr>
        <w:object w:dxaOrig="7185" w:dyaOrig="5402" w14:anchorId="2AF563C9">
          <v:shape id="_x0000_i1026" type="#_x0000_t75" alt="Culture Shock  screen shot" style="width:224.15pt;height:170.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owerPoint.Show.8" ShapeID="_x0000_i1026" DrawAspect="Content" ObjectID="_1517169746" r:id="rId24"/>
        </w:object>
      </w:r>
    </w:p>
    <w:p w14:paraId="779DC379" w14:textId="77777777" w:rsidR="00E65592" w:rsidRDefault="00CB6E77" w:rsidP="00E65592">
      <w:pPr>
        <w:rPr>
          <w:b/>
          <w:szCs w:val="24"/>
        </w:rPr>
      </w:pPr>
      <w:r>
        <w:rPr>
          <w:b/>
          <w:noProof/>
          <w:szCs w:val="24"/>
        </w:rPr>
        <w:drawing>
          <wp:inline distT="0" distB="0" distL="0" distR="0" wp14:anchorId="2301E3B9" wp14:editId="77CE91C1">
            <wp:extent cx="2827118" cy="2118167"/>
            <wp:effectExtent l="25400" t="25400" r="17780" b="15875"/>
            <wp:docPr id="468" name="Picture 1" descr="Intercultural Adjustment Cyc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cultural Adjustment Cycle screen sh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8491" cy="2119195"/>
                    </a:xfrm>
                    <a:prstGeom prst="rect">
                      <a:avLst/>
                    </a:prstGeom>
                    <a:noFill/>
                    <a:ln w="6350" cmpd="sng">
                      <a:solidFill>
                        <a:srgbClr val="000000"/>
                      </a:solidFill>
                      <a:miter lim="800000"/>
                      <a:headEnd/>
                      <a:tailEnd/>
                    </a:ln>
                    <a:effectLst/>
                  </pic:spPr>
                </pic:pic>
              </a:graphicData>
            </a:graphic>
          </wp:inline>
        </w:drawing>
      </w:r>
    </w:p>
    <w:p w14:paraId="091C32E4" w14:textId="77777777" w:rsidR="00D133A6" w:rsidRDefault="00D133A6" w:rsidP="00735F46">
      <w:pPr>
        <w:pStyle w:val="NormalSerif"/>
        <w:rPr>
          <w:b/>
        </w:rPr>
        <w:sectPr w:rsidR="00D133A6" w:rsidSect="00D133A6">
          <w:type w:val="continuous"/>
          <w:pgSz w:w="12240" w:h="15840"/>
          <w:pgMar w:top="1440" w:right="1440" w:bottom="1440" w:left="1440" w:header="720" w:footer="720" w:gutter="0"/>
          <w:pgNumType w:start="1"/>
          <w:cols w:num="2" w:space="720"/>
          <w:docGrid w:linePitch="360"/>
        </w:sectPr>
      </w:pPr>
    </w:p>
    <w:p w14:paraId="7A60E407" w14:textId="6EA3485E" w:rsidR="00E65592" w:rsidRDefault="00E65592" w:rsidP="00735F46">
      <w:pPr>
        <w:pStyle w:val="NormalSerif"/>
        <w:rPr>
          <w:b/>
        </w:rPr>
      </w:pPr>
      <w:r>
        <w:rPr>
          <w:b/>
        </w:rPr>
        <w:lastRenderedPageBreak/>
        <w:t>Instructor:</w:t>
      </w:r>
      <w:r w:rsidR="008063AF">
        <w:rPr>
          <w:b/>
        </w:rPr>
        <w:t xml:space="preserve"> </w:t>
      </w:r>
      <w:r w:rsidRPr="00A25056">
        <w:t xml:space="preserve">Direct participants to Worksheet </w:t>
      </w:r>
      <w:r w:rsidR="002727D5">
        <w:t>1</w:t>
      </w:r>
      <w:r w:rsidRPr="00A25056">
        <w:t xml:space="preserve"> </w:t>
      </w:r>
      <w:r w:rsidR="002727D5">
        <w:t>(</w:t>
      </w:r>
      <w:r w:rsidR="002727D5" w:rsidRPr="002727D5">
        <w:t>Cultural Assumptions and Values Affecting Interpersonal Relationships</w:t>
      </w:r>
      <w:r w:rsidR="002727D5">
        <w:rPr>
          <w:b/>
        </w:rPr>
        <w:t>)</w:t>
      </w:r>
      <w:r w:rsidR="002727D5" w:rsidRPr="002727D5">
        <w:t xml:space="preserve"> </w:t>
      </w:r>
      <w:r w:rsidRPr="00A25056">
        <w:t xml:space="preserve">and review several of the attitudes portrayed </w:t>
      </w:r>
      <w:r>
        <w:t xml:space="preserve">in </w:t>
      </w:r>
      <w:r w:rsidRPr="00A25056">
        <w:t>Rh</w:t>
      </w:r>
      <w:r w:rsidR="00122F35">
        <w:t>ine</w:t>
      </w:r>
      <w:r w:rsidRPr="00A25056">
        <w:t>smith</w:t>
      </w:r>
      <w:r w:rsidR="00640D1E">
        <w:t>’</w:t>
      </w:r>
      <w:r w:rsidRPr="00A25056">
        <w:t>s work on American values versus other cultures.</w:t>
      </w:r>
      <w:r w:rsidR="008063AF">
        <w:t xml:space="preserve"> </w:t>
      </w:r>
      <w:r w:rsidRPr="00A25056">
        <w:t>Discuss the impact these attitudes can have on a move.</w:t>
      </w:r>
    </w:p>
    <w:p w14:paraId="7218D01C" w14:textId="77777777" w:rsidR="00E65592" w:rsidRDefault="00122F82" w:rsidP="00E65592">
      <w:pPr>
        <w:rPr>
          <w:b/>
          <w:szCs w:val="24"/>
        </w:rPr>
      </w:pPr>
      <w:r w:rsidRPr="00E558F3">
        <w:rPr>
          <w:b/>
          <w:szCs w:val="24"/>
        </w:rPr>
        <w:object w:dxaOrig="7185" w:dyaOrig="5402" w14:anchorId="39044A52">
          <v:shape id="_x0000_i1027" type="#_x0000_t75" alt="Cultural Assumptions and Values screen shot" style="width:247.9pt;height:183.4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PowerPoint.Show.8" ShapeID="_x0000_i1027" DrawAspect="Content" ObjectID="_1517169747" r:id="rId27"/>
        </w:object>
      </w:r>
    </w:p>
    <w:p w14:paraId="3CF4ADD8" w14:textId="77777777" w:rsidR="00E65592" w:rsidRDefault="00E65592" w:rsidP="00735F46">
      <w:pPr>
        <w:pStyle w:val="NormalSerif"/>
        <w:rPr>
          <w:b/>
        </w:rPr>
      </w:pPr>
      <w:r>
        <w:rPr>
          <w:b/>
        </w:rPr>
        <w:t>Instructor:</w:t>
      </w:r>
      <w:r w:rsidR="008063AF">
        <w:rPr>
          <w:b/>
        </w:rPr>
        <w:t xml:space="preserve"> </w:t>
      </w:r>
      <w:r w:rsidRPr="00A25056">
        <w:t xml:space="preserve">Point </w:t>
      </w:r>
      <w:r>
        <w:t xml:space="preserve">to </w:t>
      </w:r>
      <w:r w:rsidRPr="00A25056">
        <w:t>Worksheet 2</w:t>
      </w:r>
      <w:r>
        <w:t xml:space="preserve"> </w:t>
      </w:r>
      <w:r w:rsidR="00122F35">
        <w:t xml:space="preserve">(International Gesture Dictionary) </w:t>
      </w:r>
      <w:r>
        <w:t xml:space="preserve">and </w:t>
      </w:r>
      <w:r w:rsidR="00472E49">
        <w:t xml:space="preserve">Worksheet </w:t>
      </w:r>
      <w:r>
        <w:t>3</w:t>
      </w:r>
      <w:r w:rsidR="00122F35">
        <w:t xml:space="preserve"> (Language)</w:t>
      </w:r>
      <w:r>
        <w:t>.</w:t>
      </w:r>
      <w:r w:rsidR="008063AF">
        <w:t xml:space="preserve"> </w:t>
      </w:r>
      <w:r w:rsidRPr="00A25056">
        <w:t>Go around the group and have everyone take one t</w:t>
      </w:r>
      <w:r>
        <w:t>opic and discuss items in Worksheet 2.</w:t>
      </w:r>
      <w:r w:rsidR="008063AF">
        <w:t xml:space="preserve"> </w:t>
      </w:r>
      <w:r>
        <w:t>Next go over the language worksheet and discuss the ways one might learn a bit of the new language before arriving in their new country.</w:t>
      </w:r>
    </w:p>
    <w:p w14:paraId="11BE120F" w14:textId="77777777" w:rsidR="00E65592" w:rsidRDefault="00CB6E77" w:rsidP="00E65592">
      <w:pPr>
        <w:rPr>
          <w:b/>
          <w:szCs w:val="24"/>
        </w:rPr>
      </w:pPr>
      <w:r>
        <w:rPr>
          <w:b/>
          <w:noProof/>
          <w:szCs w:val="24"/>
        </w:rPr>
        <w:drawing>
          <wp:inline distT="0" distB="0" distL="0" distR="0" wp14:anchorId="74A40A0C" wp14:editId="54225B87">
            <wp:extent cx="3096895" cy="2320290"/>
            <wp:effectExtent l="19050" t="19050" r="27305" b="22860"/>
            <wp:docPr id="467" name="Picture 1" descr="Basic Rules for Surviving a Foreign Cultur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 Rules for Surviving a Foreign Culture screen sh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6895" cy="2320290"/>
                    </a:xfrm>
                    <a:prstGeom prst="rect">
                      <a:avLst/>
                    </a:prstGeom>
                    <a:noFill/>
                    <a:ln w="6350" cmpd="sng">
                      <a:solidFill>
                        <a:srgbClr val="000000"/>
                      </a:solidFill>
                      <a:miter lim="800000"/>
                      <a:headEnd/>
                      <a:tailEnd/>
                    </a:ln>
                    <a:effectLst/>
                  </pic:spPr>
                </pic:pic>
              </a:graphicData>
            </a:graphic>
          </wp:inline>
        </w:drawing>
      </w:r>
    </w:p>
    <w:p w14:paraId="43C79414" w14:textId="77777777" w:rsidR="00E65592" w:rsidRDefault="00E65592" w:rsidP="00735F46">
      <w:pPr>
        <w:pStyle w:val="NormalSerif"/>
      </w:pPr>
      <w:r>
        <w:rPr>
          <w:b/>
        </w:rPr>
        <w:t>Instructor:</w:t>
      </w:r>
      <w:r w:rsidR="008063AF">
        <w:rPr>
          <w:b/>
        </w:rPr>
        <w:t xml:space="preserve"> </w:t>
      </w:r>
      <w:r w:rsidRPr="00531CE8">
        <w:t xml:space="preserve">Spend about 10 minutes and assign each person or </w:t>
      </w:r>
      <w:r>
        <w:t xml:space="preserve">each </w:t>
      </w:r>
      <w:r w:rsidRPr="00531CE8">
        <w:t>team a country for Worksheet 4</w:t>
      </w:r>
      <w:r w:rsidR="00122F35">
        <w:t xml:space="preserve"> (Scavenger Hunt for Facts)</w:t>
      </w:r>
      <w:r w:rsidRPr="00531CE8">
        <w:t>.</w:t>
      </w:r>
      <w:r w:rsidR="008063AF">
        <w:t xml:space="preserve"> </w:t>
      </w:r>
      <w:r w:rsidRPr="00531CE8">
        <w:t>Ask them to fill in the worksheet for their country and then discuss as a group.</w:t>
      </w:r>
      <w:r w:rsidR="008063AF">
        <w:t xml:space="preserve"> </w:t>
      </w:r>
    </w:p>
    <w:p w14:paraId="5A8899CE" w14:textId="77777777" w:rsidR="00E65592" w:rsidRDefault="00E65592" w:rsidP="00E47D3C">
      <w:pPr>
        <w:spacing w:after="0" w:line="240" w:lineRule="auto"/>
      </w:pPr>
      <w:r>
        <w:rPr>
          <w:rStyle w:val="Directive"/>
          <w:sz w:val="22"/>
        </w:rPr>
        <w:br w:type="page"/>
      </w:r>
      <w:r w:rsidRPr="004529FE">
        <w:rPr>
          <w:rStyle w:val="Directive"/>
          <w:sz w:val="22"/>
        </w:rPr>
        <w:lastRenderedPageBreak/>
        <w:t xml:space="preserve">Internet DemonstratION: </w:t>
      </w:r>
      <w:r w:rsidRPr="004529FE">
        <w:rPr>
          <w:b/>
        </w:rPr>
        <w:t xml:space="preserve">Tour of CIA Factbook </w:t>
      </w:r>
      <w:r w:rsidR="004A4B7A">
        <w:rPr>
          <w:b/>
        </w:rPr>
        <w:br/>
      </w:r>
      <w:hyperlink r:id="rId29" w:history="1">
        <w:r w:rsidR="004A4B7A" w:rsidRPr="006438BA">
          <w:rPr>
            <w:rStyle w:val="Hyperlink"/>
            <w:szCs w:val="24"/>
          </w:rPr>
          <w:t>www.cia.gov/library/publications/the-world-factbook/</w:t>
        </w:r>
      </w:hyperlink>
    </w:p>
    <w:p w14:paraId="45816C2C" w14:textId="77777777" w:rsidR="00E65592" w:rsidRDefault="00E65592" w:rsidP="00735F46">
      <w:pPr>
        <w:pStyle w:val="NormalSerif"/>
      </w:pPr>
      <w:r w:rsidRPr="009A46BD">
        <w:rPr>
          <w:b/>
          <w:i/>
          <w:color w:val="C00000"/>
        </w:rPr>
        <w:t>Note:</w:t>
      </w:r>
      <w:r w:rsidR="008063AF">
        <w:t xml:space="preserve"> </w:t>
      </w:r>
      <w:r w:rsidR="000B7D32">
        <w:t>Because t</w:t>
      </w:r>
      <w:r>
        <w:t xml:space="preserve">here is so much information </w:t>
      </w:r>
      <w:r w:rsidR="00640D1E">
        <w:t>on</w:t>
      </w:r>
      <w:r>
        <w:t xml:space="preserve"> th</w:t>
      </w:r>
      <w:r w:rsidR="000B7D32">
        <w:t>e Internet,</w:t>
      </w:r>
      <w:r>
        <w:t xml:space="preserve"> if participants only have time for one or two </w:t>
      </w:r>
      <w:r w:rsidR="00640D1E">
        <w:t>online</w:t>
      </w:r>
      <w:r>
        <w:t xml:space="preserve"> searches, the </w:t>
      </w:r>
      <w:r w:rsidRPr="00640D1E">
        <w:t xml:space="preserve">CIA </w:t>
      </w:r>
      <w:r w:rsidR="000B7D32">
        <w:t xml:space="preserve">World </w:t>
      </w:r>
      <w:r w:rsidRPr="00640D1E">
        <w:t>Factbook</w:t>
      </w:r>
      <w:r>
        <w:t xml:space="preserve"> and the </w:t>
      </w:r>
      <w:r w:rsidRPr="00640D1E">
        <w:t xml:space="preserve">Department of State’s </w:t>
      </w:r>
      <w:r w:rsidR="000B7D32">
        <w:t>T</w:t>
      </w:r>
      <w:r>
        <w:t>ravel section are the most comprehensive published today.</w:t>
      </w:r>
    </w:p>
    <w:p w14:paraId="111FA2E3" w14:textId="77777777" w:rsidR="00E65592" w:rsidRPr="0013360C" w:rsidRDefault="00CB6E77" w:rsidP="00E65592">
      <w:pPr>
        <w:rPr>
          <w:b/>
          <w:szCs w:val="24"/>
        </w:rPr>
      </w:pPr>
      <w:r>
        <w:rPr>
          <w:b/>
          <w:noProof/>
          <w:szCs w:val="24"/>
        </w:rPr>
        <w:drawing>
          <wp:inline distT="0" distB="0" distL="0" distR="0" wp14:anchorId="451E3CE8" wp14:editId="34137B94">
            <wp:extent cx="3096895" cy="2329180"/>
            <wp:effectExtent l="19050" t="19050" r="27305" b="13970"/>
            <wp:docPr id="466" name="Picture 1" descr="CIA World Factbook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 World Factbook screen sh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6895" cy="2329180"/>
                    </a:xfrm>
                    <a:prstGeom prst="rect">
                      <a:avLst/>
                    </a:prstGeom>
                    <a:noFill/>
                    <a:ln w="6350" cmpd="sng">
                      <a:solidFill>
                        <a:srgbClr val="000000"/>
                      </a:solidFill>
                      <a:miter lim="800000"/>
                      <a:headEnd/>
                      <a:tailEnd/>
                    </a:ln>
                    <a:effectLst/>
                  </pic:spPr>
                </pic:pic>
              </a:graphicData>
            </a:graphic>
          </wp:inline>
        </w:drawing>
      </w:r>
    </w:p>
    <w:p w14:paraId="05B89C36" w14:textId="77777777" w:rsidR="00E65592" w:rsidRDefault="00E65592" w:rsidP="00735F46">
      <w:pPr>
        <w:pStyle w:val="NormalSerif"/>
      </w:pPr>
      <w:r w:rsidRPr="004529FE">
        <w:rPr>
          <w:rStyle w:val="Directive"/>
          <w:sz w:val="22"/>
        </w:rPr>
        <w:t>Internet DemonstratION:</w:t>
      </w:r>
      <w:r>
        <w:rPr>
          <w:rStyle w:val="Directive"/>
          <w:sz w:val="22"/>
        </w:rPr>
        <w:t xml:space="preserve"> </w:t>
      </w:r>
      <w:r w:rsidRPr="004529FE">
        <w:rPr>
          <w:b/>
        </w:rPr>
        <w:t xml:space="preserve">Tour of State Department Travel </w:t>
      </w:r>
      <w:r w:rsidR="000B7D32">
        <w:rPr>
          <w:b/>
        </w:rPr>
        <w:t>p</w:t>
      </w:r>
      <w:r w:rsidRPr="004529FE">
        <w:rPr>
          <w:b/>
        </w:rPr>
        <w:t>age</w:t>
      </w:r>
      <w:r>
        <w:rPr>
          <w:b/>
        </w:rPr>
        <w:t xml:space="preserve"> </w:t>
      </w:r>
      <w:hyperlink r:id="rId31" w:history="1">
        <w:r w:rsidR="004A4B7A" w:rsidRPr="006438BA">
          <w:rPr>
            <w:rStyle w:val="Hyperlink"/>
            <w:szCs w:val="24"/>
          </w:rPr>
          <w:br/>
          <w:t>www.state.gov/travel</w:t>
        </w:r>
      </w:hyperlink>
    </w:p>
    <w:p w14:paraId="164D6A82" w14:textId="77777777" w:rsidR="00E65592" w:rsidRDefault="00CB6E77" w:rsidP="00E65592">
      <w:pPr>
        <w:rPr>
          <w:b/>
          <w:szCs w:val="24"/>
        </w:rPr>
      </w:pPr>
      <w:r>
        <w:rPr>
          <w:b/>
          <w:noProof/>
          <w:szCs w:val="24"/>
        </w:rPr>
        <w:drawing>
          <wp:inline distT="0" distB="0" distL="0" distR="0" wp14:anchorId="6A78BACC" wp14:editId="34A322BD">
            <wp:extent cx="3096895" cy="2329180"/>
            <wp:effectExtent l="19050" t="19050" r="27305" b="13970"/>
            <wp:docPr id="465" name="Picture 1" descr="U.S. Department of State Diplomacy in Action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Department of State Diplomacy in Action screen sh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6895" cy="2329180"/>
                    </a:xfrm>
                    <a:prstGeom prst="rect">
                      <a:avLst/>
                    </a:prstGeom>
                    <a:noFill/>
                    <a:ln w="6350" cmpd="sng">
                      <a:solidFill>
                        <a:srgbClr val="000000"/>
                      </a:solidFill>
                      <a:miter lim="800000"/>
                      <a:headEnd/>
                      <a:tailEnd/>
                    </a:ln>
                    <a:effectLst/>
                  </pic:spPr>
                </pic:pic>
              </a:graphicData>
            </a:graphic>
          </wp:inline>
        </w:drawing>
      </w:r>
    </w:p>
    <w:p w14:paraId="32FBBB1E" w14:textId="77777777" w:rsidR="00E65592" w:rsidRPr="0013360C" w:rsidRDefault="00E65592" w:rsidP="00735F46">
      <w:pPr>
        <w:pStyle w:val="NormalSerif"/>
      </w:pPr>
      <w:r>
        <w:br w:type="page"/>
      </w:r>
      <w:r w:rsidRPr="0013360C">
        <w:lastRenderedPageBreak/>
        <w:t xml:space="preserve">Select </w:t>
      </w:r>
      <w:r w:rsidR="00514B7F">
        <w:t>C</w:t>
      </w:r>
      <w:r w:rsidRPr="0013360C">
        <w:t xml:space="preserve">ountries and </w:t>
      </w:r>
      <w:r w:rsidR="00514B7F">
        <w:t>R</w:t>
      </w:r>
      <w:r w:rsidRPr="0013360C">
        <w:t>egions</w:t>
      </w:r>
      <w:r>
        <w:t xml:space="preserve"> from the </w:t>
      </w:r>
      <w:r w:rsidR="000C2778">
        <w:t xml:space="preserve">blue </w:t>
      </w:r>
      <w:r w:rsidR="00514B7F">
        <w:t>bar</w:t>
      </w:r>
      <w:r>
        <w:t xml:space="preserve"> </w:t>
      </w:r>
      <w:r w:rsidR="00514B7F">
        <w:t>at the top</w:t>
      </w:r>
      <w:r>
        <w:t xml:space="preserve"> of the page.</w:t>
      </w:r>
    </w:p>
    <w:p w14:paraId="7E464915" w14:textId="77777777" w:rsidR="00E65592" w:rsidRDefault="00CB6E77" w:rsidP="00E65592">
      <w:pPr>
        <w:rPr>
          <w:b/>
          <w:szCs w:val="24"/>
        </w:rPr>
      </w:pPr>
      <w:r>
        <w:rPr>
          <w:noProof/>
        </w:rPr>
        <w:drawing>
          <wp:inline distT="0" distB="0" distL="0" distR="0" wp14:anchorId="71788573" wp14:editId="37A46FFC">
            <wp:extent cx="3096895" cy="2165350"/>
            <wp:effectExtent l="19050" t="19050" r="27305" b="25400"/>
            <wp:docPr id="252" name="Picture 1" descr="U.S. Department of State Under Secretary for Political Affair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Department of State Under Secretary for Political Affairs screen sh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6895" cy="2165350"/>
                    </a:xfrm>
                    <a:prstGeom prst="rect">
                      <a:avLst/>
                    </a:prstGeom>
                    <a:noFill/>
                    <a:ln w="6350" cmpd="sng">
                      <a:solidFill>
                        <a:srgbClr val="000000"/>
                      </a:solidFill>
                      <a:miter lim="800000"/>
                      <a:headEnd/>
                      <a:tailEnd/>
                    </a:ln>
                    <a:effectLst/>
                  </pic:spPr>
                </pic:pic>
              </a:graphicData>
            </a:graphic>
          </wp:inline>
        </w:drawing>
      </w:r>
    </w:p>
    <w:p w14:paraId="696EAD00" w14:textId="77777777" w:rsidR="00E65592" w:rsidRPr="0013360C" w:rsidRDefault="00E65592" w:rsidP="00735F46">
      <w:pPr>
        <w:pStyle w:val="NormalSerif"/>
      </w:pPr>
      <w:r w:rsidRPr="0013360C">
        <w:t>Select A-Z</w:t>
      </w:r>
      <w:r w:rsidR="009A46BD">
        <w:t xml:space="preserve"> List of Country and Other Area Pages</w:t>
      </w:r>
      <w:r w:rsidRPr="0013360C">
        <w:t xml:space="preserve"> to find the destination location</w:t>
      </w:r>
    </w:p>
    <w:p w14:paraId="55EFDB4D" w14:textId="77777777" w:rsidR="00E65592" w:rsidRDefault="00CB6E77" w:rsidP="00E65592">
      <w:pPr>
        <w:rPr>
          <w:b/>
          <w:szCs w:val="24"/>
        </w:rPr>
      </w:pPr>
      <w:r>
        <w:rPr>
          <w:noProof/>
        </w:rPr>
        <w:drawing>
          <wp:inline distT="0" distB="0" distL="0" distR="0" wp14:anchorId="3A68DCE8" wp14:editId="63EF7942">
            <wp:extent cx="3105785" cy="2208530"/>
            <wp:effectExtent l="19050" t="19050" r="18415" b="20320"/>
            <wp:docPr id="464" name="Picture 1" descr="U.S. Department of State List of Countrie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Department of State List of Countries screen sh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5785" cy="2208530"/>
                    </a:xfrm>
                    <a:prstGeom prst="rect">
                      <a:avLst/>
                    </a:prstGeom>
                    <a:noFill/>
                    <a:ln w="6350" cmpd="sng">
                      <a:solidFill>
                        <a:srgbClr val="000000"/>
                      </a:solidFill>
                      <a:miter lim="800000"/>
                      <a:headEnd/>
                      <a:tailEnd/>
                    </a:ln>
                    <a:effectLst/>
                  </pic:spPr>
                </pic:pic>
              </a:graphicData>
            </a:graphic>
          </wp:inline>
        </w:drawing>
      </w:r>
    </w:p>
    <w:p w14:paraId="6DBCEDF0" w14:textId="77777777" w:rsidR="00E65592" w:rsidRPr="00FF40D9" w:rsidRDefault="00E65592" w:rsidP="00735F46">
      <w:pPr>
        <w:pStyle w:val="NormalSerif"/>
      </w:pPr>
      <w:r w:rsidRPr="00FF40D9">
        <w:rPr>
          <w:b/>
          <w:i/>
          <w:color w:val="800000"/>
        </w:rPr>
        <w:t>Note:</w:t>
      </w:r>
      <w:r w:rsidR="008063AF">
        <w:rPr>
          <w:b/>
        </w:rPr>
        <w:t xml:space="preserve"> </w:t>
      </w:r>
      <w:r w:rsidRPr="00FF40D9">
        <w:t xml:space="preserve">If time allows, a fun exercise is to divide the group into </w:t>
      </w:r>
      <w:r w:rsidR="00640D1E">
        <w:t>three smaller groups</w:t>
      </w:r>
      <w:r w:rsidRPr="00FF40D9">
        <w:t xml:space="preserve"> and have each write as many names of countries in the regions they are assigned.</w:t>
      </w:r>
      <w:r w:rsidR="008063AF">
        <w:t xml:space="preserve"> </w:t>
      </w:r>
      <w:r w:rsidRPr="00FF40D9">
        <w:t xml:space="preserve">Allow </w:t>
      </w:r>
      <w:r w:rsidR="00640D1E">
        <w:t>five</w:t>
      </w:r>
      <w:r w:rsidRPr="00FF40D9">
        <w:t xml:space="preserve"> minutes, then discuss as you talk about each country.</w:t>
      </w:r>
    </w:p>
    <w:p w14:paraId="73241F72" w14:textId="77777777" w:rsidR="001F1216" w:rsidRDefault="001F1216" w:rsidP="00E65592">
      <w:pPr>
        <w:rPr>
          <w:b/>
          <w:szCs w:val="24"/>
        </w:rPr>
        <w:sectPr w:rsidR="001F1216" w:rsidSect="00D35615">
          <w:headerReference w:type="default" r:id="rId35"/>
          <w:footerReference w:type="default" r:id="rId36"/>
          <w:type w:val="continuous"/>
          <w:pgSz w:w="12240" w:h="15840"/>
          <w:pgMar w:top="1440" w:right="1440" w:bottom="1440" w:left="1440" w:header="720" w:footer="720" w:gutter="0"/>
          <w:pgNumType w:start="8"/>
          <w:cols w:space="720"/>
          <w:docGrid w:linePitch="360"/>
        </w:sectPr>
      </w:pPr>
    </w:p>
    <w:p w14:paraId="04010FA5" w14:textId="4ABA9648" w:rsidR="00E65592" w:rsidRDefault="00CB6E77" w:rsidP="00E65592">
      <w:pPr>
        <w:rPr>
          <w:b/>
          <w:szCs w:val="24"/>
        </w:rPr>
      </w:pPr>
      <w:r>
        <w:rPr>
          <w:b/>
          <w:noProof/>
          <w:szCs w:val="24"/>
        </w:rPr>
        <w:lastRenderedPageBreak/>
        <w:drawing>
          <wp:inline distT="0" distB="0" distL="0" distR="0" wp14:anchorId="750BD607" wp14:editId="4AC3C8AB">
            <wp:extent cx="2835798" cy="2132808"/>
            <wp:effectExtent l="25400" t="25400" r="34925" b="26670"/>
            <wp:docPr id="463" name="Picture 1" descr="General Rules for Adapting to Europ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Rules for Adapting to Europe screen sh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6136" cy="2133062"/>
                    </a:xfrm>
                    <a:prstGeom prst="rect">
                      <a:avLst/>
                    </a:prstGeom>
                    <a:noFill/>
                    <a:ln w="6350" cmpd="sng">
                      <a:solidFill>
                        <a:srgbClr val="000000"/>
                      </a:solidFill>
                      <a:miter lim="800000"/>
                      <a:headEnd/>
                      <a:tailEnd/>
                    </a:ln>
                    <a:effectLst/>
                  </pic:spPr>
                </pic:pic>
              </a:graphicData>
            </a:graphic>
          </wp:inline>
        </w:drawing>
      </w:r>
    </w:p>
    <w:p w14:paraId="37C1DF5E" w14:textId="77777777" w:rsidR="00E65592" w:rsidRDefault="00CB6E77" w:rsidP="00E65592">
      <w:pPr>
        <w:rPr>
          <w:b/>
          <w:szCs w:val="24"/>
        </w:rPr>
      </w:pPr>
      <w:r>
        <w:rPr>
          <w:b/>
          <w:noProof/>
          <w:szCs w:val="24"/>
        </w:rPr>
        <w:drawing>
          <wp:inline distT="0" distB="0" distL="0" distR="0" wp14:anchorId="533DA895" wp14:editId="6CB1018D">
            <wp:extent cx="2824223" cy="2124103"/>
            <wp:effectExtent l="25400" t="25400" r="20955" b="34925"/>
            <wp:docPr id="462" name="Picture 1" descr="General Rules for Adapting to Asia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Rules for Adapting to Asia screen sh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4223" cy="2124103"/>
                    </a:xfrm>
                    <a:prstGeom prst="rect">
                      <a:avLst/>
                    </a:prstGeom>
                    <a:noFill/>
                    <a:ln w="6350" cmpd="sng">
                      <a:solidFill>
                        <a:srgbClr val="000000"/>
                      </a:solidFill>
                      <a:miter lim="800000"/>
                      <a:headEnd/>
                      <a:tailEnd/>
                    </a:ln>
                    <a:effectLst/>
                  </pic:spPr>
                </pic:pic>
              </a:graphicData>
            </a:graphic>
          </wp:inline>
        </w:drawing>
      </w:r>
    </w:p>
    <w:p w14:paraId="23A2FC5B" w14:textId="77777777" w:rsidR="00E65592" w:rsidRDefault="00CB6E77" w:rsidP="00E65592">
      <w:pPr>
        <w:rPr>
          <w:b/>
          <w:szCs w:val="24"/>
        </w:rPr>
      </w:pPr>
      <w:r>
        <w:rPr>
          <w:b/>
          <w:noProof/>
          <w:szCs w:val="24"/>
        </w:rPr>
        <w:lastRenderedPageBreak/>
        <w:drawing>
          <wp:inline distT="0" distB="0" distL="0" distR="0" wp14:anchorId="69BEC9C1" wp14:editId="77FA6D6A">
            <wp:extent cx="2816331" cy="2118167"/>
            <wp:effectExtent l="25400" t="25400" r="28575" b="15875"/>
            <wp:docPr id="461" name="Picture 1" descr="General Rules for Adapting to Middle East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Rules for Adapting to Middle East screen sh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6331" cy="2118167"/>
                    </a:xfrm>
                    <a:prstGeom prst="rect">
                      <a:avLst/>
                    </a:prstGeom>
                    <a:noFill/>
                    <a:ln w="6350" cmpd="sng">
                      <a:solidFill>
                        <a:srgbClr val="000000"/>
                      </a:solidFill>
                      <a:miter lim="800000"/>
                      <a:headEnd/>
                      <a:tailEnd/>
                    </a:ln>
                    <a:effectLst/>
                  </pic:spPr>
                </pic:pic>
              </a:graphicData>
            </a:graphic>
          </wp:inline>
        </w:drawing>
      </w:r>
    </w:p>
    <w:p w14:paraId="1D3370CF" w14:textId="77777777" w:rsidR="001F1216" w:rsidRDefault="001F1216" w:rsidP="00735F46">
      <w:pPr>
        <w:pStyle w:val="NormalSerif"/>
        <w:rPr>
          <w:b/>
        </w:rPr>
        <w:sectPr w:rsidR="001F1216" w:rsidSect="00D35615">
          <w:type w:val="continuous"/>
          <w:pgSz w:w="12240" w:h="15840"/>
          <w:pgMar w:top="1440" w:right="1440" w:bottom="1440" w:left="1440" w:header="720" w:footer="720" w:gutter="0"/>
          <w:pgNumType w:start="11"/>
          <w:cols w:num="2" w:space="720"/>
          <w:docGrid w:linePitch="360"/>
        </w:sectPr>
      </w:pPr>
    </w:p>
    <w:p w14:paraId="3EB7F56B" w14:textId="5D957C07" w:rsidR="00E65592" w:rsidRPr="008E54C9" w:rsidRDefault="00E65592" w:rsidP="00735F46">
      <w:pPr>
        <w:pStyle w:val="NormalSerif"/>
        <w:rPr>
          <w:b/>
        </w:rPr>
      </w:pPr>
      <w:r w:rsidRPr="008E54C9">
        <w:rPr>
          <w:b/>
        </w:rPr>
        <w:lastRenderedPageBreak/>
        <w:t>Instructor:</w:t>
      </w:r>
      <w:r>
        <w:rPr>
          <w:b/>
        </w:rPr>
        <w:t xml:space="preserve"> </w:t>
      </w:r>
      <w:r w:rsidRPr="008E54C9">
        <w:t xml:space="preserve">Summarize this part of the discussion with another brainstorming exercise on the importance of understanding how our values </w:t>
      </w:r>
      <w:r w:rsidR="00514B7F" w:rsidRPr="008E54C9">
        <w:t>affect</w:t>
      </w:r>
      <w:r w:rsidRPr="008E54C9">
        <w:t xml:space="preserve"> our perceptions of other cultures and how they impact our ability to adapt.</w:t>
      </w:r>
    </w:p>
    <w:p w14:paraId="324ED2DA" w14:textId="77777777" w:rsidR="00E65592" w:rsidRPr="008E54C9" w:rsidRDefault="00E65592" w:rsidP="00735F46">
      <w:pPr>
        <w:pStyle w:val="NormalSerif"/>
        <w:rPr>
          <w:b/>
        </w:rPr>
      </w:pPr>
      <w:r w:rsidRPr="0024584B">
        <w:rPr>
          <w:rStyle w:val="Directive"/>
          <w:sz w:val="22"/>
        </w:rPr>
        <w:t>Transition Step:</w:t>
      </w:r>
      <w:r>
        <w:rPr>
          <w:rStyle w:val="Directive"/>
          <w:sz w:val="22"/>
        </w:rPr>
        <w:t xml:space="preserve"> </w:t>
      </w:r>
      <w:r w:rsidRPr="008E54C9">
        <w:t>The military provides access to information.</w:t>
      </w:r>
      <w:r w:rsidR="008063AF">
        <w:t xml:space="preserve"> </w:t>
      </w:r>
      <w:r w:rsidRPr="008E54C9">
        <w:t>It is up to us to interpret the information and apply it to our family situation when faced with an overseas move.</w:t>
      </w:r>
      <w:r w:rsidR="008063AF">
        <w:t xml:space="preserve"> </w:t>
      </w:r>
      <w:r w:rsidRPr="008E54C9">
        <w:t>Planning for that move is critical</w:t>
      </w:r>
      <w:r>
        <w:t xml:space="preserve"> to its success.</w:t>
      </w:r>
    </w:p>
    <w:bookmarkEnd w:id="46"/>
    <w:bookmarkEnd w:id="47"/>
    <w:p w14:paraId="14FBCBE4" w14:textId="77777777" w:rsidR="00E65592" w:rsidRPr="008E54C9" w:rsidRDefault="00E65592" w:rsidP="00E65592">
      <w:pPr>
        <w:pStyle w:val="Heading1"/>
        <w:rPr>
          <w:rFonts w:ascii="Times New Roman" w:hAnsi="Times New Roman"/>
          <w:caps/>
          <w:color w:val="7F7F7F"/>
          <w:sz w:val="32"/>
          <w:szCs w:val="40"/>
        </w:rPr>
      </w:pPr>
      <w:r>
        <w:rPr>
          <w:rStyle w:val="CHAPTER"/>
        </w:rPr>
        <w:br w:type="page"/>
      </w:r>
      <w:bookmarkStart w:id="48" w:name="_Toc271360140"/>
      <w:r>
        <w:rPr>
          <w:rStyle w:val="CHAPTER"/>
        </w:rPr>
        <w:lastRenderedPageBreak/>
        <w:t>chapter</w:t>
      </w:r>
      <w:r w:rsidRPr="00176289">
        <w:rPr>
          <w:rStyle w:val="CHAPTER"/>
        </w:rPr>
        <w:t xml:space="preserve"> 2</w:t>
      </w:r>
      <w:r w:rsidRPr="008E54C9">
        <w:rPr>
          <w:rStyle w:val="CHAPTER"/>
          <w:rFonts w:ascii="Times New Roman" w:hAnsi="Times New Roman"/>
        </w:rPr>
        <w:br/>
      </w:r>
      <w:r w:rsidRPr="00665A6F">
        <w:t xml:space="preserve">Planning </w:t>
      </w:r>
      <w:r w:rsidR="00DB4CB2">
        <w:t>Y</w:t>
      </w:r>
      <w:r w:rsidRPr="00665A6F">
        <w:t xml:space="preserve">our </w:t>
      </w:r>
      <w:r w:rsidR="00DB4CB2">
        <w:t>R</w:t>
      </w:r>
      <w:r w:rsidRPr="00665A6F">
        <w:t>elocation</w:t>
      </w:r>
      <w:bookmarkEnd w:id="48"/>
    </w:p>
    <w:p w14:paraId="1AC9A360" w14:textId="77777777" w:rsidR="00E65592" w:rsidRPr="008E54C9" w:rsidRDefault="00CB6E77" w:rsidP="00735F46">
      <w:pPr>
        <w:pStyle w:val="NormalSerif"/>
        <w:rPr>
          <w:b/>
        </w:rPr>
      </w:pPr>
      <w:r>
        <w:rPr>
          <w:noProof/>
        </w:rPr>
        <w:drawing>
          <wp:anchor distT="0" distB="0" distL="114300" distR="114300" simplePos="0" relativeHeight="251661312" behindDoc="1" locked="0" layoutInCell="1" allowOverlap="1" wp14:anchorId="05F1F720" wp14:editId="445A4543">
            <wp:simplePos x="0" y="0"/>
            <wp:positionH relativeFrom="page">
              <wp:posOffset>0</wp:posOffset>
            </wp:positionH>
            <wp:positionV relativeFrom="paragraph">
              <wp:posOffset>-1941195</wp:posOffset>
            </wp:positionV>
            <wp:extent cx="7812405" cy="457200"/>
            <wp:effectExtent l="0" t="0" r="10795" b="0"/>
            <wp:wrapTight wrapText="bothSides">
              <wp:wrapPolygon edited="0">
                <wp:start x="0" y="0"/>
                <wp:lineTo x="0" y="20400"/>
                <wp:lineTo x="21560" y="20400"/>
                <wp:lineTo x="21560" y="0"/>
                <wp:lineTo x="0" y="0"/>
              </wp:wrapPolygon>
            </wp:wrapTight>
            <wp:docPr id="481" name="Picture 24" descr="FAP ChpStr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FAP ChpStrip"/>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240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592" w:rsidRPr="0024584B">
        <w:rPr>
          <w:rStyle w:val="Directive"/>
          <w:sz w:val="22"/>
        </w:rPr>
        <w:t>Attention Step:</w:t>
      </w:r>
      <w:r w:rsidR="00E65592">
        <w:rPr>
          <w:rStyle w:val="Directive"/>
          <w:sz w:val="22"/>
        </w:rPr>
        <w:t xml:space="preserve"> </w:t>
      </w:r>
      <w:r w:rsidR="00E65592" w:rsidRPr="008E54C9">
        <w:t>Every move is unique, just as every family situation is unique in some way.</w:t>
      </w:r>
      <w:r w:rsidR="008063AF">
        <w:t xml:space="preserve"> </w:t>
      </w:r>
      <w:r w:rsidR="00E65592" w:rsidRPr="008E54C9">
        <w:t xml:space="preserve">These unique situations make giving advice on planning for a move </w:t>
      </w:r>
      <w:r w:rsidR="00E65592">
        <w:t>challenging</w:t>
      </w:r>
      <w:r w:rsidR="00E65592" w:rsidRPr="008E54C9">
        <w:t>.</w:t>
      </w:r>
      <w:r w:rsidR="008063AF">
        <w:t xml:space="preserve"> </w:t>
      </w:r>
      <w:r w:rsidR="00E65592" w:rsidRPr="008E54C9">
        <w:t xml:space="preserve">However, two major factors </w:t>
      </w:r>
      <w:r w:rsidR="00514B7F">
        <w:t xml:space="preserve">are </w:t>
      </w:r>
      <w:r w:rsidR="00E65592">
        <w:t xml:space="preserve">present in every move </w:t>
      </w:r>
      <w:r w:rsidR="00122F35">
        <w:t>that</w:t>
      </w:r>
      <w:r w:rsidR="00E65592" w:rsidRPr="008E54C9">
        <w:t xml:space="preserve"> need to be addressed as they can have significant impact on your budget, your time and your stress level.</w:t>
      </w:r>
    </w:p>
    <w:p w14:paraId="448D6088" w14:textId="77777777" w:rsidR="00E65592" w:rsidRPr="00415EF0" w:rsidRDefault="00E65592" w:rsidP="00E65592">
      <w:pPr>
        <w:rPr>
          <w:b/>
          <w:szCs w:val="24"/>
        </w:rPr>
      </w:pPr>
      <w:r w:rsidRPr="007E5D76">
        <w:rPr>
          <w:rStyle w:val="Directive"/>
          <w:sz w:val="22"/>
        </w:rPr>
        <w:t>Slide</w:t>
      </w:r>
      <w:r w:rsidR="009A46BD">
        <w:rPr>
          <w:rStyle w:val="Directive"/>
          <w:sz w:val="22"/>
        </w:rPr>
        <w:t>s</w:t>
      </w:r>
      <w:r>
        <w:rPr>
          <w:rStyle w:val="Directive"/>
          <w:sz w:val="22"/>
        </w:rPr>
        <w:t>:</w:t>
      </w:r>
    </w:p>
    <w:p w14:paraId="7EBD2642" w14:textId="77777777" w:rsidR="00E65592" w:rsidRDefault="00CB6E77" w:rsidP="00E65592">
      <w:pPr>
        <w:rPr>
          <w:b/>
        </w:rPr>
      </w:pPr>
      <w:r>
        <w:rPr>
          <w:b/>
          <w:noProof/>
        </w:rPr>
        <w:drawing>
          <wp:inline distT="0" distB="0" distL="0" distR="0" wp14:anchorId="20C9C70D" wp14:editId="77E5FB89">
            <wp:extent cx="3096895" cy="2329180"/>
            <wp:effectExtent l="19050" t="19050" r="27305" b="13970"/>
            <wp:docPr id="460" name="Picture 1" descr="Planning an Overseas Mov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ning an Overseas Move screen sh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6895" cy="2329180"/>
                    </a:xfrm>
                    <a:prstGeom prst="rect">
                      <a:avLst/>
                    </a:prstGeom>
                    <a:noFill/>
                    <a:ln w="6350" cmpd="sng">
                      <a:solidFill>
                        <a:srgbClr val="000000"/>
                      </a:solidFill>
                      <a:miter lim="800000"/>
                      <a:headEnd/>
                      <a:tailEnd/>
                    </a:ln>
                    <a:effectLst/>
                  </pic:spPr>
                </pic:pic>
              </a:graphicData>
            </a:graphic>
          </wp:inline>
        </w:drawing>
      </w:r>
    </w:p>
    <w:p w14:paraId="39719E8C" w14:textId="77777777" w:rsidR="00E65592" w:rsidRDefault="00CB6E77" w:rsidP="00E65592">
      <w:pPr>
        <w:rPr>
          <w:b/>
        </w:rPr>
      </w:pPr>
      <w:r>
        <w:rPr>
          <w:b/>
          <w:noProof/>
        </w:rPr>
        <w:drawing>
          <wp:inline distT="0" distB="0" distL="0" distR="0" wp14:anchorId="4CEFB15A" wp14:editId="2273A9D5">
            <wp:extent cx="3096895" cy="2329180"/>
            <wp:effectExtent l="19050" t="19050" r="27305" b="13970"/>
            <wp:docPr id="459" name="Picture 1" descr="Continued Planning an Overseas Mov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ed Planning an Overseas Move screen sh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6895" cy="2329180"/>
                    </a:xfrm>
                    <a:prstGeom prst="rect">
                      <a:avLst/>
                    </a:prstGeom>
                    <a:noFill/>
                    <a:ln w="6350" cmpd="sng">
                      <a:solidFill>
                        <a:srgbClr val="000000"/>
                      </a:solidFill>
                      <a:miter lim="800000"/>
                      <a:headEnd/>
                      <a:tailEnd/>
                    </a:ln>
                    <a:effectLst/>
                  </pic:spPr>
                </pic:pic>
              </a:graphicData>
            </a:graphic>
          </wp:inline>
        </w:drawing>
      </w:r>
    </w:p>
    <w:p w14:paraId="56DC4257" w14:textId="77777777" w:rsidR="00E65592" w:rsidRPr="00C22087" w:rsidRDefault="00E65592" w:rsidP="00735F46">
      <w:pPr>
        <w:pStyle w:val="NormalSerif"/>
      </w:pPr>
      <w:r w:rsidRPr="009A46BD">
        <w:rPr>
          <w:rStyle w:val="Note"/>
          <w:rFonts w:cs="Arial"/>
          <w:color w:val="C00000"/>
        </w:rPr>
        <w:t>Note:</w:t>
      </w:r>
      <w:r w:rsidR="008063AF">
        <w:rPr>
          <w:rStyle w:val="Note"/>
          <w:rFonts w:cs="Arial"/>
        </w:rPr>
        <w:t xml:space="preserve"> </w:t>
      </w:r>
      <w:r w:rsidRPr="00C22087">
        <w:rPr>
          <w:rStyle w:val="Note"/>
          <w:rFonts w:cs="Arial"/>
          <w:b w:val="0"/>
          <w:i w:val="0"/>
          <w:color w:val="auto"/>
        </w:rPr>
        <w:t>Discuss the three checklists at the end of the Student Manual and brainstorm any items that might be added to these checklists.</w:t>
      </w:r>
      <w:r w:rsidR="008063AF">
        <w:rPr>
          <w:rStyle w:val="Note"/>
          <w:rFonts w:cs="Arial"/>
          <w:b w:val="0"/>
          <w:i w:val="0"/>
          <w:color w:val="auto"/>
        </w:rPr>
        <w:t xml:space="preserve"> </w:t>
      </w:r>
      <w:r w:rsidRPr="00C22087">
        <w:rPr>
          <w:rStyle w:val="Note"/>
          <w:rFonts w:cs="Arial"/>
          <w:b w:val="0"/>
          <w:i w:val="0"/>
          <w:color w:val="auto"/>
        </w:rPr>
        <w:t>Emphasize how important it is to make lists and check them off when the task is complete.</w:t>
      </w:r>
    </w:p>
    <w:p w14:paraId="5AE9E982" w14:textId="77777777" w:rsidR="00E65592" w:rsidRPr="00C22087" w:rsidRDefault="00E65592" w:rsidP="00735F46">
      <w:pPr>
        <w:pStyle w:val="NormalSerif"/>
        <w:rPr>
          <w:b/>
        </w:rPr>
      </w:pPr>
      <w:r w:rsidRPr="0024584B">
        <w:rPr>
          <w:rStyle w:val="Directive"/>
          <w:sz w:val="22"/>
        </w:rPr>
        <w:lastRenderedPageBreak/>
        <w:t>Internet DemonstratION:</w:t>
      </w:r>
      <w:r>
        <w:rPr>
          <w:rStyle w:val="Directive"/>
          <w:sz w:val="22"/>
        </w:rPr>
        <w:t xml:space="preserve"> </w:t>
      </w:r>
      <w:r w:rsidRPr="0024584B">
        <w:rPr>
          <w:b/>
        </w:rPr>
        <w:t xml:space="preserve">Tour of Plan My Move </w:t>
      </w:r>
      <w:hyperlink r:id="rId42" w:history="1">
        <w:r w:rsidR="00C63589">
          <w:rPr>
            <w:rStyle w:val="Hyperlink"/>
            <w:szCs w:val="24"/>
          </w:rPr>
          <w:t>http://planmymove.militaryonesource.mil</w:t>
        </w:r>
      </w:hyperlink>
    </w:p>
    <w:p w14:paraId="5AAFFB43" w14:textId="77777777" w:rsidR="00E65592" w:rsidRDefault="00E65592" w:rsidP="00735F46">
      <w:pPr>
        <w:pStyle w:val="NormalSerif"/>
      </w:pPr>
      <w:r w:rsidRPr="00C22087">
        <w:rPr>
          <w:rStyle w:val="Note"/>
          <w:rFonts w:cs="Arial"/>
        </w:rPr>
        <w:t>Note:</w:t>
      </w:r>
      <w:r>
        <w:rPr>
          <w:rStyle w:val="Note"/>
          <w:rFonts w:cs="Arial"/>
        </w:rPr>
        <w:t xml:space="preserve"> </w:t>
      </w:r>
      <w:r w:rsidRPr="00C22087">
        <w:t>This is a content</w:t>
      </w:r>
      <w:r w:rsidR="004613C7">
        <w:t>-</w:t>
      </w:r>
      <w:r w:rsidRPr="00C22087">
        <w:t>rich website.</w:t>
      </w:r>
      <w:r w:rsidR="008063AF">
        <w:t xml:space="preserve"> </w:t>
      </w:r>
      <w:r w:rsidR="00982A1D">
        <w:t>You may want to demonstrate the short-</w:t>
      </w:r>
      <w:r w:rsidRPr="00C22087">
        <w:t>tour calendar</w:t>
      </w:r>
      <w:r w:rsidR="00982A1D">
        <w:t>,</w:t>
      </w:r>
      <w:r w:rsidRPr="00C22087">
        <w:t xml:space="preserve"> special needs calendar</w:t>
      </w:r>
      <w:r w:rsidR="00982A1D">
        <w:t>,</w:t>
      </w:r>
      <w:r w:rsidRPr="00C22087">
        <w:t xml:space="preserve"> CONUS to OCONUS calendar view</w:t>
      </w:r>
      <w:r w:rsidR="00982A1D">
        <w:t xml:space="preserve"> and</w:t>
      </w:r>
      <w:r w:rsidRPr="00C22087">
        <w:t xml:space="preserve"> </w:t>
      </w:r>
      <w:r w:rsidR="00122F35">
        <w:t xml:space="preserve">the </w:t>
      </w:r>
      <w:r w:rsidR="00C63589">
        <w:t>customization feature</w:t>
      </w:r>
      <w:r w:rsidRPr="00C22087">
        <w:t>.</w:t>
      </w:r>
      <w:r w:rsidR="008063AF">
        <w:t xml:space="preserve"> </w:t>
      </w:r>
      <w:r w:rsidRPr="00C22087">
        <w:t xml:space="preserve">Make sure to point out </w:t>
      </w:r>
      <w:r w:rsidR="004613C7">
        <w:t>l</w:t>
      </w:r>
      <w:r w:rsidRPr="00C22087">
        <w:t>ink</w:t>
      </w:r>
      <w:r w:rsidR="00982A1D">
        <w:t>s</w:t>
      </w:r>
      <w:r w:rsidRPr="00C22087">
        <w:t xml:space="preserve"> to MilitaryINSTALLATIONS and </w:t>
      </w:r>
      <w:r w:rsidR="004613C7">
        <w:t>s</w:t>
      </w:r>
      <w:r w:rsidRPr="00C22087">
        <w:t>ponsorship.</w:t>
      </w:r>
    </w:p>
    <w:p w14:paraId="54E1F0B5" w14:textId="77777777" w:rsidR="00720BA8" w:rsidRDefault="00720BA8" w:rsidP="00E65592">
      <w:pPr>
        <w:rPr>
          <w:szCs w:val="24"/>
        </w:rPr>
      </w:pPr>
    </w:p>
    <w:p w14:paraId="0AD61159" w14:textId="77777777" w:rsidR="00720BA8" w:rsidRDefault="00720BA8" w:rsidP="00E65592">
      <w:pPr>
        <w:rPr>
          <w:szCs w:val="24"/>
        </w:rPr>
        <w:sectPr w:rsidR="00720BA8" w:rsidSect="00D35615">
          <w:type w:val="continuous"/>
          <w:pgSz w:w="12240" w:h="15840"/>
          <w:pgMar w:top="1440" w:right="1440" w:bottom="1440" w:left="1440" w:header="720" w:footer="720" w:gutter="0"/>
          <w:pgNumType w:start="11"/>
          <w:cols w:space="720"/>
          <w:docGrid w:linePitch="360"/>
        </w:sectPr>
      </w:pPr>
    </w:p>
    <w:p w14:paraId="2C472DC8" w14:textId="598EC329" w:rsidR="0027110E" w:rsidRDefault="00CB6E77" w:rsidP="00E65592">
      <w:pPr>
        <w:rPr>
          <w:szCs w:val="24"/>
        </w:rPr>
      </w:pPr>
      <w:r>
        <w:rPr>
          <w:noProof/>
        </w:rPr>
        <w:lastRenderedPageBreak/>
        <w:drawing>
          <wp:inline distT="0" distB="0" distL="0" distR="0" wp14:anchorId="4A470594" wp14:editId="6B4FF23D">
            <wp:extent cx="2787015" cy="1979271"/>
            <wp:effectExtent l="25400" t="25400" r="32385" b="27940"/>
            <wp:docPr id="458" name="Picture 1" descr="Plan My Move screen 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My Move screen shot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7800" cy="1979828"/>
                    </a:xfrm>
                    <a:prstGeom prst="rect">
                      <a:avLst/>
                    </a:prstGeom>
                    <a:noFill/>
                    <a:ln w="6350" cmpd="sng">
                      <a:solidFill>
                        <a:srgbClr val="000000"/>
                      </a:solidFill>
                      <a:miter lim="800000"/>
                      <a:headEnd/>
                      <a:tailEnd/>
                    </a:ln>
                    <a:effectLst/>
                  </pic:spPr>
                </pic:pic>
              </a:graphicData>
            </a:graphic>
          </wp:inline>
        </w:drawing>
      </w:r>
    </w:p>
    <w:p w14:paraId="41B40F79" w14:textId="77777777" w:rsidR="00E65592" w:rsidRDefault="00CB6E77" w:rsidP="00E65592">
      <w:pPr>
        <w:rPr>
          <w:b/>
        </w:rPr>
      </w:pPr>
      <w:r>
        <w:rPr>
          <w:b/>
          <w:noProof/>
        </w:rPr>
        <w:drawing>
          <wp:inline distT="0" distB="0" distL="0" distR="0" wp14:anchorId="2527C64F" wp14:editId="7367096C">
            <wp:extent cx="2812648" cy="2115398"/>
            <wp:effectExtent l="25400" t="25400" r="32385" b="18415"/>
            <wp:docPr id="457" name="Picture 1" descr="Calendar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 screen sh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3135" cy="2115764"/>
                    </a:xfrm>
                    <a:prstGeom prst="rect">
                      <a:avLst/>
                    </a:prstGeom>
                    <a:noFill/>
                    <a:ln w="6350" cmpd="sng">
                      <a:solidFill>
                        <a:srgbClr val="000000"/>
                      </a:solidFill>
                      <a:miter lim="800000"/>
                      <a:headEnd/>
                      <a:tailEnd/>
                    </a:ln>
                    <a:effectLst/>
                  </pic:spPr>
                </pic:pic>
              </a:graphicData>
            </a:graphic>
          </wp:inline>
        </w:drawing>
      </w:r>
    </w:p>
    <w:p w14:paraId="33C2692D" w14:textId="77777777" w:rsidR="00E65592" w:rsidRDefault="00CB6E77" w:rsidP="00E65592">
      <w:pPr>
        <w:rPr>
          <w:b/>
        </w:rPr>
      </w:pPr>
      <w:r>
        <w:rPr>
          <w:b/>
          <w:noProof/>
        </w:rPr>
        <w:lastRenderedPageBreak/>
        <w:drawing>
          <wp:inline distT="0" distB="0" distL="0" distR="0" wp14:anchorId="602EEAFA" wp14:editId="644CC093">
            <wp:extent cx="2683510" cy="1979271"/>
            <wp:effectExtent l="25400" t="25400" r="34290" b="27940"/>
            <wp:docPr id="456" name="Picture 1" descr="Getting Started with Military Installation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Military Installations screen sho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5319" cy="1980605"/>
                    </a:xfrm>
                    <a:prstGeom prst="rect">
                      <a:avLst/>
                    </a:prstGeom>
                    <a:noFill/>
                    <a:ln w="6350" cmpd="sng">
                      <a:solidFill>
                        <a:srgbClr val="000000"/>
                      </a:solidFill>
                      <a:miter lim="800000"/>
                      <a:headEnd/>
                      <a:tailEnd/>
                    </a:ln>
                    <a:effectLst/>
                  </pic:spPr>
                </pic:pic>
              </a:graphicData>
            </a:graphic>
          </wp:inline>
        </w:drawing>
      </w:r>
    </w:p>
    <w:p w14:paraId="6C3A121F" w14:textId="77777777" w:rsidR="00720BA8" w:rsidRDefault="00720BA8" w:rsidP="00735F46">
      <w:pPr>
        <w:rPr>
          <w:rStyle w:val="Directive"/>
          <w:sz w:val="22"/>
        </w:rPr>
        <w:sectPr w:rsidR="00720BA8" w:rsidSect="00720BA8">
          <w:type w:val="continuous"/>
          <w:pgSz w:w="12240" w:h="15840"/>
          <w:pgMar w:top="1440" w:right="1440" w:bottom="1440" w:left="1440" w:header="720" w:footer="720" w:gutter="0"/>
          <w:pgNumType w:start="1"/>
          <w:cols w:num="2" w:space="720"/>
          <w:docGrid w:linePitch="360"/>
        </w:sectPr>
      </w:pPr>
      <w:bookmarkStart w:id="49" w:name="OLE_LINK3"/>
      <w:bookmarkStart w:id="50" w:name="OLE_LINK4"/>
    </w:p>
    <w:p w14:paraId="4449C37B" w14:textId="66AF09B7" w:rsidR="00E65592" w:rsidRPr="00C22087" w:rsidRDefault="00472E49" w:rsidP="00735F46">
      <w:pPr>
        <w:rPr>
          <w:b/>
          <w:szCs w:val="24"/>
        </w:rPr>
      </w:pPr>
      <w:r>
        <w:rPr>
          <w:rStyle w:val="Directive"/>
          <w:sz w:val="22"/>
        </w:rPr>
        <w:lastRenderedPageBreak/>
        <w:br w:type="page"/>
      </w:r>
      <w:r w:rsidR="00E65592" w:rsidRPr="0024584B">
        <w:rPr>
          <w:rStyle w:val="Directive"/>
          <w:sz w:val="22"/>
        </w:rPr>
        <w:lastRenderedPageBreak/>
        <w:t>Internet DemonstratION:</w:t>
      </w:r>
      <w:r w:rsidR="00E65592">
        <w:rPr>
          <w:rStyle w:val="Directive"/>
          <w:sz w:val="22"/>
        </w:rPr>
        <w:t xml:space="preserve"> </w:t>
      </w:r>
      <w:r w:rsidR="00E65592" w:rsidRPr="00E145A8">
        <w:rPr>
          <w:rFonts w:ascii="Times New Roman" w:hAnsi="Times New Roman" w:cs="Times New Roman"/>
          <w:b/>
          <w:szCs w:val="24"/>
        </w:rPr>
        <w:t>Tour of Military OneSource</w:t>
      </w:r>
      <w:r w:rsidR="00DB4CB2">
        <w:rPr>
          <w:b/>
          <w:szCs w:val="24"/>
        </w:rPr>
        <w:br/>
      </w:r>
      <w:hyperlink r:id="rId46" w:history="1">
        <w:r w:rsidR="00D50EF0" w:rsidRPr="00E145A8">
          <w:rPr>
            <w:rStyle w:val="Hyperlink"/>
            <w:rFonts w:ascii="Times New Roman" w:hAnsi="Times New Roman" w:cs="Times New Roman"/>
          </w:rPr>
          <w:t>http://www.militaryonesource.mil/</w:t>
        </w:r>
        <w:bookmarkStart w:id="51" w:name="_GoBack"/>
        <w:bookmarkEnd w:id="51"/>
        <w:r w:rsidR="00D50EF0" w:rsidRPr="00E145A8">
          <w:rPr>
            <w:rStyle w:val="Hyperlink"/>
            <w:rFonts w:ascii="Times New Roman" w:hAnsi="Times New Roman" w:cs="Times New Roman"/>
          </w:rPr>
          <w:t>on-and-off-base-living/moving</w:t>
        </w:r>
      </w:hyperlink>
    </w:p>
    <w:p w14:paraId="5CDD213F" w14:textId="77777777" w:rsidR="00E65592" w:rsidRDefault="00E65592" w:rsidP="00735F46">
      <w:pPr>
        <w:pStyle w:val="NormalSerif"/>
      </w:pPr>
      <w:r w:rsidRPr="00C22087">
        <w:rPr>
          <w:rStyle w:val="Note"/>
          <w:rFonts w:cs="Arial"/>
        </w:rPr>
        <w:t>Note:</w:t>
      </w:r>
      <w:r w:rsidR="008063AF">
        <w:t xml:space="preserve"> </w:t>
      </w:r>
      <w:r w:rsidR="00DF5EB6">
        <w:t>Consider</w:t>
      </w:r>
      <w:r>
        <w:t xml:space="preserve"> </w:t>
      </w:r>
      <w:r w:rsidR="00DB4CB2">
        <w:t>scroll</w:t>
      </w:r>
      <w:r w:rsidR="00DF5EB6">
        <w:t>ing</w:t>
      </w:r>
      <w:r w:rsidR="00DB4CB2">
        <w:t xml:space="preserve"> down to the OCONUS Moves section and </w:t>
      </w:r>
      <w:r>
        <w:t>choose several articles depending on your audience.</w:t>
      </w:r>
      <w:r w:rsidR="008063AF">
        <w:t xml:space="preserve"> </w:t>
      </w:r>
      <w:r w:rsidRPr="00C22087">
        <w:t>Make sure to</w:t>
      </w:r>
      <w:r>
        <w:t xml:space="preserve"> stress that Military OneSource consultants are available 24/7 to assist with any questions or concerns.</w:t>
      </w:r>
      <w:r w:rsidR="008063AF">
        <w:t xml:space="preserve"> </w:t>
      </w:r>
      <w:r w:rsidR="00DF5EB6">
        <w:t>Find them by visiting</w:t>
      </w:r>
      <w:r>
        <w:t xml:space="preserve"> </w:t>
      </w:r>
      <w:hyperlink r:id="rId47" w:history="1">
        <w:r w:rsidR="004A4B7A" w:rsidRPr="006438BA">
          <w:rPr>
            <w:rStyle w:val="Hyperlink"/>
            <w:szCs w:val="24"/>
          </w:rPr>
          <w:t>www.militaryonesource.mil</w:t>
        </w:r>
      </w:hyperlink>
      <w:r w:rsidR="00982A1D">
        <w:t>,</w:t>
      </w:r>
      <w:r>
        <w:t xml:space="preserve"> by </w:t>
      </w:r>
      <w:r w:rsidR="00DF5EB6">
        <w:t>calling</w:t>
      </w:r>
      <w:r>
        <w:t xml:space="preserve"> 800-342-9647</w:t>
      </w:r>
      <w:r w:rsidR="00982A1D">
        <w:t xml:space="preserve"> or by email</w:t>
      </w:r>
      <w:r>
        <w:t>.</w:t>
      </w:r>
    </w:p>
    <w:p w14:paraId="2A514661" w14:textId="77777777" w:rsidR="004A4B7A" w:rsidRPr="00CD0BD2" w:rsidRDefault="004A4B7A" w:rsidP="00E65592">
      <w:pPr>
        <w:rPr>
          <w:szCs w:val="24"/>
        </w:rPr>
      </w:pPr>
    </w:p>
    <w:p w14:paraId="0B05BE93" w14:textId="77777777" w:rsidR="00E65592" w:rsidRDefault="00CB6E77" w:rsidP="00E65592">
      <w:pPr>
        <w:rPr>
          <w:b/>
        </w:rPr>
      </w:pPr>
      <w:r>
        <w:rPr>
          <w:b/>
          <w:noProof/>
        </w:rPr>
        <w:drawing>
          <wp:inline distT="0" distB="0" distL="0" distR="0" wp14:anchorId="3388B330" wp14:editId="1E4F14E7">
            <wp:extent cx="3096895" cy="2329180"/>
            <wp:effectExtent l="19050" t="19050" r="27305" b="13970"/>
            <wp:docPr id="455" name="Picture 1" descr="Useful Link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ful Links screen sh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6895" cy="2329180"/>
                    </a:xfrm>
                    <a:prstGeom prst="rect">
                      <a:avLst/>
                    </a:prstGeom>
                    <a:noFill/>
                    <a:ln w="6350" cmpd="sng">
                      <a:solidFill>
                        <a:srgbClr val="000000"/>
                      </a:solidFill>
                      <a:miter lim="800000"/>
                      <a:headEnd/>
                      <a:tailEnd/>
                    </a:ln>
                    <a:effectLst/>
                  </pic:spPr>
                </pic:pic>
              </a:graphicData>
            </a:graphic>
          </wp:inline>
        </w:drawing>
      </w:r>
    </w:p>
    <w:bookmarkEnd w:id="49"/>
    <w:bookmarkEnd w:id="50"/>
    <w:p w14:paraId="766CBDE1" w14:textId="77777777" w:rsidR="00E65592" w:rsidRPr="0024584B" w:rsidRDefault="00E65592" w:rsidP="00735F46">
      <w:pPr>
        <w:pStyle w:val="NormalSerif"/>
        <w:rPr>
          <w:b/>
        </w:rPr>
      </w:pPr>
      <w:r w:rsidRPr="0024584B">
        <w:rPr>
          <w:rStyle w:val="Directive"/>
          <w:sz w:val="22"/>
        </w:rPr>
        <w:t>Transition Step:</w:t>
      </w:r>
      <w:r>
        <w:rPr>
          <w:rStyle w:val="Directive"/>
          <w:sz w:val="22"/>
        </w:rPr>
        <w:t xml:space="preserve"> </w:t>
      </w:r>
      <w:r w:rsidRPr="00C22087">
        <w:t xml:space="preserve">Good planning </w:t>
      </w:r>
      <w:r>
        <w:t xml:space="preserve">for the physical part of the move </w:t>
      </w:r>
      <w:r w:rsidRPr="00C22087">
        <w:t>is only half the battle</w:t>
      </w:r>
      <w:r>
        <w:t xml:space="preserve">; </w:t>
      </w:r>
      <w:r w:rsidRPr="00C22087">
        <w:t xml:space="preserve">the other half is financial </w:t>
      </w:r>
      <w:r>
        <w:t>planning</w:t>
      </w:r>
      <w:r w:rsidR="00187020">
        <w:t xml:space="preserve">, including knowing your allowances and your budget. </w:t>
      </w:r>
    </w:p>
    <w:p w14:paraId="44BD4E95" w14:textId="77777777" w:rsidR="00E65592" w:rsidRPr="00176289" w:rsidRDefault="00E65592" w:rsidP="00E65592">
      <w:pPr>
        <w:pStyle w:val="Heading1"/>
      </w:pPr>
      <w:r>
        <w:br w:type="page"/>
      </w:r>
      <w:bookmarkStart w:id="52" w:name="_Toc271360141"/>
      <w:r>
        <w:rPr>
          <w:rStyle w:val="CHAPTER"/>
        </w:rPr>
        <w:lastRenderedPageBreak/>
        <w:t>chapter</w:t>
      </w:r>
      <w:r w:rsidRPr="00176289">
        <w:rPr>
          <w:rStyle w:val="CHAPTER"/>
        </w:rPr>
        <w:t xml:space="preserve"> 3</w:t>
      </w:r>
      <w:r w:rsidRPr="0037153F">
        <w:br/>
        <w:t>Special Considerations – Moving Overseas</w:t>
      </w:r>
      <w:bookmarkEnd w:id="52"/>
    </w:p>
    <w:p w14:paraId="2D7C8F0F" w14:textId="77777777" w:rsidR="00E65592" w:rsidRPr="0037153F" w:rsidRDefault="00CB6E77" w:rsidP="00735F46">
      <w:pPr>
        <w:pStyle w:val="NormalSerif"/>
      </w:pPr>
      <w:r>
        <w:rPr>
          <w:noProof/>
        </w:rPr>
        <w:drawing>
          <wp:anchor distT="0" distB="0" distL="114300" distR="114300" simplePos="0" relativeHeight="251662336" behindDoc="1" locked="0" layoutInCell="1" allowOverlap="1" wp14:anchorId="5AE1B1F1" wp14:editId="71B52023">
            <wp:simplePos x="0" y="0"/>
            <wp:positionH relativeFrom="page">
              <wp:posOffset>0</wp:posOffset>
            </wp:positionH>
            <wp:positionV relativeFrom="paragraph">
              <wp:posOffset>-1941195</wp:posOffset>
            </wp:positionV>
            <wp:extent cx="7778115" cy="457200"/>
            <wp:effectExtent l="0" t="0" r="0" b="0"/>
            <wp:wrapTight wrapText="bothSides">
              <wp:wrapPolygon edited="0">
                <wp:start x="0" y="0"/>
                <wp:lineTo x="0" y="20400"/>
                <wp:lineTo x="21514" y="20400"/>
                <wp:lineTo x="21514" y="0"/>
                <wp:lineTo x="0" y="0"/>
              </wp:wrapPolygon>
            </wp:wrapTight>
            <wp:docPr id="480" name="Picture 25" descr="FAP ChpStr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FAP ChpStrip"/>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811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592" w:rsidRPr="0024584B">
        <w:rPr>
          <w:rStyle w:val="Directive"/>
          <w:sz w:val="22"/>
        </w:rPr>
        <w:t>Attention Step:</w:t>
      </w:r>
      <w:r w:rsidR="00E65592">
        <w:rPr>
          <w:rStyle w:val="Directive"/>
          <w:sz w:val="22"/>
        </w:rPr>
        <w:t xml:space="preserve"> </w:t>
      </w:r>
      <w:r w:rsidR="00E65592" w:rsidRPr="0037153F">
        <w:t xml:space="preserve">Planning for a move </w:t>
      </w:r>
      <w:r w:rsidR="00187020">
        <w:t xml:space="preserve">includes understanding </w:t>
      </w:r>
      <w:r w:rsidR="00E65592" w:rsidRPr="0037153F">
        <w:t xml:space="preserve">your </w:t>
      </w:r>
      <w:r w:rsidR="00187020">
        <w:t>military entitlements</w:t>
      </w:r>
      <w:r w:rsidR="00E65592" w:rsidRPr="0037153F">
        <w:t xml:space="preserve">, the impact of </w:t>
      </w:r>
      <w:r w:rsidR="00E65592">
        <w:t xml:space="preserve">losing </w:t>
      </w:r>
      <w:r w:rsidR="00187020">
        <w:t>your</w:t>
      </w:r>
      <w:r w:rsidR="00E65592">
        <w:t xml:space="preserve"> </w:t>
      </w:r>
      <w:r w:rsidR="00E65592" w:rsidRPr="0037153F">
        <w:t>spouse</w:t>
      </w:r>
      <w:r w:rsidR="00E65592">
        <w:t>’s</w:t>
      </w:r>
      <w:r w:rsidR="00E65592" w:rsidRPr="0037153F">
        <w:t xml:space="preserve"> income</w:t>
      </w:r>
      <w:r w:rsidR="00E65592">
        <w:t xml:space="preserve"> and a moving budget</w:t>
      </w:r>
      <w:r w:rsidR="00E65592" w:rsidRPr="0037153F">
        <w:t>. The military has a long list of reimbursements associated with a PCS move.</w:t>
      </w:r>
      <w:r w:rsidR="008063AF">
        <w:t xml:space="preserve"> </w:t>
      </w:r>
      <w:r w:rsidR="00A54D69">
        <w:t>The Defense Travel Management Office</w:t>
      </w:r>
      <w:r w:rsidR="00E65592" w:rsidRPr="0037153F">
        <w:t xml:space="preserve"> is</w:t>
      </w:r>
      <w:r w:rsidR="00187020">
        <w:t xml:space="preserve"> </w:t>
      </w:r>
      <w:r w:rsidR="00E65592" w:rsidRPr="0037153F">
        <w:t>the official source of information.</w:t>
      </w:r>
      <w:r w:rsidR="008063AF">
        <w:t xml:space="preserve"> </w:t>
      </w:r>
      <w:r w:rsidR="00200DFA">
        <w:t>Be sure to check t</w:t>
      </w:r>
      <w:r w:rsidR="00E65592">
        <w:t xml:space="preserve">he </w:t>
      </w:r>
      <w:r w:rsidR="00A54D69">
        <w:t>user-friendly site</w:t>
      </w:r>
      <w:r w:rsidR="00E65592" w:rsidRPr="0037153F">
        <w:t xml:space="preserve"> often if you have questions.</w:t>
      </w:r>
      <w:r w:rsidR="008063AF">
        <w:t xml:space="preserve"> </w:t>
      </w:r>
      <w:r w:rsidR="00E65592" w:rsidRPr="0037153F">
        <w:t xml:space="preserve">Your </w:t>
      </w:r>
      <w:r w:rsidR="00122F35">
        <w:t xml:space="preserve">personal financial management </w:t>
      </w:r>
      <w:r w:rsidR="00E65592" w:rsidRPr="0037153F">
        <w:t>office will also use this website to answer questions regarding moving reimbursements.</w:t>
      </w:r>
    </w:p>
    <w:p w14:paraId="1E88FFA1" w14:textId="77777777" w:rsidR="00E65592" w:rsidRPr="0037153F" w:rsidRDefault="00E65592" w:rsidP="00735F46">
      <w:pPr>
        <w:pStyle w:val="NormalSerif"/>
      </w:pPr>
      <w:r w:rsidRPr="0037153F">
        <w:rPr>
          <w:b/>
        </w:rPr>
        <w:t>Instructor:</w:t>
      </w:r>
      <w:r w:rsidR="008063AF">
        <w:rPr>
          <w:b/>
        </w:rPr>
        <w:t xml:space="preserve"> </w:t>
      </w:r>
      <w:r w:rsidRPr="0037153F">
        <w:t>Discuss the various allowances using the following slides.</w:t>
      </w:r>
      <w:r w:rsidR="008063AF">
        <w:t xml:space="preserve"> </w:t>
      </w:r>
      <w:r w:rsidRPr="0037153F">
        <w:t>You should make a point to have illustrations for some of the more complex allowances such as DLA, TLE and TLA.</w:t>
      </w:r>
    </w:p>
    <w:p w14:paraId="08C37A6A" w14:textId="77777777" w:rsidR="00E65592" w:rsidRPr="009E1217" w:rsidRDefault="00E65592" w:rsidP="00E65592">
      <w:pPr>
        <w:rPr>
          <w:b/>
          <w:szCs w:val="24"/>
        </w:rPr>
      </w:pPr>
      <w:r w:rsidRPr="007E5D76">
        <w:rPr>
          <w:rStyle w:val="Directive"/>
          <w:sz w:val="22"/>
        </w:rPr>
        <w:t>Slide</w:t>
      </w:r>
      <w:r>
        <w:rPr>
          <w:rStyle w:val="Directive"/>
          <w:sz w:val="22"/>
        </w:rPr>
        <w:t>s:</w:t>
      </w:r>
    </w:p>
    <w:p w14:paraId="51581498" w14:textId="77777777" w:rsidR="00720BA8" w:rsidRDefault="00720BA8" w:rsidP="00E65592">
      <w:pPr>
        <w:sectPr w:rsidR="00720BA8" w:rsidSect="00D35615">
          <w:footerReference w:type="default" r:id="rId49"/>
          <w:type w:val="continuous"/>
          <w:pgSz w:w="12240" w:h="15840"/>
          <w:pgMar w:top="1440" w:right="1440" w:bottom="1440" w:left="1440" w:header="720" w:footer="720" w:gutter="0"/>
          <w:pgNumType w:start="13"/>
          <w:cols w:space="720"/>
          <w:docGrid w:linePitch="360"/>
        </w:sectPr>
      </w:pPr>
    </w:p>
    <w:p w14:paraId="4E3BED74" w14:textId="6F84B672" w:rsidR="00E65592" w:rsidRDefault="00CB6E77" w:rsidP="00E65592">
      <w:r>
        <w:rPr>
          <w:noProof/>
        </w:rPr>
        <w:lastRenderedPageBreak/>
        <w:drawing>
          <wp:inline distT="0" distB="0" distL="0" distR="0" wp14:anchorId="4A650284" wp14:editId="77232E91">
            <wp:extent cx="2777924" cy="2089282"/>
            <wp:effectExtent l="25400" t="25400" r="16510" b="19050"/>
            <wp:docPr id="454" name="Picture 1" descr="Overseas Benefits and Allowance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eas Benefits and Allowances screen sho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8242" cy="2089521"/>
                    </a:xfrm>
                    <a:prstGeom prst="rect">
                      <a:avLst/>
                    </a:prstGeom>
                    <a:noFill/>
                    <a:ln w="6350" cmpd="sng">
                      <a:solidFill>
                        <a:srgbClr val="000000"/>
                      </a:solidFill>
                      <a:miter lim="800000"/>
                      <a:headEnd/>
                      <a:tailEnd/>
                    </a:ln>
                    <a:effectLst/>
                  </pic:spPr>
                </pic:pic>
              </a:graphicData>
            </a:graphic>
          </wp:inline>
        </w:drawing>
      </w:r>
    </w:p>
    <w:p w14:paraId="6C1156C7" w14:textId="77777777" w:rsidR="00E65592" w:rsidRDefault="00CB6E77" w:rsidP="00E65592">
      <w:r>
        <w:rPr>
          <w:noProof/>
        </w:rPr>
        <w:drawing>
          <wp:inline distT="0" distB="0" distL="0" distR="0" wp14:anchorId="4A1B70BE" wp14:editId="68368472">
            <wp:extent cx="2754775" cy="2071871"/>
            <wp:effectExtent l="25400" t="25400" r="13970" b="36830"/>
            <wp:docPr id="453" name="Picture 1" descr="ContinuedOverseas Benefits and Allowance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edOverseas Benefits and Allowances screen sho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4775" cy="2071871"/>
                    </a:xfrm>
                    <a:prstGeom prst="rect">
                      <a:avLst/>
                    </a:prstGeom>
                    <a:noFill/>
                    <a:ln w="6350" cmpd="sng">
                      <a:solidFill>
                        <a:srgbClr val="000000"/>
                      </a:solidFill>
                      <a:miter lim="800000"/>
                      <a:headEnd/>
                      <a:tailEnd/>
                    </a:ln>
                    <a:effectLst/>
                  </pic:spPr>
                </pic:pic>
              </a:graphicData>
            </a:graphic>
          </wp:inline>
        </w:drawing>
      </w:r>
    </w:p>
    <w:p w14:paraId="703AEFC0" w14:textId="77777777" w:rsidR="00E65592" w:rsidRDefault="00CB6E77" w:rsidP="00E65592">
      <w:r>
        <w:rPr>
          <w:noProof/>
        </w:rPr>
        <w:lastRenderedPageBreak/>
        <w:drawing>
          <wp:inline distT="0" distB="0" distL="0" distR="0" wp14:anchorId="1C97A9F6" wp14:editId="7AD29769">
            <wp:extent cx="2789099" cy="2097686"/>
            <wp:effectExtent l="25400" t="25400" r="30480" b="36195"/>
            <wp:docPr id="452" name="Picture 1" descr="Dislocation Allowance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location Allowances screen sho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89099" cy="2097686"/>
                    </a:xfrm>
                    <a:prstGeom prst="rect">
                      <a:avLst/>
                    </a:prstGeom>
                    <a:noFill/>
                    <a:ln w="6350" cmpd="sng">
                      <a:solidFill>
                        <a:srgbClr val="000000"/>
                      </a:solidFill>
                      <a:miter lim="800000"/>
                      <a:headEnd/>
                      <a:tailEnd/>
                    </a:ln>
                    <a:effectLst/>
                  </pic:spPr>
                </pic:pic>
              </a:graphicData>
            </a:graphic>
          </wp:inline>
        </w:drawing>
      </w:r>
    </w:p>
    <w:p w14:paraId="200C827A" w14:textId="77777777" w:rsidR="00E65592" w:rsidRDefault="00CB6E77" w:rsidP="00E65592">
      <w:r>
        <w:rPr>
          <w:noProof/>
        </w:rPr>
        <w:drawing>
          <wp:inline distT="0" distB="0" distL="0" distR="0" wp14:anchorId="5955F1EA" wp14:editId="772C4E66">
            <wp:extent cx="2720050" cy="2045754"/>
            <wp:effectExtent l="25400" t="25400" r="23495" b="37465"/>
            <wp:docPr id="451" name="Picture 1" descr="Move In Housing ALlowanc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e In Housing ALlowance screen sho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20803" cy="2046321"/>
                    </a:xfrm>
                    <a:prstGeom prst="rect">
                      <a:avLst/>
                    </a:prstGeom>
                    <a:noFill/>
                    <a:ln w="6350" cmpd="sng">
                      <a:solidFill>
                        <a:srgbClr val="000000"/>
                      </a:solidFill>
                      <a:miter lim="800000"/>
                      <a:headEnd/>
                      <a:tailEnd/>
                    </a:ln>
                    <a:effectLst/>
                  </pic:spPr>
                </pic:pic>
              </a:graphicData>
            </a:graphic>
          </wp:inline>
        </w:drawing>
      </w:r>
    </w:p>
    <w:p w14:paraId="15365B11" w14:textId="77777777" w:rsidR="00720BA8" w:rsidRDefault="00720BA8" w:rsidP="00E65592">
      <w:pPr>
        <w:sectPr w:rsidR="00720BA8" w:rsidSect="00720BA8">
          <w:type w:val="continuous"/>
          <w:pgSz w:w="12240" w:h="15840"/>
          <w:pgMar w:top="1440" w:right="1440" w:bottom="1440" w:left="1440" w:header="720" w:footer="720" w:gutter="0"/>
          <w:pgNumType w:start="1"/>
          <w:cols w:num="2" w:space="720"/>
          <w:docGrid w:linePitch="360"/>
        </w:sectPr>
      </w:pPr>
    </w:p>
    <w:p w14:paraId="1AF64130" w14:textId="3B1AFBB0" w:rsidR="00E65592" w:rsidRDefault="00CB6E77" w:rsidP="00E65592">
      <w:r>
        <w:rPr>
          <w:noProof/>
        </w:rPr>
        <w:lastRenderedPageBreak/>
        <w:drawing>
          <wp:inline distT="0" distB="0" distL="0" distR="0" wp14:anchorId="025BF312" wp14:editId="14045553">
            <wp:extent cx="2731626" cy="2054461"/>
            <wp:effectExtent l="25400" t="25400" r="37465" b="28575"/>
            <wp:docPr id="450" name="Picture 1" descr="Per Diem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 Diem  screen sho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1626" cy="2054461"/>
                    </a:xfrm>
                    <a:prstGeom prst="rect">
                      <a:avLst/>
                    </a:prstGeom>
                    <a:noFill/>
                    <a:ln w="6350" cmpd="sng">
                      <a:solidFill>
                        <a:srgbClr val="000000"/>
                      </a:solidFill>
                      <a:miter lim="800000"/>
                      <a:headEnd/>
                      <a:tailEnd/>
                    </a:ln>
                    <a:effectLst/>
                  </pic:spPr>
                </pic:pic>
              </a:graphicData>
            </a:graphic>
          </wp:inline>
        </w:drawing>
      </w:r>
    </w:p>
    <w:p w14:paraId="742F911F" w14:textId="77777777" w:rsidR="00E65592" w:rsidRDefault="00CB6E77" w:rsidP="00E65592">
      <w:r>
        <w:rPr>
          <w:noProof/>
        </w:rPr>
        <w:drawing>
          <wp:inline distT="0" distB="0" distL="0" distR="0" wp14:anchorId="423CE5CF" wp14:editId="0A940F89">
            <wp:extent cx="2731626" cy="2046619"/>
            <wp:effectExtent l="25400" t="25400" r="37465" b="36195"/>
            <wp:docPr id="449" name="Picture 1" descr="Household Good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hold Goods screen sh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1626" cy="2046619"/>
                    </a:xfrm>
                    <a:prstGeom prst="rect">
                      <a:avLst/>
                    </a:prstGeom>
                    <a:noFill/>
                    <a:ln w="6350" cmpd="sng">
                      <a:solidFill>
                        <a:srgbClr val="000000"/>
                      </a:solidFill>
                      <a:miter lim="800000"/>
                      <a:headEnd/>
                      <a:tailEnd/>
                    </a:ln>
                    <a:effectLst/>
                  </pic:spPr>
                </pic:pic>
              </a:graphicData>
            </a:graphic>
          </wp:inline>
        </w:drawing>
      </w:r>
    </w:p>
    <w:p w14:paraId="5FDF456D" w14:textId="77777777" w:rsidR="00E65592" w:rsidRDefault="00CB6E77" w:rsidP="00E65592">
      <w:r>
        <w:rPr>
          <w:noProof/>
        </w:rPr>
        <w:lastRenderedPageBreak/>
        <w:drawing>
          <wp:inline distT="0" distB="0" distL="0" distR="0" wp14:anchorId="4EE22257" wp14:editId="1621FC01">
            <wp:extent cx="2754772" cy="2071869"/>
            <wp:effectExtent l="25400" t="25400" r="13970" b="36830"/>
            <wp:docPr id="448" name="Picture 1" descr="Professional equipment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ional equipment screen sho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4772" cy="2071869"/>
                    </a:xfrm>
                    <a:prstGeom prst="rect">
                      <a:avLst/>
                    </a:prstGeom>
                    <a:noFill/>
                    <a:ln w="6350" cmpd="sng">
                      <a:solidFill>
                        <a:srgbClr val="000000"/>
                      </a:solidFill>
                      <a:miter lim="800000"/>
                      <a:headEnd/>
                      <a:tailEnd/>
                    </a:ln>
                    <a:effectLst/>
                  </pic:spPr>
                </pic:pic>
              </a:graphicData>
            </a:graphic>
          </wp:inline>
        </w:drawing>
      </w:r>
    </w:p>
    <w:p w14:paraId="1377477C" w14:textId="77777777" w:rsidR="00E65592" w:rsidRDefault="00CB6E77" w:rsidP="00E65592">
      <w:r>
        <w:rPr>
          <w:noProof/>
        </w:rPr>
        <w:drawing>
          <wp:inline distT="0" distB="0" distL="0" distR="0" wp14:anchorId="0AFDDA2D" wp14:editId="070446EA">
            <wp:extent cx="2743200" cy="2055291"/>
            <wp:effectExtent l="25400" t="25400" r="25400" b="27940"/>
            <wp:docPr id="63" name="Picture 1" descr="Unaccompanied Air Baggag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ccompanied Air Baggage screen sho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3200" cy="2055291"/>
                    </a:xfrm>
                    <a:prstGeom prst="rect">
                      <a:avLst/>
                    </a:prstGeom>
                    <a:noFill/>
                    <a:ln w="6350" cmpd="sng">
                      <a:solidFill>
                        <a:srgbClr val="000000"/>
                      </a:solidFill>
                      <a:miter lim="800000"/>
                      <a:headEnd/>
                      <a:tailEnd/>
                    </a:ln>
                    <a:effectLst/>
                  </pic:spPr>
                </pic:pic>
              </a:graphicData>
            </a:graphic>
          </wp:inline>
        </w:drawing>
      </w:r>
    </w:p>
    <w:p w14:paraId="1FFA1FA8" w14:textId="77777777" w:rsidR="00720BA8" w:rsidRDefault="00720BA8" w:rsidP="00E65592">
      <w:pPr>
        <w:sectPr w:rsidR="00720BA8" w:rsidSect="00D35615">
          <w:footerReference w:type="default" r:id="rId58"/>
          <w:type w:val="continuous"/>
          <w:pgSz w:w="12240" w:h="15840"/>
          <w:pgMar w:top="1440" w:right="1440" w:bottom="1440" w:left="1440" w:header="720" w:footer="720" w:gutter="0"/>
          <w:pgNumType w:start="16"/>
          <w:cols w:num="2" w:space="720"/>
          <w:docGrid w:linePitch="360"/>
        </w:sectPr>
      </w:pPr>
    </w:p>
    <w:p w14:paraId="61FE0E33" w14:textId="79C89B48" w:rsidR="0027110E" w:rsidRDefault="00CB6E77" w:rsidP="00E65592">
      <w:r>
        <w:rPr>
          <w:noProof/>
        </w:rPr>
        <w:lastRenderedPageBreak/>
        <w:drawing>
          <wp:inline distT="0" distB="0" distL="0" distR="0" wp14:anchorId="07610F04" wp14:editId="30D8C46E">
            <wp:extent cx="2720051" cy="2045755"/>
            <wp:effectExtent l="25400" t="25400" r="23495" b="37465"/>
            <wp:docPr id="62" name="Picture 1" descr="Overseas Housing Allowanc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eas Housing Allowance screen sho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0051" cy="2045755"/>
                    </a:xfrm>
                    <a:prstGeom prst="rect">
                      <a:avLst/>
                    </a:prstGeom>
                    <a:noFill/>
                    <a:ln w="6350" cmpd="sng">
                      <a:solidFill>
                        <a:srgbClr val="000000"/>
                      </a:solidFill>
                      <a:miter lim="800000"/>
                      <a:headEnd/>
                      <a:tailEnd/>
                    </a:ln>
                    <a:effectLst/>
                  </pic:spPr>
                </pic:pic>
              </a:graphicData>
            </a:graphic>
          </wp:inline>
        </w:drawing>
      </w:r>
    </w:p>
    <w:p w14:paraId="6A73B688" w14:textId="06F47F04" w:rsidR="00E65592" w:rsidRDefault="00CB6E77" w:rsidP="00E65592">
      <w:r>
        <w:rPr>
          <w:noProof/>
        </w:rPr>
        <w:lastRenderedPageBreak/>
        <w:drawing>
          <wp:inline distT="0" distB="0" distL="0" distR="0" wp14:anchorId="0B642CD8" wp14:editId="44CC473A">
            <wp:extent cx="2731625" cy="2054460"/>
            <wp:effectExtent l="25400" t="25400" r="37465" b="28575"/>
            <wp:docPr id="61" name="Picture 1" descr="Temporary Lodging Allowanc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orary Lodging Allowance screen sho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31625" cy="2054460"/>
                    </a:xfrm>
                    <a:prstGeom prst="rect">
                      <a:avLst/>
                    </a:prstGeom>
                    <a:noFill/>
                    <a:ln w="6350" cmpd="sng">
                      <a:solidFill>
                        <a:srgbClr val="000000"/>
                      </a:solidFill>
                      <a:miter lim="800000"/>
                      <a:headEnd/>
                      <a:tailEnd/>
                    </a:ln>
                    <a:effectLst/>
                  </pic:spPr>
                </pic:pic>
              </a:graphicData>
            </a:graphic>
          </wp:inline>
        </w:drawing>
      </w:r>
    </w:p>
    <w:p w14:paraId="59A5F77B" w14:textId="77777777" w:rsidR="00720BA8" w:rsidRDefault="00720BA8" w:rsidP="00E65592">
      <w:pPr>
        <w:sectPr w:rsidR="00720BA8" w:rsidSect="00720BA8">
          <w:type w:val="continuous"/>
          <w:pgSz w:w="12240" w:h="15840"/>
          <w:pgMar w:top="1440" w:right="1440" w:bottom="1440" w:left="1440" w:header="720" w:footer="720" w:gutter="0"/>
          <w:pgNumType w:start="1"/>
          <w:cols w:num="2" w:space="720"/>
          <w:docGrid w:linePitch="360"/>
        </w:sectPr>
      </w:pPr>
    </w:p>
    <w:p w14:paraId="742E70D8" w14:textId="1EE88794" w:rsidR="00E65592" w:rsidRDefault="00CB6E77" w:rsidP="00E65592">
      <w:r>
        <w:rPr>
          <w:noProof/>
        </w:rPr>
        <w:lastRenderedPageBreak/>
        <w:drawing>
          <wp:inline distT="0" distB="0" distL="0" distR="0" wp14:anchorId="6760B5C1" wp14:editId="38B82D0A">
            <wp:extent cx="2720051" cy="2037947"/>
            <wp:effectExtent l="25400" t="25400" r="23495" b="19685"/>
            <wp:docPr id="60" name="Picture 1" descr="Continued Temporary Lodging Allowanc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ed Temporary Lodging Allowance screen sho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20051" cy="2037947"/>
                    </a:xfrm>
                    <a:prstGeom prst="rect">
                      <a:avLst/>
                    </a:prstGeom>
                    <a:noFill/>
                    <a:ln w="6350" cmpd="sng">
                      <a:solidFill>
                        <a:srgbClr val="000000"/>
                      </a:solidFill>
                      <a:miter lim="800000"/>
                      <a:headEnd/>
                      <a:tailEnd/>
                    </a:ln>
                    <a:effectLst/>
                  </pic:spPr>
                </pic:pic>
              </a:graphicData>
            </a:graphic>
          </wp:inline>
        </w:drawing>
      </w:r>
    </w:p>
    <w:p w14:paraId="34AC0ED2" w14:textId="77777777" w:rsidR="00E65592" w:rsidRDefault="00CB6E77" w:rsidP="00E65592">
      <w:r>
        <w:rPr>
          <w:noProof/>
        </w:rPr>
        <w:drawing>
          <wp:inline distT="0" distB="0" distL="0" distR="0" wp14:anchorId="4A41B842" wp14:editId="0CC1AD3D">
            <wp:extent cx="2743200" cy="2055291"/>
            <wp:effectExtent l="25400" t="25400" r="25400" b="27940"/>
            <wp:docPr id="59" name="Picture 1" descr="Cost of Allowanc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t of Allowance screen sho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200" cy="2055291"/>
                    </a:xfrm>
                    <a:prstGeom prst="rect">
                      <a:avLst/>
                    </a:prstGeom>
                    <a:noFill/>
                    <a:ln w="6350" cmpd="sng">
                      <a:solidFill>
                        <a:srgbClr val="000000"/>
                      </a:solidFill>
                      <a:miter lim="800000"/>
                      <a:headEnd/>
                      <a:tailEnd/>
                    </a:ln>
                    <a:effectLst/>
                  </pic:spPr>
                </pic:pic>
              </a:graphicData>
            </a:graphic>
          </wp:inline>
        </w:drawing>
      </w:r>
    </w:p>
    <w:p w14:paraId="47C16DF9" w14:textId="77777777" w:rsidR="009A46BD" w:rsidRDefault="00CB6E77" w:rsidP="00E65592">
      <w:r>
        <w:rPr>
          <w:noProof/>
        </w:rPr>
        <w:lastRenderedPageBreak/>
        <w:drawing>
          <wp:inline distT="0" distB="0" distL="0" distR="0" wp14:anchorId="6CF9C414" wp14:editId="3F5D695D">
            <wp:extent cx="2720050" cy="2037946"/>
            <wp:effectExtent l="25400" t="25400" r="23495" b="19685"/>
            <wp:docPr id="58" name="Picture 1" descr="Emergency Leav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Leave screen sho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0050" cy="2037946"/>
                    </a:xfrm>
                    <a:prstGeom prst="rect">
                      <a:avLst/>
                    </a:prstGeom>
                    <a:noFill/>
                    <a:ln w="6350" cmpd="sng">
                      <a:solidFill>
                        <a:srgbClr val="000000"/>
                      </a:solidFill>
                      <a:miter lim="800000"/>
                      <a:headEnd/>
                      <a:tailEnd/>
                    </a:ln>
                    <a:effectLst/>
                  </pic:spPr>
                </pic:pic>
              </a:graphicData>
            </a:graphic>
          </wp:inline>
        </w:drawing>
      </w:r>
    </w:p>
    <w:p w14:paraId="7184665E" w14:textId="77777777" w:rsidR="00720BA8" w:rsidRDefault="00720BA8" w:rsidP="00735F46">
      <w:pPr>
        <w:pStyle w:val="NormalSerif"/>
        <w:sectPr w:rsidR="00720BA8" w:rsidSect="00D35615">
          <w:type w:val="continuous"/>
          <w:pgSz w:w="12240" w:h="15840"/>
          <w:pgMar w:top="1440" w:right="1440" w:bottom="1440" w:left="1440" w:header="720" w:footer="720" w:gutter="0"/>
          <w:pgNumType w:start="17"/>
          <w:cols w:num="2" w:space="720"/>
          <w:docGrid w:linePitch="360"/>
        </w:sectPr>
      </w:pPr>
    </w:p>
    <w:p w14:paraId="62A4C192" w14:textId="6BD550A9" w:rsidR="00E65592" w:rsidRPr="00834D27" w:rsidRDefault="009A46BD" w:rsidP="00735F46">
      <w:pPr>
        <w:pStyle w:val="NormalSerif"/>
        <w:rPr>
          <w:b/>
        </w:rPr>
      </w:pPr>
      <w:r>
        <w:lastRenderedPageBreak/>
        <w:br w:type="page"/>
      </w:r>
      <w:r w:rsidR="00E65592" w:rsidRPr="00954771">
        <w:rPr>
          <w:rStyle w:val="Directive"/>
          <w:sz w:val="22"/>
        </w:rPr>
        <w:lastRenderedPageBreak/>
        <w:t>Internet DemonstratION:</w:t>
      </w:r>
      <w:r w:rsidR="00E65592">
        <w:rPr>
          <w:rStyle w:val="Directive"/>
          <w:sz w:val="22"/>
        </w:rPr>
        <w:t xml:space="preserve"> </w:t>
      </w:r>
      <w:r w:rsidR="00E65592" w:rsidRPr="00834D27">
        <w:rPr>
          <w:b/>
        </w:rPr>
        <w:t xml:space="preserve">Tour of </w:t>
      </w:r>
      <w:r w:rsidR="00122F35">
        <w:rPr>
          <w:b/>
        </w:rPr>
        <w:t xml:space="preserve">Defense Travel Management Office </w:t>
      </w:r>
      <w:r w:rsidR="00E65592" w:rsidRPr="00834D27">
        <w:rPr>
          <w:b/>
        </w:rPr>
        <w:t xml:space="preserve">website </w:t>
      </w:r>
      <w:hyperlink r:id="rId64" w:history="1">
        <w:r w:rsidR="00047EE3" w:rsidRPr="006438BA">
          <w:rPr>
            <w:rStyle w:val="Hyperlink"/>
            <w:szCs w:val="24"/>
          </w:rPr>
          <w:t>www.defensetravel.dod.mil/site/allowances.cfm</w:t>
        </w:r>
      </w:hyperlink>
    </w:p>
    <w:p w14:paraId="65A2EF41" w14:textId="77777777" w:rsidR="00E65592" w:rsidRPr="00DB62E9" w:rsidRDefault="00E65592" w:rsidP="00735F46">
      <w:pPr>
        <w:pStyle w:val="NormalSerif"/>
      </w:pPr>
      <w:r w:rsidRPr="00834D27">
        <w:rPr>
          <w:rStyle w:val="Note"/>
          <w:rFonts w:cs="Arial"/>
        </w:rPr>
        <w:t>Note:</w:t>
      </w:r>
      <w:r>
        <w:rPr>
          <w:rStyle w:val="Note"/>
          <w:rFonts w:cs="Arial"/>
        </w:rPr>
        <w:t xml:space="preserve"> </w:t>
      </w:r>
      <w:r w:rsidRPr="00834D27">
        <w:t>This is a content</w:t>
      </w:r>
      <w:r w:rsidR="00187020">
        <w:t>-</w:t>
      </w:r>
      <w:r w:rsidRPr="00834D27">
        <w:t>rich website.</w:t>
      </w:r>
      <w:r w:rsidR="008063AF">
        <w:t xml:space="preserve"> </w:t>
      </w:r>
      <w:r w:rsidR="00187020">
        <w:t>You may want to demonstrate h</w:t>
      </w:r>
      <w:r>
        <w:t xml:space="preserve">ow </w:t>
      </w:r>
      <w:r w:rsidRPr="00834D27">
        <w:t>to find a per diem rate</w:t>
      </w:r>
      <w:r>
        <w:t xml:space="preserve">, </w:t>
      </w:r>
      <w:r w:rsidRPr="00834D27">
        <w:t>frequently asked questions</w:t>
      </w:r>
      <w:r>
        <w:t xml:space="preserve"> </w:t>
      </w:r>
      <w:r w:rsidRPr="00834D27">
        <w:t>and one or two of</w:t>
      </w:r>
      <w:r w:rsidRPr="0065739E">
        <w:t xml:space="preserve"> the </w:t>
      </w:r>
      <w:r w:rsidRPr="00834D27">
        <w:t xml:space="preserve">other allowances. </w:t>
      </w:r>
    </w:p>
    <w:p w14:paraId="36C17C10" w14:textId="77777777" w:rsidR="00E65592" w:rsidRPr="00DB62E9" w:rsidRDefault="00CB6E77" w:rsidP="00E65592">
      <w:pPr>
        <w:rPr>
          <w:szCs w:val="24"/>
        </w:rPr>
      </w:pPr>
      <w:r>
        <w:rPr>
          <w:noProof/>
          <w:szCs w:val="24"/>
        </w:rPr>
        <w:drawing>
          <wp:inline distT="0" distB="0" distL="0" distR="0" wp14:anchorId="7F0DB191" wp14:editId="4B61F2AC">
            <wp:extent cx="3096895" cy="2320290"/>
            <wp:effectExtent l="19050" t="19050" r="27305" b="22860"/>
            <wp:docPr id="57" name="Picture 1" descr="DoD Defense Travel Management Offic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D Defense Travel Management Office  screen sho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96895" cy="2320290"/>
                    </a:xfrm>
                    <a:prstGeom prst="rect">
                      <a:avLst/>
                    </a:prstGeom>
                    <a:noFill/>
                    <a:ln w="6350" cmpd="sng">
                      <a:solidFill>
                        <a:srgbClr val="000000"/>
                      </a:solidFill>
                      <a:miter lim="800000"/>
                      <a:headEnd/>
                      <a:tailEnd/>
                    </a:ln>
                    <a:effectLst/>
                  </pic:spPr>
                </pic:pic>
              </a:graphicData>
            </a:graphic>
          </wp:inline>
        </w:drawing>
      </w:r>
    </w:p>
    <w:p w14:paraId="37C1376C" w14:textId="77777777" w:rsidR="00E65592" w:rsidRDefault="00E65592" w:rsidP="00735F46">
      <w:pPr>
        <w:pStyle w:val="NormalSerif"/>
      </w:pPr>
      <w:r>
        <w:rPr>
          <w:b/>
        </w:rPr>
        <w:t>Instructor:</w:t>
      </w:r>
      <w:r w:rsidR="008063AF">
        <w:rPr>
          <w:b/>
        </w:rPr>
        <w:t xml:space="preserve"> </w:t>
      </w:r>
      <w:r w:rsidRPr="00DF48C4">
        <w:t>Since family member employment has a direct and real impact on family finances</w:t>
      </w:r>
      <w:r>
        <w:t xml:space="preserve">, it also </w:t>
      </w:r>
      <w:r w:rsidR="00F06D60">
        <w:t>affects</w:t>
      </w:r>
      <w:r>
        <w:t xml:space="preserve"> emotions </w:t>
      </w:r>
      <w:r w:rsidRPr="00DF48C4">
        <w:t>and attitude</w:t>
      </w:r>
      <w:r>
        <w:t>s</w:t>
      </w:r>
      <w:r w:rsidRPr="00DF48C4">
        <w:t xml:space="preserve"> toward the move</w:t>
      </w:r>
      <w:r w:rsidR="00A54D69">
        <w:t>. I</w:t>
      </w:r>
      <w:r>
        <w:t xml:space="preserve">t is important to </w:t>
      </w:r>
      <w:r w:rsidRPr="00DF48C4">
        <w:t xml:space="preserve">discuss the SOFA and </w:t>
      </w:r>
      <w:r>
        <w:t xml:space="preserve">its </w:t>
      </w:r>
      <w:r w:rsidRPr="00DF48C4">
        <w:t xml:space="preserve">impact on employment, </w:t>
      </w:r>
      <w:r w:rsidR="00A54D69" w:rsidRPr="00DF48C4">
        <w:t>then</w:t>
      </w:r>
      <w:r w:rsidRPr="00DF48C4">
        <w:t xml:space="preserve"> </w:t>
      </w:r>
      <w:r>
        <w:t xml:space="preserve">discuss </w:t>
      </w:r>
      <w:r w:rsidRPr="00DF48C4">
        <w:t>volunteer opportunities and education options.</w:t>
      </w:r>
    </w:p>
    <w:p w14:paraId="0A77FA43" w14:textId="77777777" w:rsidR="00B722C9" w:rsidRPr="003A6E3E" w:rsidRDefault="00B722C9" w:rsidP="00E65592">
      <w:pPr>
        <w:rPr>
          <w:b/>
          <w:color w:val="7F7F7F"/>
          <w:sz w:val="22"/>
        </w:rPr>
      </w:pPr>
      <w:r w:rsidRPr="003A6E3E">
        <w:rPr>
          <w:b/>
          <w:color w:val="7F7F7F"/>
          <w:sz w:val="22"/>
        </w:rPr>
        <w:t>SLIDE:</w:t>
      </w:r>
    </w:p>
    <w:p w14:paraId="37C88F84" w14:textId="77777777" w:rsidR="00E65592" w:rsidRPr="00DB62E9" w:rsidRDefault="00CB6E77" w:rsidP="00E65592">
      <w:pPr>
        <w:rPr>
          <w:rStyle w:val="Note"/>
          <w:b w:val="0"/>
          <w:i w:val="0"/>
          <w:color w:val="auto"/>
          <w:szCs w:val="22"/>
        </w:rPr>
      </w:pPr>
      <w:r>
        <w:rPr>
          <w:noProof/>
        </w:rPr>
        <w:drawing>
          <wp:inline distT="0" distB="0" distL="0" distR="0" wp14:anchorId="07A79903" wp14:editId="43A5CA7A">
            <wp:extent cx="3096895" cy="2320290"/>
            <wp:effectExtent l="19050" t="19050" r="27305" b="22860"/>
            <wp:docPr id="56" name="Picture 1" descr="Employment Offic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yment Office screen sho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96895" cy="2320290"/>
                    </a:xfrm>
                    <a:prstGeom prst="rect">
                      <a:avLst/>
                    </a:prstGeom>
                    <a:noFill/>
                    <a:ln w="6350" cmpd="sng">
                      <a:solidFill>
                        <a:srgbClr val="000000"/>
                      </a:solidFill>
                      <a:miter lim="800000"/>
                      <a:headEnd/>
                      <a:tailEnd/>
                    </a:ln>
                    <a:effectLst/>
                  </pic:spPr>
                </pic:pic>
              </a:graphicData>
            </a:graphic>
          </wp:inline>
        </w:drawing>
      </w:r>
    </w:p>
    <w:p w14:paraId="2436971E" w14:textId="77777777" w:rsidR="00E65592" w:rsidRPr="001674FC" w:rsidRDefault="00E65592" w:rsidP="00735F46">
      <w:pPr>
        <w:pStyle w:val="NormalSerif"/>
      </w:pPr>
      <w:r w:rsidRPr="00954771">
        <w:rPr>
          <w:rStyle w:val="Directive"/>
          <w:sz w:val="22"/>
        </w:rPr>
        <w:t>Transition Step:</w:t>
      </w:r>
      <w:r w:rsidR="008063AF">
        <w:t xml:space="preserve"> </w:t>
      </w:r>
      <w:r w:rsidRPr="001674FC">
        <w:t xml:space="preserve">We know that </w:t>
      </w:r>
      <w:r>
        <w:t xml:space="preserve">taking in all the information on </w:t>
      </w:r>
      <w:r w:rsidRPr="001674FC">
        <w:t xml:space="preserve">allowances and benefits is a lot to digest in one sitting, so we </w:t>
      </w:r>
      <w:r w:rsidR="00A54D69">
        <w:t>ask</w:t>
      </w:r>
      <w:r>
        <w:t xml:space="preserve"> </w:t>
      </w:r>
      <w:r w:rsidRPr="001674FC">
        <w:t xml:space="preserve">you </w:t>
      </w:r>
      <w:r>
        <w:t xml:space="preserve">to </w:t>
      </w:r>
      <w:r w:rsidRPr="001674FC">
        <w:t xml:space="preserve">remember </w:t>
      </w:r>
      <w:r>
        <w:t xml:space="preserve">the </w:t>
      </w:r>
      <w:r w:rsidRPr="001674FC">
        <w:t xml:space="preserve">two </w:t>
      </w:r>
      <w:r>
        <w:t xml:space="preserve">most important </w:t>
      </w:r>
      <w:r w:rsidRPr="001674FC">
        <w:t>things:</w:t>
      </w:r>
      <w:r w:rsidR="008063AF">
        <w:t xml:space="preserve"> </w:t>
      </w:r>
      <w:r w:rsidR="000B2038">
        <w:t>A</w:t>
      </w:r>
      <w:r w:rsidRPr="001674FC">
        <w:t xml:space="preserve">lways check the </w:t>
      </w:r>
      <w:r w:rsidR="000B2038">
        <w:t xml:space="preserve">Defense Travel Management Office </w:t>
      </w:r>
      <w:r w:rsidRPr="001674FC">
        <w:t>website for the current information</w:t>
      </w:r>
      <w:r w:rsidR="00047EE3">
        <w:t>,</w:t>
      </w:r>
      <w:r w:rsidR="000B2038">
        <w:t xml:space="preserve"> </w:t>
      </w:r>
      <w:r w:rsidRPr="001674FC">
        <w:t xml:space="preserve">and refer to your </w:t>
      </w:r>
      <w:r>
        <w:t>S</w:t>
      </w:r>
      <w:r w:rsidRPr="001674FC">
        <w:t xml:space="preserve">tudent </w:t>
      </w:r>
      <w:r>
        <w:t>M</w:t>
      </w:r>
      <w:r w:rsidRPr="001674FC">
        <w:t xml:space="preserve">anual </w:t>
      </w:r>
      <w:r>
        <w:t>when you have questions.</w:t>
      </w:r>
    </w:p>
    <w:p w14:paraId="5D501D68" w14:textId="77777777" w:rsidR="00F06D60" w:rsidRDefault="00E65592" w:rsidP="00F06D60">
      <w:pPr>
        <w:spacing w:after="0"/>
      </w:pPr>
      <w:r>
        <w:lastRenderedPageBreak/>
        <w:br w:type="page"/>
      </w:r>
    </w:p>
    <w:p w14:paraId="658511DE" w14:textId="77777777" w:rsidR="00F06D60" w:rsidRPr="00F06D60" w:rsidRDefault="00CB6E77" w:rsidP="00F06D60">
      <w:pPr>
        <w:spacing w:after="0"/>
        <w:rPr>
          <w:rFonts w:ascii="Arial Bold" w:eastAsia="SimSun-ExtB" w:hAnsi="Arial Bold"/>
          <w:b/>
          <w:caps/>
          <w:color w:val="7F7F7F"/>
          <w:sz w:val="32"/>
          <w:szCs w:val="32"/>
        </w:rPr>
      </w:pPr>
      <w:r>
        <w:rPr>
          <w:noProof/>
        </w:rPr>
        <w:lastRenderedPageBreak/>
        <w:drawing>
          <wp:anchor distT="0" distB="0" distL="114300" distR="114300" simplePos="0" relativeHeight="251663360" behindDoc="1" locked="0" layoutInCell="1" allowOverlap="1" wp14:anchorId="4A55819D" wp14:editId="3A9E5EEC">
            <wp:simplePos x="0" y="0"/>
            <wp:positionH relativeFrom="page">
              <wp:posOffset>0</wp:posOffset>
            </wp:positionH>
            <wp:positionV relativeFrom="paragraph">
              <wp:posOffset>-914400</wp:posOffset>
            </wp:positionV>
            <wp:extent cx="7778115" cy="457200"/>
            <wp:effectExtent l="0" t="0" r="0" b="0"/>
            <wp:wrapTight wrapText="bothSides">
              <wp:wrapPolygon edited="0">
                <wp:start x="0" y="0"/>
                <wp:lineTo x="0" y="20400"/>
                <wp:lineTo x="21514" y="20400"/>
                <wp:lineTo x="21514" y="0"/>
                <wp:lineTo x="0" y="0"/>
              </wp:wrapPolygon>
            </wp:wrapTight>
            <wp:docPr id="479" name="Picture 26" descr="FAP ChpStr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FAP ChpStrip"/>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811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D60" w:rsidRPr="00F06D60">
        <w:rPr>
          <w:rFonts w:ascii="Arial Bold" w:eastAsia="SimSun-ExtB" w:hAnsi="Arial Bold"/>
          <w:b/>
          <w:caps/>
          <w:color w:val="7F7F7F"/>
          <w:sz w:val="32"/>
          <w:szCs w:val="32"/>
        </w:rPr>
        <w:t>chapter 4</w:t>
      </w:r>
    </w:p>
    <w:p w14:paraId="3D0B71DA" w14:textId="77777777" w:rsidR="00E65592" w:rsidRPr="00DB62E9" w:rsidRDefault="00E65592" w:rsidP="00F06D60">
      <w:pPr>
        <w:pStyle w:val="Heading1"/>
        <w:spacing w:before="0"/>
        <w:rPr>
          <w:caps/>
          <w:color w:val="7F7F7F"/>
          <w:sz w:val="32"/>
        </w:rPr>
      </w:pPr>
      <w:bookmarkStart w:id="53" w:name="_Toc271360142"/>
      <w:r w:rsidRPr="00D26900">
        <w:t>Summary</w:t>
      </w:r>
      <w:bookmarkEnd w:id="53"/>
    </w:p>
    <w:p w14:paraId="7B1B89DD" w14:textId="77777777" w:rsidR="00E65592" w:rsidRPr="007C48A7" w:rsidRDefault="00E65592" w:rsidP="00735F46">
      <w:pPr>
        <w:pStyle w:val="NormalSerif"/>
      </w:pPr>
      <w:r w:rsidRPr="00F06D60">
        <w:rPr>
          <w:rStyle w:val="Directive"/>
          <w:rFonts w:cs="Arial"/>
          <w:sz w:val="22"/>
          <w:szCs w:val="22"/>
        </w:rPr>
        <w:t>Attention Step:</w:t>
      </w:r>
      <w:r>
        <w:rPr>
          <w:rStyle w:val="Directive"/>
          <w:rFonts w:ascii="Times New Roman" w:hAnsi="Times New Roman"/>
        </w:rPr>
        <w:t xml:space="preserve"> </w:t>
      </w:r>
      <w:r>
        <w:t>A</w:t>
      </w:r>
      <w:r w:rsidRPr="007C48A7">
        <w:t xml:space="preserve"> lot of information </w:t>
      </w:r>
      <w:r w:rsidR="00F06D60">
        <w:t>was</w:t>
      </w:r>
      <w:r>
        <w:t xml:space="preserve"> </w:t>
      </w:r>
      <w:r w:rsidRPr="007C48A7">
        <w:t>presented today.</w:t>
      </w:r>
      <w:r w:rsidR="008063AF">
        <w:t xml:space="preserve"> </w:t>
      </w:r>
      <w:r w:rsidRPr="007C48A7">
        <w:t xml:space="preserve">Let’s first review your </w:t>
      </w:r>
      <w:r w:rsidR="00187020">
        <w:t>e</w:t>
      </w:r>
      <w:r w:rsidRPr="007C48A7">
        <w:t>xpectations</w:t>
      </w:r>
      <w:r w:rsidR="00187020">
        <w:t xml:space="preserve"> and</w:t>
      </w:r>
      <w:r w:rsidRPr="007C48A7">
        <w:t xml:space="preserve"> our </w:t>
      </w:r>
      <w:r w:rsidR="00187020">
        <w:t>o</w:t>
      </w:r>
      <w:r w:rsidRPr="007C48A7">
        <w:t>bjectives and determine if we have missed anything.</w:t>
      </w:r>
      <w:r w:rsidR="008063AF">
        <w:t xml:space="preserve"> </w:t>
      </w:r>
      <w:r w:rsidRPr="007C48A7">
        <w:t>Then we have (insert how much time is left) to take questions.</w:t>
      </w:r>
      <w:r w:rsidR="008063AF">
        <w:t xml:space="preserve"> </w:t>
      </w:r>
      <w:r w:rsidRPr="007C48A7">
        <w:t xml:space="preserve">Finally, we would like everyone to fill in the </w:t>
      </w:r>
      <w:r w:rsidR="00F06D60">
        <w:t>E</w:t>
      </w:r>
      <w:r w:rsidRPr="007C48A7">
        <w:t>valuation, Worksheet 5.</w:t>
      </w:r>
    </w:p>
    <w:p w14:paraId="6A84E309" w14:textId="77777777" w:rsidR="00E65592" w:rsidRPr="007C48A7" w:rsidRDefault="00E65592" w:rsidP="00735F46">
      <w:pPr>
        <w:pStyle w:val="NormalSerif"/>
      </w:pPr>
      <w:r w:rsidRPr="007C48A7">
        <w:rPr>
          <w:rStyle w:val="Note"/>
          <w:rFonts w:cs="Arial"/>
        </w:rPr>
        <w:t>Note:</w:t>
      </w:r>
      <w:r w:rsidR="008063AF">
        <w:t xml:space="preserve"> </w:t>
      </w:r>
      <w:r w:rsidRPr="007C48A7">
        <w:t xml:space="preserve">Remember to make a list of any </w:t>
      </w:r>
      <w:r>
        <w:t>hand</w:t>
      </w:r>
      <w:r w:rsidRPr="007C48A7">
        <w:t>outs that you promised to the attendees.</w:t>
      </w:r>
    </w:p>
    <w:p w14:paraId="0706C4F0" w14:textId="77777777" w:rsidR="00E65592" w:rsidRPr="0096239B" w:rsidRDefault="00E65592" w:rsidP="00E65592">
      <w:pPr>
        <w:rPr>
          <w:rStyle w:val="Directive"/>
          <w:sz w:val="22"/>
        </w:rPr>
      </w:pPr>
      <w:r w:rsidRPr="0096239B">
        <w:rPr>
          <w:rStyle w:val="Directive"/>
          <w:sz w:val="22"/>
        </w:rPr>
        <w:t xml:space="preserve">Slide: </w:t>
      </w:r>
    </w:p>
    <w:p w14:paraId="29BDD78C" w14:textId="77777777" w:rsidR="00E65592" w:rsidRPr="0096239B" w:rsidRDefault="00CB6E77" w:rsidP="00E65592">
      <w:pPr>
        <w:rPr>
          <w:rStyle w:val="Directive"/>
          <w:sz w:val="22"/>
        </w:rPr>
      </w:pPr>
      <w:r>
        <w:rPr>
          <w:b/>
          <w:caps/>
          <w:noProof/>
          <w:color w:val="595959"/>
          <w:sz w:val="22"/>
          <w:szCs w:val="24"/>
        </w:rPr>
        <w:drawing>
          <wp:inline distT="0" distB="0" distL="0" distR="0" wp14:anchorId="17C885C9" wp14:editId="02C13183">
            <wp:extent cx="3096895" cy="2320290"/>
            <wp:effectExtent l="19050" t="19050" r="27305" b="22860"/>
            <wp:docPr id="55" name="Picture 1" descr="Summary and Wrap Up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ary and Wrap Up  screen sho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96895" cy="2320290"/>
                    </a:xfrm>
                    <a:prstGeom prst="rect">
                      <a:avLst/>
                    </a:prstGeom>
                    <a:noFill/>
                    <a:ln w="6350" cmpd="sng">
                      <a:solidFill>
                        <a:srgbClr val="000000"/>
                      </a:solidFill>
                      <a:miter lim="800000"/>
                      <a:headEnd/>
                      <a:tailEnd/>
                    </a:ln>
                    <a:effectLst/>
                  </pic:spPr>
                </pic:pic>
              </a:graphicData>
            </a:graphic>
          </wp:inline>
        </w:drawing>
      </w:r>
    </w:p>
    <w:p w14:paraId="7302DDB6" w14:textId="38BC8B80" w:rsidR="00BC198D" w:rsidRDefault="00E65592" w:rsidP="00BC198D">
      <w:pPr>
        <w:pStyle w:val="Heading1"/>
      </w:pPr>
      <w:r>
        <w:rPr>
          <w:sz w:val="22"/>
        </w:rPr>
        <w:br w:type="page"/>
      </w:r>
      <w:bookmarkStart w:id="54" w:name="_Toc266513870"/>
      <w:bookmarkStart w:id="55" w:name="_Toc374707260"/>
      <w:bookmarkStart w:id="56" w:name="_Toc271360143"/>
      <w:r w:rsidR="00BC198D">
        <w:lastRenderedPageBreak/>
        <w:t>Worksheets</w:t>
      </w:r>
      <w:bookmarkEnd w:id="54"/>
      <w:bookmarkEnd w:id="55"/>
      <w:bookmarkEnd w:id="56"/>
    </w:p>
    <w:p w14:paraId="500096BD" w14:textId="3440731C" w:rsidR="00BC198D" w:rsidRPr="00BE7EA4" w:rsidRDefault="0058069D" w:rsidP="00BC198D">
      <w:pPr>
        <w:numPr>
          <w:ilvl w:val="0"/>
          <w:numId w:val="3"/>
        </w:numPr>
        <w:spacing w:before="120"/>
      </w:pPr>
      <w:bookmarkStart w:id="57" w:name="_Toc266513871"/>
      <w:r>
        <w:rPr>
          <w:noProof/>
        </w:rPr>
        <w:drawing>
          <wp:anchor distT="0" distB="0" distL="114300" distR="114300" simplePos="0" relativeHeight="251665408" behindDoc="1" locked="0" layoutInCell="1" allowOverlap="1" wp14:anchorId="489518A0" wp14:editId="1C97AC53">
            <wp:simplePos x="0" y="0"/>
            <wp:positionH relativeFrom="page">
              <wp:posOffset>0</wp:posOffset>
            </wp:positionH>
            <wp:positionV relativeFrom="page">
              <wp:posOffset>-1</wp:posOffset>
            </wp:positionV>
            <wp:extent cx="7789545" cy="497711"/>
            <wp:effectExtent l="0" t="0" r="0" b="10795"/>
            <wp:wrapTight wrapText="bothSides">
              <wp:wrapPolygon edited="0">
                <wp:start x="0" y="0"/>
                <wp:lineTo x="0" y="20966"/>
                <wp:lineTo x="21482" y="20966"/>
                <wp:lineTo x="21482" y="0"/>
                <wp:lineTo x="0" y="0"/>
              </wp:wrapPolygon>
            </wp:wrapTight>
            <wp:docPr id="478" name="Picture 23" descr="FAP ChpStr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FAP ChpStrip"/>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89545" cy="497711"/>
                    </a:xfrm>
                    <a:prstGeom prst="rect">
                      <a:avLst/>
                    </a:prstGeom>
                    <a:noFill/>
                    <a:ln>
                      <a:noFill/>
                    </a:ln>
                  </pic:spPr>
                </pic:pic>
              </a:graphicData>
            </a:graphic>
            <wp14:sizeRelH relativeFrom="page">
              <wp14:pctWidth>0</wp14:pctWidth>
            </wp14:sizeRelH>
            <wp14:sizeRelV relativeFrom="page">
              <wp14:pctHeight>0</wp14:pctHeight>
            </wp14:sizeRelV>
          </wp:anchor>
        </w:drawing>
      </w:r>
      <w:r w:rsidR="00BC198D" w:rsidRPr="00BE7EA4">
        <w:t>Cultural Assumptions and Values Affecting Interpersonal Relationships</w:t>
      </w:r>
      <w:bookmarkEnd w:id="57"/>
    </w:p>
    <w:p w14:paraId="41A3A1CF" w14:textId="77777777" w:rsidR="00BC198D" w:rsidRDefault="00BC198D" w:rsidP="00BC198D">
      <w:pPr>
        <w:numPr>
          <w:ilvl w:val="0"/>
          <w:numId w:val="3"/>
        </w:numPr>
        <w:spacing w:before="120"/>
      </w:pPr>
      <w:r w:rsidRPr="00A379F5">
        <w:t>International Gesture Dictionary</w:t>
      </w:r>
    </w:p>
    <w:p w14:paraId="3D83512D" w14:textId="77777777" w:rsidR="00BC198D" w:rsidRDefault="00BC198D" w:rsidP="00BC198D">
      <w:pPr>
        <w:numPr>
          <w:ilvl w:val="0"/>
          <w:numId w:val="3"/>
        </w:numPr>
        <w:spacing w:before="120"/>
      </w:pPr>
      <w:r>
        <w:t>Language</w:t>
      </w:r>
    </w:p>
    <w:p w14:paraId="71CDF00E" w14:textId="77777777" w:rsidR="00BC198D" w:rsidRPr="00587C11" w:rsidRDefault="00BC198D" w:rsidP="00BC198D">
      <w:pPr>
        <w:numPr>
          <w:ilvl w:val="0"/>
          <w:numId w:val="3"/>
        </w:numPr>
        <w:spacing w:before="120"/>
      </w:pPr>
      <w:r>
        <w:t>S</w:t>
      </w:r>
      <w:r w:rsidRPr="0066760C">
        <w:t>cavenger Hunt for Facts</w:t>
      </w:r>
    </w:p>
    <w:p w14:paraId="047F3895" w14:textId="77777777" w:rsidR="00BC198D" w:rsidRPr="002A6AA3" w:rsidRDefault="00BC198D" w:rsidP="00BC198D">
      <w:pPr>
        <w:numPr>
          <w:ilvl w:val="0"/>
          <w:numId w:val="3"/>
        </w:numPr>
        <w:spacing w:before="120"/>
      </w:pPr>
      <w:r>
        <w:t>Evaluation</w:t>
      </w:r>
    </w:p>
    <w:p w14:paraId="1FAA6A66" w14:textId="77777777" w:rsidR="00BC198D" w:rsidRPr="00AC55E4" w:rsidRDefault="00BC198D" w:rsidP="00BC198D">
      <w:pPr>
        <w:pStyle w:val="Heading2"/>
        <w:rPr>
          <w:b w:val="0"/>
        </w:rPr>
      </w:pPr>
      <w:bookmarkStart w:id="58" w:name="_Worksheet_1_--"/>
      <w:bookmarkEnd w:id="58"/>
      <w:r>
        <w:rPr>
          <w:highlight w:val="yellow"/>
        </w:rPr>
        <w:br w:type="page"/>
      </w:r>
      <w:bookmarkStart w:id="59" w:name="_Toc266515909"/>
      <w:bookmarkStart w:id="60" w:name="_Toc266639074"/>
      <w:bookmarkStart w:id="61" w:name="_Toc268511123"/>
      <w:bookmarkStart w:id="62" w:name="_Toc374707261"/>
      <w:bookmarkStart w:id="63" w:name="_Toc271360144"/>
      <w:r>
        <w:lastRenderedPageBreak/>
        <w:t xml:space="preserve">Worksheet 1 - </w:t>
      </w:r>
      <w:r w:rsidRPr="00A4219C">
        <w:rPr>
          <w:b w:val="0"/>
          <w:i/>
        </w:rPr>
        <w:t>Cultural Assumptions and Values Affecting Interpersonal Relationships</w:t>
      </w:r>
      <w:bookmarkEnd w:id="59"/>
      <w:bookmarkEnd w:id="60"/>
      <w:bookmarkEnd w:id="61"/>
      <w:bookmarkEnd w:id="62"/>
      <w:bookmarkEnd w:id="63"/>
    </w:p>
    <w:p w14:paraId="67C07C5B" w14:textId="77777777" w:rsidR="00BC198D" w:rsidRPr="00C62F7C" w:rsidRDefault="00BC198D" w:rsidP="00BC198D">
      <w:r>
        <w:t xml:space="preserve">This information was collectively adapted from </w:t>
      </w:r>
      <w:r w:rsidRPr="000C1151">
        <w:t>Ste</w:t>
      </w:r>
      <w:r>
        <w:t>ph</w:t>
      </w:r>
      <w:r w:rsidRPr="000C1151">
        <w:t>en Rh</w:t>
      </w:r>
      <w:r>
        <w:t>ines</w:t>
      </w:r>
      <w:r w:rsidRPr="000C1151">
        <w:t>mith’s</w:t>
      </w:r>
      <w:r>
        <w:t xml:space="preserve"> work, 1970 to 2010.</w:t>
      </w:r>
    </w:p>
    <w:p w14:paraId="5E6F9CD4" w14:textId="77777777" w:rsidR="00BC198D" w:rsidRDefault="00BC198D" w:rsidP="00BC198D">
      <w:pPr>
        <w:pStyle w:val="BodyA"/>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5C2BEE1A" w14:textId="77777777" w:rsidTr="00720BA8">
        <w:tc>
          <w:tcPr>
            <w:tcW w:w="1278" w:type="dxa"/>
            <w:vAlign w:val="center"/>
          </w:tcPr>
          <w:p w14:paraId="7AE04ED3" w14:textId="77777777" w:rsidR="00BC198D" w:rsidRPr="00364180" w:rsidRDefault="00BC198D" w:rsidP="00720BA8">
            <w:pPr>
              <w:pStyle w:val="Heading3"/>
              <w:jc w:val="center"/>
              <w:rPr>
                <w:sz w:val="22"/>
              </w:rPr>
            </w:pPr>
            <w:r>
              <w:rPr>
                <w:sz w:val="22"/>
              </w:rPr>
              <w:t>Value</w:t>
            </w:r>
          </w:p>
        </w:tc>
        <w:tc>
          <w:tcPr>
            <w:tcW w:w="8298" w:type="dxa"/>
            <w:vAlign w:val="center"/>
          </w:tcPr>
          <w:p w14:paraId="0A3CDE61" w14:textId="77777777" w:rsidR="00BC198D" w:rsidRPr="002E4973" w:rsidRDefault="00BC198D" w:rsidP="00720BA8">
            <w:pPr>
              <w:pStyle w:val="Wrksheet2values"/>
              <w:jc w:val="center"/>
              <w:rPr>
                <w:b/>
              </w:rPr>
            </w:pPr>
            <w:r w:rsidRPr="002E4973">
              <w:rPr>
                <w:b/>
              </w:rPr>
              <w:t>Assumption Example</w:t>
            </w:r>
          </w:p>
        </w:tc>
      </w:tr>
      <w:tr w:rsidR="00BC198D" w14:paraId="524C3FFE" w14:textId="77777777" w:rsidTr="00720BA8">
        <w:tc>
          <w:tcPr>
            <w:tcW w:w="1278" w:type="dxa"/>
            <w:vAlign w:val="center"/>
          </w:tcPr>
          <w:p w14:paraId="1C5A447F" w14:textId="77777777" w:rsidR="00BC198D" w:rsidRPr="00364180" w:rsidRDefault="00BC198D" w:rsidP="00720BA8">
            <w:pPr>
              <w:pStyle w:val="Heading3"/>
              <w:jc w:val="center"/>
            </w:pPr>
            <w:r w:rsidRPr="00364180">
              <w:rPr>
                <w:sz w:val="22"/>
              </w:rPr>
              <w:t>A =</w:t>
            </w:r>
          </w:p>
        </w:tc>
        <w:tc>
          <w:tcPr>
            <w:tcW w:w="8298" w:type="dxa"/>
          </w:tcPr>
          <w:p w14:paraId="4E0288F0" w14:textId="77777777" w:rsidR="00BC198D" w:rsidRPr="00C62F7C" w:rsidRDefault="00BC198D" w:rsidP="00720BA8">
            <w:pPr>
              <w:pStyle w:val="Wrksheet2values"/>
            </w:pPr>
            <w:r w:rsidRPr="00C62F7C">
              <w:t>Assumption or value held by majority of Americans</w:t>
            </w:r>
          </w:p>
        </w:tc>
      </w:tr>
      <w:tr w:rsidR="00BC198D" w14:paraId="05B5F399" w14:textId="77777777" w:rsidTr="00720BA8">
        <w:tc>
          <w:tcPr>
            <w:tcW w:w="1278" w:type="dxa"/>
            <w:vAlign w:val="center"/>
          </w:tcPr>
          <w:p w14:paraId="523FE730" w14:textId="77777777" w:rsidR="00BC198D" w:rsidRPr="00364180" w:rsidRDefault="00BC198D" w:rsidP="00720BA8">
            <w:pPr>
              <w:pStyle w:val="Heading3"/>
              <w:jc w:val="center"/>
            </w:pPr>
            <w:r w:rsidRPr="00364180">
              <w:rPr>
                <w:sz w:val="22"/>
              </w:rPr>
              <w:t>C - A=</w:t>
            </w:r>
          </w:p>
        </w:tc>
        <w:tc>
          <w:tcPr>
            <w:tcW w:w="8298" w:type="dxa"/>
          </w:tcPr>
          <w:p w14:paraId="7894F633" w14:textId="77777777" w:rsidR="00BC198D" w:rsidRDefault="00BC198D" w:rsidP="00720BA8">
            <w:pPr>
              <w:pStyle w:val="Wrksheet2values"/>
            </w:pPr>
            <w:r w:rsidRPr="00C62F7C">
              <w:t>Assumption or value held by majority of persons of a contrast-American society</w:t>
            </w:r>
            <w:r>
              <w:t xml:space="preserve"> or</w:t>
            </w:r>
            <w:r w:rsidRPr="00C62F7C">
              <w:t xml:space="preserve"> one that is in contrast to American society in its assumptions and values</w:t>
            </w:r>
          </w:p>
        </w:tc>
      </w:tr>
    </w:tbl>
    <w:p w14:paraId="304EEBCE" w14:textId="77777777" w:rsidR="00BC198D" w:rsidRDefault="00BC198D" w:rsidP="00BC198D">
      <w:pPr>
        <w:pStyle w:val="BodyA"/>
      </w:pPr>
    </w:p>
    <w:p w14:paraId="5EB912A7" w14:textId="77777777" w:rsidR="00BC198D" w:rsidRPr="00B350F3" w:rsidRDefault="00BC198D" w:rsidP="00BC198D">
      <w:pPr>
        <w:pStyle w:val="BodyA"/>
      </w:pPr>
      <w:r w:rsidRPr="00B350F3">
        <w:rPr>
          <w:b/>
        </w:rPr>
        <w:t>DIRECTIONS:</w:t>
      </w:r>
      <w:r>
        <w:rPr>
          <w:i/>
        </w:rPr>
        <w:t xml:space="preserve"> </w:t>
      </w:r>
      <w:r w:rsidRPr="00B350F3">
        <w:t>Circle the value that most represents your attitude for each of the questions below.</w:t>
      </w:r>
    </w:p>
    <w:p w14:paraId="7D0D822E" w14:textId="77777777" w:rsidR="00BC198D" w:rsidRPr="00656873" w:rsidRDefault="00BC198D" w:rsidP="00BC198D">
      <w:pPr>
        <w:pStyle w:val="Heading3"/>
        <w:rPr>
          <w:rFonts w:ascii="Times New Roman" w:hAnsi="Times New Roman"/>
          <w:i/>
        </w:rPr>
      </w:pPr>
      <w:r w:rsidRPr="00656873">
        <w:lastRenderedPageBreak/>
        <w:t>1 - How do we see ourselves?</w:t>
      </w:r>
    </w:p>
    <w:p w14:paraId="0A482609" w14:textId="77777777" w:rsidR="00BC198D" w:rsidRDefault="00BC198D" w:rsidP="00BC198D">
      <w:pPr>
        <w:pStyle w:val="Heading4"/>
      </w:pPr>
      <w:r w:rsidRPr="00220FD8">
        <w:t>What is our primary identification?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6A793D36" w14:textId="77777777" w:rsidTr="00720BA8">
        <w:tc>
          <w:tcPr>
            <w:tcW w:w="1278" w:type="dxa"/>
            <w:vAlign w:val="center"/>
          </w:tcPr>
          <w:p w14:paraId="0CE7DC8C" w14:textId="77777777" w:rsidR="00BC198D" w:rsidRPr="00364180" w:rsidRDefault="00BC198D" w:rsidP="00720BA8">
            <w:pPr>
              <w:pStyle w:val="Heading3"/>
              <w:jc w:val="center"/>
              <w:rPr>
                <w:sz w:val="22"/>
              </w:rPr>
            </w:pPr>
            <w:r>
              <w:rPr>
                <w:sz w:val="22"/>
              </w:rPr>
              <w:t>Value</w:t>
            </w:r>
          </w:p>
        </w:tc>
        <w:tc>
          <w:tcPr>
            <w:tcW w:w="8298" w:type="dxa"/>
            <w:vAlign w:val="center"/>
          </w:tcPr>
          <w:p w14:paraId="36049FF5" w14:textId="77777777" w:rsidR="00BC198D" w:rsidRPr="00656873" w:rsidRDefault="00BC198D" w:rsidP="00720BA8">
            <w:pPr>
              <w:pStyle w:val="Wrksheet2values"/>
              <w:jc w:val="center"/>
              <w:rPr>
                <w:b/>
              </w:rPr>
            </w:pPr>
            <w:r w:rsidRPr="00656873">
              <w:rPr>
                <w:b/>
              </w:rPr>
              <w:t xml:space="preserve">Assumption </w:t>
            </w:r>
          </w:p>
        </w:tc>
      </w:tr>
      <w:tr w:rsidR="00BC198D" w14:paraId="0B0E0196" w14:textId="77777777" w:rsidTr="00720BA8">
        <w:tc>
          <w:tcPr>
            <w:tcW w:w="1278" w:type="dxa"/>
            <w:vAlign w:val="center"/>
          </w:tcPr>
          <w:p w14:paraId="482E3E32" w14:textId="77777777" w:rsidR="00BC198D" w:rsidRPr="00364180" w:rsidRDefault="00BC198D" w:rsidP="00720BA8">
            <w:pPr>
              <w:pStyle w:val="Heading3"/>
              <w:jc w:val="center"/>
            </w:pPr>
            <w:r w:rsidRPr="00364180">
              <w:rPr>
                <w:sz w:val="22"/>
              </w:rPr>
              <w:t xml:space="preserve">A </w:t>
            </w:r>
          </w:p>
        </w:tc>
        <w:tc>
          <w:tcPr>
            <w:tcW w:w="8298" w:type="dxa"/>
          </w:tcPr>
          <w:p w14:paraId="3114EE7D" w14:textId="77777777" w:rsidR="00BC198D" w:rsidRPr="00C62F7C" w:rsidRDefault="00BC198D" w:rsidP="00720BA8">
            <w:pPr>
              <w:pStyle w:val="Wrksheet2values"/>
            </w:pPr>
            <w:r w:rsidRPr="00C62F7C">
              <w:t>Within ourselves as individuals</w:t>
            </w:r>
          </w:p>
        </w:tc>
      </w:tr>
      <w:tr w:rsidR="00BC198D" w14:paraId="228909B2" w14:textId="77777777" w:rsidTr="00720BA8">
        <w:tc>
          <w:tcPr>
            <w:tcW w:w="1278" w:type="dxa"/>
            <w:vAlign w:val="center"/>
          </w:tcPr>
          <w:p w14:paraId="335F989B" w14:textId="77777777" w:rsidR="00BC198D" w:rsidRPr="00364180" w:rsidRDefault="00BC198D" w:rsidP="00720BA8">
            <w:pPr>
              <w:pStyle w:val="Heading3"/>
              <w:jc w:val="center"/>
            </w:pPr>
            <w:r w:rsidRPr="00364180">
              <w:rPr>
                <w:sz w:val="22"/>
              </w:rPr>
              <w:t>C - A</w:t>
            </w:r>
          </w:p>
        </w:tc>
        <w:tc>
          <w:tcPr>
            <w:tcW w:w="8298" w:type="dxa"/>
          </w:tcPr>
          <w:p w14:paraId="756E463A" w14:textId="77777777" w:rsidR="00BC198D" w:rsidRDefault="00BC198D" w:rsidP="00720BA8">
            <w:pPr>
              <w:pStyle w:val="Wrksheet2values"/>
            </w:pPr>
            <w:r w:rsidRPr="00C62F7C">
              <w:t>A</w:t>
            </w:r>
            <w:r>
              <w:t>s part of a family, clan, caste</w:t>
            </w:r>
            <w:r w:rsidRPr="00C62F7C">
              <w:t xml:space="preserve"> or tribe</w:t>
            </w:r>
          </w:p>
        </w:tc>
      </w:tr>
    </w:tbl>
    <w:p w14:paraId="7E45B76B" w14:textId="77777777" w:rsidR="00BC198D" w:rsidRDefault="00BC198D" w:rsidP="00BC198D">
      <w:pPr>
        <w:pStyle w:val="Heading4"/>
      </w:pPr>
      <w:r w:rsidRPr="00220FD8">
        <w:t>What do we value in people?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27FBC685" w14:textId="77777777" w:rsidTr="00720BA8">
        <w:tc>
          <w:tcPr>
            <w:tcW w:w="1278" w:type="dxa"/>
            <w:vAlign w:val="center"/>
          </w:tcPr>
          <w:p w14:paraId="539A8832" w14:textId="77777777" w:rsidR="00BC198D" w:rsidRPr="00364180" w:rsidRDefault="00BC198D" w:rsidP="00720BA8">
            <w:pPr>
              <w:pStyle w:val="Heading3"/>
              <w:jc w:val="center"/>
              <w:rPr>
                <w:sz w:val="22"/>
              </w:rPr>
            </w:pPr>
            <w:r>
              <w:rPr>
                <w:sz w:val="22"/>
              </w:rPr>
              <w:t>Value</w:t>
            </w:r>
          </w:p>
        </w:tc>
        <w:tc>
          <w:tcPr>
            <w:tcW w:w="8298" w:type="dxa"/>
            <w:vAlign w:val="center"/>
          </w:tcPr>
          <w:p w14:paraId="6A67B79C" w14:textId="77777777" w:rsidR="00BC198D" w:rsidRPr="00656873" w:rsidRDefault="00BC198D" w:rsidP="00720BA8">
            <w:pPr>
              <w:pStyle w:val="Wrksheet2values"/>
              <w:jc w:val="center"/>
              <w:rPr>
                <w:b/>
              </w:rPr>
            </w:pPr>
            <w:r w:rsidRPr="00656873">
              <w:rPr>
                <w:b/>
              </w:rPr>
              <w:t xml:space="preserve">Assumption </w:t>
            </w:r>
          </w:p>
        </w:tc>
      </w:tr>
      <w:tr w:rsidR="00BC198D" w14:paraId="6F8A3D2F" w14:textId="77777777" w:rsidTr="00720BA8">
        <w:tc>
          <w:tcPr>
            <w:tcW w:w="1278" w:type="dxa"/>
            <w:vAlign w:val="center"/>
          </w:tcPr>
          <w:p w14:paraId="00FBB6E9" w14:textId="77777777" w:rsidR="00BC198D" w:rsidRPr="00364180" w:rsidRDefault="00BC198D" w:rsidP="00720BA8">
            <w:pPr>
              <w:pStyle w:val="Heading3"/>
              <w:jc w:val="center"/>
            </w:pPr>
            <w:r w:rsidRPr="00364180">
              <w:rPr>
                <w:sz w:val="22"/>
              </w:rPr>
              <w:t xml:space="preserve">A </w:t>
            </w:r>
          </w:p>
        </w:tc>
        <w:tc>
          <w:tcPr>
            <w:tcW w:w="8298" w:type="dxa"/>
          </w:tcPr>
          <w:p w14:paraId="53A4ACE9" w14:textId="77777777" w:rsidR="00BC198D" w:rsidRPr="00C62F7C" w:rsidRDefault="00BC198D" w:rsidP="00720BA8">
            <w:pPr>
              <w:pStyle w:val="Wrksheet2values"/>
            </w:pPr>
            <w:r w:rsidRPr="001247F0">
              <w:t>What people can achieve through special skills</w:t>
            </w:r>
          </w:p>
        </w:tc>
      </w:tr>
      <w:tr w:rsidR="00BC198D" w14:paraId="536FBE3E" w14:textId="77777777" w:rsidTr="00720BA8">
        <w:tc>
          <w:tcPr>
            <w:tcW w:w="1278" w:type="dxa"/>
            <w:vAlign w:val="center"/>
          </w:tcPr>
          <w:p w14:paraId="255A37E0" w14:textId="77777777" w:rsidR="00BC198D" w:rsidRPr="00364180" w:rsidRDefault="00BC198D" w:rsidP="00720BA8">
            <w:pPr>
              <w:pStyle w:val="Heading3"/>
              <w:jc w:val="center"/>
            </w:pPr>
            <w:r w:rsidRPr="00364180">
              <w:rPr>
                <w:sz w:val="22"/>
              </w:rPr>
              <w:t>C - A</w:t>
            </w:r>
          </w:p>
        </w:tc>
        <w:tc>
          <w:tcPr>
            <w:tcW w:w="8298" w:type="dxa"/>
          </w:tcPr>
          <w:p w14:paraId="111E5356" w14:textId="77777777" w:rsidR="00BC198D" w:rsidRDefault="00BC198D" w:rsidP="00720BA8">
            <w:pPr>
              <w:pStyle w:val="Wrksheet2values"/>
            </w:pPr>
            <w:r w:rsidRPr="001247F0">
              <w:t>A person’s background, family connections</w:t>
            </w:r>
            <w:r>
              <w:t xml:space="preserve"> or</w:t>
            </w:r>
            <w:r w:rsidRPr="001247F0">
              <w:t xml:space="preserve"> tribal affiliations</w:t>
            </w:r>
          </w:p>
        </w:tc>
      </w:tr>
    </w:tbl>
    <w:p w14:paraId="00E22C9D" w14:textId="77777777" w:rsidR="00BC198D" w:rsidRDefault="00BC198D" w:rsidP="00BC198D">
      <w:pPr>
        <w:pStyle w:val="Heading4"/>
      </w:pPr>
      <w:r w:rsidRPr="00364180">
        <w:t>Who do we rely on for help?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3549291D" w14:textId="77777777" w:rsidTr="00720BA8">
        <w:tc>
          <w:tcPr>
            <w:tcW w:w="1278" w:type="dxa"/>
            <w:vAlign w:val="center"/>
          </w:tcPr>
          <w:p w14:paraId="7FD63F93" w14:textId="77777777" w:rsidR="00BC198D" w:rsidRPr="00364180" w:rsidRDefault="00BC198D" w:rsidP="00720BA8">
            <w:pPr>
              <w:pStyle w:val="Heading3"/>
              <w:jc w:val="center"/>
              <w:rPr>
                <w:sz w:val="22"/>
              </w:rPr>
            </w:pPr>
            <w:r>
              <w:rPr>
                <w:sz w:val="22"/>
              </w:rPr>
              <w:t>Value</w:t>
            </w:r>
          </w:p>
        </w:tc>
        <w:tc>
          <w:tcPr>
            <w:tcW w:w="8298" w:type="dxa"/>
            <w:vAlign w:val="center"/>
          </w:tcPr>
          <w:p w14:paraId="5951E19D" w14:textId="77777777" w:rsidR="00BC198D" w:rsidRPr="00656873" w:rsidRDefault="00BC198D" w:rsidP="00720BA8">
            <w:pPr>
              <w:pStyle w:val="Wrksheet2values"/>
              <w:jc w:val="center"/>
              <w:rPr>
                <w:b/>
              </w:rPr>
            </w:pPr>
            <w:r w:rsidRPr="00656873">
              <w:rPr>
                <w:b/>
              </w:rPr>
              <w:t xml:space="preserve">Assumption </w:t>
            </w:r>
          </w:p>
        </w:tc>
      </w:tr>
      <w:tr w:rsidR="00BC198D" w14:paraId="0E48CF65" w14:textId="77777777" w:rsidTr="00720BA8">
        <w:tc>
          <w:tcPr>
            <w:tcW w:w="1278" w:type="dxa"/>
            <w:vAlign w:val="center"/>
          </w:tcPr>
          <w:p w14:paraId="52BB18A6" w14:textId="77777777" w:rsidR="00BC198D" w:rsidRPr="00364180" w:rsidRDefault="00BC198D" w:rsidP="00720BA8">
            <w:pPr>
              <w:pStyle w:val="Heading3"/>
              <w:jc w:val="center"/>
            </w:pPr>
            <w:r w:rsidRPr="00364180">
              <w:rPr>
                <w:sz w:val="22"/>
              </w:rPr>
              <w:t xml:space="preserve">A </w:t>
            </w:r>
          </w:p>
        </w:tc>
        <w:tc>
          <w:tcPr>
            <w:tcW w:w="8298" w:type="dxa"/>
          </w:tcPr>
          <w:p w14:paraId="6EAD6D59" w14:textId="77777777" w:rsidR="00BC198D" w:rsidRPr="00C62F7C" w:rsidRDefault="00BC198D" w:rsidP="00720BA8">
            <w:pPr>
              <w:pStyle w:val="Wrksheet2values"/>
            </w:pPr>
            <w:r w:rsidRPr="001247F0">
              <w:t>Ourselves as independently resourceful people</w:t>
            </w:r>
          </w:p>
        </w:tc>
      </w:tr>
      <w:tr w:rsidR="00BC198D" w14:paraId="48525E12" w14:textId="77777777" w:rsidTr="00720BA8">
        <w:tc>
          <w:tcPr>
            <w:tcW w:w="1278" w:type="dxa"/>
            <w:vAlign w:val="center"/>
          </w:tcPr>
          <w:p w14:paraId="1A490413" w14:textId="77777777" w:rsidR="00BC198D" w:rsidRPr="00364180" w:rsidRDefault="00BC198D" w:rsidP="00720BA8">
            <w:pPr>
              <w:pStyle w:val="Heading3"/>
              <w:jc w:val="center"/>
            </w:pPr>
            <w:r w:rsidRPr="00364180">
              <w:rPr>
                <w:sz w:val="22"/>
              </w:rPr>
              <w:t>C - A</w:t>
            </w:r>
          </w:p>
        </w:tc>
        <w:tc>
          <w:tcPr>
            <w:tcW w:w="8298" w:type="dxa"/>
          </w:tcPr>
          <w:p w14:paraId="7E2E1115" w14:textId="77777777" w:rsidR="00BC198D" w:rsidRDefault="00BC198D" w:rsidP="00720BA8">
            <w:pPr>
              <w:pStyle w:val="Wrksheet2values"/>
            </w:pPr>
            <w:r w:rsidRPr="001247F0">
              <w:t>Our friends, family and others owing us obligations</w:t>
            </w:r>
          </w:p>
        </w:tc>
      </w:tr>
    </w:tbl>
    <w:p w14:paraId="1AEFB3BB" w14:textId="77777777" w:rsidR="00BC198D" w:rsidRPr="00656873" w:rsidRDefault="00BC198D" w:rsidP="00BC198D"/>
    <w:p w14:paraId="78CEC294" w14:textId="77777777" w:rsidR="00BC198D" w:rsidRPr="00656873" w:rsidRDefault="00BC198D" w:rsidP="00BC198D">
      <w:pPr>
        <w:pStyle w:val="Heading4"/>
      </w:pPr>
      <w:r w:rsidRPr="00656873">
        <w:br w:type="page"/>
      </w:r>
      <w:r w:rsidRPr="00656873">
        <w:lastRenderedPageBreak/>
        <w:t>How do we learn about life?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1ABBFB68" w14:textId="77777777" w:rsidTr="00720BA8">
        <w:tc>
          <w:tcPr>
            <w:tcW w:w="1278" w:type="dxa"/>
            <w:vAlign w:val="center"/>
          </w:tcPr>
          <w:p w14:paraId="2F0BAA11" w14:textId="77777777" w:rsidR="00BC198D" w:rsidRPr="00364180" w:rsidRDefault="00BC198D" w:rsidP="00720BA8">
            <w:pPr>
              <w:pStyle w:val="Heading3"/>
              <w:jc w:val="center"/>
              <w:rPr>
                <w:sz w:val="22"/>
              </w:rPr>
            </w:pPr>
            <w:r>
              <w:rPr>
                <w:sz w:val="22"/>
              </w:rPr>
              <w:t>Value</w:t>
            </w:r>
          </w:p>
        </w:tc>
        <w:tc>
          <w:tcPr>
            <w:tcW w:w="8298" w:type="dxa"/>
            <w:vAlign w:val="center"/>
          </w:tcPr>
          <w:p w14:paraId="6D882338" w14:textId="77777777" w:rsidR="00BC198D" w:rsidRPr="00656873" w:rsidRDefault="00BC198D" w:rsidP="00720BA8">
            <w:pPr>
              <w:pStyle w:val="Wrksheet2values"/>
              <w:jc w:val="center"/>
              <w:rPr>
                <w:b/>
              </w:rPr>
            </w:pPr>
            <w:r w:rsidRPr="00656873">
              <w:rPr>
                <w:b/>
              </w:rPr>
              <w:t xml:space="preserve">Assumption </w:t>
            </w:r>
          </w:p>
        </w:tc>
      </w:tr>
      <w:tr w:rsidR="00BC198D" w14:paraId="6B6D9220" w14:textId="77777777" w:rsidTr="00720BA8">
        <w:tc>
          <w:tcPr>
            <w:tcW w:w="1278" w:type="dxa"/>
            <w:vAlign w:val="center"/>
          </w:tcPr>
          <w:p w14:paraId="38A8732A" w14:textId="77777777" w:rsidR="00BC198D" w:rsidRPr="00364180" w:rsidRDefault="00BC198D" w:rsidP="00720BA8">
            <w:pPr>
              <w:pStyle w:val="Heading3"/>
              <w:jc w:val="center"/>
            </w:pPr>
            <w:r w:rsidRPr="00364180">
              <w:rPr>
                <w:sz w:val="22"/>
              </w:rPr>
              <w:t xml:space="preserve">A </w:t>
            </w:r>
          </w:p>
        </w:tc>
        <w:tc>
          <w:tcPr>
            <w:tcW w:w="8298" w:type="dxa"/>
          </w:tcPr>
          <w:p w14:paraId="3156D672" w14:textId="77777777" w:rsidR="00BC198D" w:rsidRPr="00C62F7C" w:rsidRDefault="00BC198D" w:rsidP="00720BA8">
            <w:pPr>
              <w:pStyle w:val="Wrksheet2values"/>
            </w:pPr>
            <w:r w:rsidRPr="001247F0">
              <w:t>From personal experience</w:t>
            </w:r>
          </w:p>
        </w:tc>
      </w:tr>
      <w:tr w:rsidR="00BC198D" w14:paraId="4D55FC78" w14:textId="77777777" w:rsidTr="00720BA8">
        <w:tc>
          <w:tcPr>
            <w:tcW w:w="1278" w:type="dxa"/>
            <w:vAlign w:val="center"/>
          </w:tcPr>
          <w:p w14:paraId="658BD719" w14:textId="77777777" w:rsidR="00BC198D" w:rsidRPr="00364180" w:rsidRDefault="00BC198D" w:rsidP="00720BA8">
            <w:pPr>
              <w:pStyle w:val="Heading3"/>
              <w:jc w:val="center"/>
            </w:pPr>
            <w:r w:rsidRPr="00364180">
              <w:rPr>
                <w:sz w:val="22"/>
              </w:rPr>
              <w:t>C - A</w:t>
            </w:r>
          </w:p>
        </w:tc>
        <w:tc>
          <w:tcPr>
            <w:tcW w:w="8298" w:type="dxa"/>
          </w:tcPr>
          <w:p w14:paraId="40C7D57D" w14:textId="77777777" w:rsidR="00BC198D" w:rsidRPr="001247F0" w:rsidRDefault="00BC198D" w:rsidP="00720BA8">
            <w:pPr>
              <w:pStyle w:val="Wrksheet2values"/>
            </w:pPr>
            <w:r w:rsidRPr="001247F0">
              <w:t>From wisdom and knowledge of others</w:t>
            </w:r>
          </w:p>
        </w:tc>
      </w:tr>
    </w:tbl>
    <w:p w14:paraId="76C35C2F" w14:textId="77777777" w:rsidR="00BC198D" w:rsidRPr="00656873" w:rsidRDefault="00BC198D" w:rsidP="00BC198D">
      <w:pPr>
        <w:pStyle w:val="Heading4"/>
      </w:pPr>
      <w:r w:rsidRPr="00656873">
        <w:t>What is the basis of social control in a 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67BBEC93" w14:textId="77777777" w:rsidTr="00720BA8">
        <w:tc>
          <w:tcPr>
            <w:tcW w:w="1278" w:type="dxa"/>
            <w:vAlign w:val="center"/>
          </w:tcPr>
          <w:p w14:paraId="3FB47A0D" w14:textId="77777777" w:rsidR="00BC198D" w:rsidRPr="00364180" w:rsidRDefault="00BC198D" w:rsidP="00720BA8">
            <w:pPr>
              <w:pStyle w:val="Heading3"/>
              <w:jc w:val="center"/>
              <w:rPr>
                <w:sz w:val="22"/>
              </w:rPr>
            </w:pPr>
            <w:r>
              <w:rPr>
                <w:sz w:val="22"/>
              </w:rPr>
              <w:t>Value</w:t>
            </w:r>
          </w:p>
        </w:tc>
        <w:tc>
          <w:tcPr>
            <w:tcW w:w="8298" w:type="dxa"/>
            <w:vAlign w:val="center"/>
          </w:tcPr>
          <w:p w14:paraId="09BB0BAF" w14:textId="77777777" w:rsidR="00BC198D" w:rsidRPr="00656873" w:rsidRDefault="00BC198D" w:rsidP="00720BA8">
            <w:pPr>
              <w:pStyle w:val="Wrksheet2values"/>
              <w:jc w:val="center"/>
              <w:rPr>
                <w:b/>
              </w:rPr>
            </w:pPr>
            <w:r w:rsidRPr="00656873">
              <w:rPr>
                <w:b/>
              </w:rPr>
              <w:t xml:space="preserve">Assumption </w:t>
            </w:r>
          </w:p>
        </w:tc>
      </w:tr>
      <w:tr w:rsidR="00BC198D" w14:paraId="6F103145" w14:textId="77777777" w:rsidTr="00720BA8">
        <w:tc>
          <w:tcPr>
            <w:tcW w:w="1278" w:type="dxa"/>
            <w:vAlign w:val="center"/>
          </w:tcPr>
          <w:p w14:paraId="2F6F9F7E" w14:textId="77777777" w:rsidR="00BC198D" w:rsidRPr="00364180" w:rsidRDefault="00BC198D" w:rsidP="00720BA8">
            <w:pPr>
              <w:pStyle w:val="Heading3"/>
              <w:jc w:val="center"/>
            </w:pPr>
            <w:r w:rsidRPr="00364180">
              <w:rPr>
                <w:sz w:val="22"/>
              </w:rPr>
              <w:t xml:space="preserve">A </w:t>
            </w:r>
          </w:p>
        </w:tc>
        <w:tc>
          <w:tcPr>
            <w:tcW w:w="8298" w:type="dxa"/>
          </w:tcPr>
          <w:p w14:paraId="68466150" w14:textId="77777777" w:rsidR="00BC198D" w:rsidRPr="001247F0" w:rsidRDefault="00BC198D" w:rsidP="00720BA8">
            <w:pPr>
              <w:pStyle w:val="Wrksheet2values"/>
            </w:pPr>
            <w:r w:rsidRPr="001247F0">
              <w:t>From feelings of guilt because we are not living up to our personal standards</w:t>
            </w:r>
          </w:p>
        </w:tc>
      </w:tr>
      <w:tr w:rsidR="00BC198D" w14:paraId="594FA656" w14:textId="77777777" w:rsidTr="00720BA8">
        <w:tc>
          <w:tcPr>
            <w:tcW w:w="1278" w:type="dxa"/>
            <w:vAlign w:val="center"/>
          </w:tcPr>
          <w:p w14:paraId="5B3F23E5" w14:textId="77777777" w:rsidR="00BC198D" w:rsidRPr="00364180" w:rsidRDefault="00BC198D" w:rsidP="00720BA8">
            <w:pPr>
              <w:pStyle w:val="Heading3"/>
              <w:jc w:val="center"/>
            </w:pPr>
            <w:r w:rsidRPr="00364180">
              <w:rPr>
                <w:sz w:val="22"/>
              </w:rPr>
              <w:t>C - A</w:t>
            </w:r>
          </w:p>
        </w:tc>
        <w:tc>
          <w:tcPr>
            <w:tcW w:w="8298" w:type="dxa"/>
          </w:tcPr>
          <w:p w14:paraId="2050DD89" w14:textId="77777777" w:rsidR="00BC198D" w:rsidRPr="001247F0" w:rsidRDefault="00BC198D" w:rsidP="00720BA8">
            <w:pPr>
              <w:pStyle w:val="Wrksheet2values"/>
            </w:pPr>
            <w:r w:rsidRPr="001247F0">
              <w:t>From feelings of shame because we are not living up to the standards of our community</w:t>
            </w:r>
          </w:p>
        </w:tc>
      </w:tr>
    </w:tbl>
    <w:p w14:paraId="5FAD1BB7" w14:textId="77777777" w:rsidR="00BC198D" w:rsidRPr="00C62F7C" w:rsidRDefault="00BC198D" w:rsidP="00BC198D">
      <w:pPr>
        <w:pStyle w:val="Heading3"/>
      </w:pPr>
      <w:r>
        <w:t>2</w:t>
      </w:r>
      <w:r w:rsidRPr="004D4775">
        <w:t xml:space="preserve"> - How do we see our relationship with others?</w:t>
      </w:r>
    </w:p>
    <w:p w14:paraId="0F0D1998" w14:textId="77777777" w:rsidR="00BC198D" w:rsidRPr="00E60960" w:rsidRDefault="00BC198D" w:rsidP="00BC198D">
      <w:pPr>
        <w:pStyle w:val="Wrksheet2values"/>
        <w:jc w:val="center"/>
        <w:rPr>
          <w:b/>
        </w:rPr>
      </w:pPr>
      <w:r w:rsidRPr="00E60960">
        <w:rPr>
          <w:b/>
        </w:rPr>
        <w:t>How do we relate to people of different status or 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00AA91C3" w14:textId="77777777" w:rsidTr="00720BA8">
        <w:tc>
          <w:tcPr>
            <w:tcW w:w="1278" w:type="dxa"/>
            <w:vAlign w:val="center"/>
          </w:tcPr>
          <w:p w14:paraId="049B9518" w14:textId="77777777" w:rsidR="00BC198D" w:rsidRPr="00364180" w:rsidRDefault="00BC198D" w:rsidP="00720BA8">
            <w:pPr>
              <w:pStyle w:val="Heading3"/>
              <w:jc w:val="center"/>
              <w:rPr>
                <w:sz w:val="22"/>
              </w:rPr>
            </w:pPr>
            <w:r>
              <w:rPr>
                <w:sz w:val="22"/>
              </w:rPr>
              <w:t>Value</w:t>
            </w:r>
          </w:p>
        </w:tc>
        <w:tc>
          <w:tcPr>
            <w:tcW w:w="8298" w:type="dxa"/>
            <w:vAlign w:val="center"/>
          </w:tcPr>
          <w:p w14:paraId="5FB36806" w14:textId="77777777" w:rsidR="00BC198D" w:rsidRPr="00656873" w:rsidRDefault="00BC198D" w:rsidP="00720BA8">
            <w:pPr>
              <w:pStyle w:val="Wrksheet2values"/>
              <w:jc w:val="center"/>
              <w:rPr>
                <w:b/>
              </w:rPr>
            </w:pPr>
            <w:r w:rsidRPr="00656873">
              <w:rPr>
                <w:b/>
              </w:rPr>
              <w:t xml:space="preserve">Assumption </w:t>
            </w:r>
          </w:p>
        </w:tc>
      </w:tr>
      <w:tr w:rsidR="00BC198D" w14:paraId="18A59190" w14:textId="77777777" w:rsidTr="00720BA8">
        <w:tc>
          <w:tcPr>
            <w:tcW w:w="1278" w:type="dxa"/>
            <w:vAlign w:val="center"/>
          </w:tcPr>
          <w:p w14:paraId="2AA6A8AD" w14:textId="77777777" w:rsidR="00BC198D" w:rsidRPr="00364180" w:rsidRDefault="00BC198D" w:rsidP="00720BA8">
            <w:pPr>
              <w:pStyle w:val="Heading3"/>
              <w:jc w:val="center"/>
            </w:pPr>
            <w:r w:rsidRPr="00364180">
              <w:rPr>
                <w:sz w:val="22"/>
              </w:rPr>
              <w:t xml:space="preserve">A </w:t>
            </w:r>
          </w:p>
        </w:tc>
        <w:tc>
          <w:tcPr>
            <w:tcW w:w="8298" w:type="dxa"/>
          </w:tcPr>
          <w:p w14:paraId="56A1CF96" w14:textId="77777777" w:rsidR="00BC198D" w:rsidRPr="001247F0" w:rsidRDefault="00BC198D" w:rsidP="00720BA8">
            <w:pPr>
              <w:pStyle w:val="Wrksheet2values"/>
            </w:pPr>
            <w:r w:rsidRPr="001247F0">
              <w:t>Minimize the difference</w:t>
            </w:r>
          </w:p>
        </w:tc>
      </w:tr>
      <w:tr w:rsidR="00BC198D" w14:paraId="753FD6FD" w14:textId="77777777" w:rsidTr="00720BA8">
        <w:tc>
          <w:tcPr>
            <w:tcW w:w="1278" w:type="dxa"/>
            <w:vAlign w:val="center"/>
          </w:tcPr>
          <w:p w14:paraId="22CDF7DD" w14:textId="77777777" w:rsidR="00BC198D" w:rsidRPr="00364180" w:rsidRDefault="00BC198D" w:rsidP="00720BA8">
            <w:pPr>
              <w:pStyle w:val="Heading3"/>
              <w:jc w:val="center"/>
            </w:pPr>
            <w:r w:rsidRPr="00364180">
              <w:rPr>
                <w:sz w:val="22"/>
              </w:rPr>
              <w:t>C - A</w:t>
            </w:r>
          </w:p>
        </w:tc>
        <w:tc>
          <w:tcPr>
            <w:tcW w:w="8298" w:type="dxa"/>
          </w:tcPr>
          <w:p w14:paraId="52AA95C0" w14:textId="77777777" w:rsidR="00BC198D" w:rsidRPr="001247F0" w:rsidRDefault="00BC198D" w:rsidP="00720BA8">
            <w:pPr>
              <w:pStyle w:val="Wrksheet2values"/>
            </w:pPr>
            <w:r w:rsidRPr="001247F0">
              <w:t>Stress the difference; show respect for authority and position</w:t>
            </w:r>
          </w:p>
        </w:tc>
      </w:tr>
    </w:tbl>
    <w:p w14:paraId="2D27ABDC" w14:textId="77777777" w:rsidR="00BC198D" w:rsidRPr="00E60960" w:rsidRDefault="00BC198D" w:rsidP="00BC198D">
      <w:pPr>
        <w:pStyle w:val="Wrksheet2values"/>
        <w:jc w:val="center"/>
        <w:rPr>
          <w:b/>
        </w:rPr>
      </w:pPr>
      <w:r w:rsidRPr="00E60960">
        <w:rPr>
          <w:b/>
        </w:rPr>
        <w:t>How do we relate to new acquaintances?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325F4032" w14:textId="77777777" w:rsidTr="00720BA8">
        <w:tc>
          <w:tcPr>
            <w:tcW w:w="1278" w:type="dxa"/>
            <w:vAlign w:val="center"/>
          </w:tcPr>
          <w:p w14:paraId="65F8EBD0" w14:textId="77777777" w:rsidR="00BC198D" w:rsidRPr="00364180" w:rsidRDefault="00BC198D" w:rsidP="00720BA8">
            <w:pPr>
              <w:pStyle w:val="Heading3"/>
              <w:jc w:val="center"/>
              <w:rPr>
                <w:sz w:val="22"/>
              </w:rPr>
            </w:pPr>
            <w:r>
              <w:rPr>
                <w:sz w:val="22"/>
              </w:rPr>
              <w:t>Value</w:t>
            </w:r>
          </w:p>
        </w:tc>
        <w:tc>
          <w:tcPr>
            <w:tcW w:w="8298" w:type="dxa"/>
            <w:vAlign w:val="center"/>
          </w:tcPr>
          <w:p w14:paraId="197B830D" w14:textId="77777777" w:rsidR="00BC198D" w:rsidRPr="00656873" w:rsidRDefault="00BC198D" w:rsidP="00720BA8">
            <w:pPr>
              <w:pStyle w:val="Wrksheet2values"/>
              <w:jc w:val="center"/>
              <w:rPr>
                <w:b/>
              </w:rPr>
            </w:pPr>
            <w:r w:rsidRPr="00656873">
              <w:rPr>
                <w:b/>
              </w:rPr>
              <w:t xml:space="preserve">Assumption </w:t>
            </w:r>
          </w:p>
        </w:tc>
      </w:tr>
      <w:tr w:rsidR="00BC198D" w14:paraId="12CECDB6" w14:textId="77777777" w:rsidTr="00720BA8">
        <w:tc>
          <w:tcPr>
            <w:tcW w:w="1278" w:type="dxa"/>
            <w:vAlign w:val="center"/>
          </w:tcPr>
          <w:p w14:paraId="0B2E9A08" w14:textId="77777777" w:rsidR="00BC198D" w:rsidRPr="00364180" w:rsidRDefault="00BC198D" w:rsidP="00720BA8">
            <w:pPr>
              <w:pStyle w:val="Heading3"/>
              <w:jc w:val="center"/>
            </w:pPr>
            <w:r w:rsidRPr="00364180">
              <w:rPr>
                <w:sz w:val="22"/>
              </w:rPr>
              <w:t xml:space="preserve">A </w:t>
            </w:r>
          </w:p>
        </w:tc>
        <w:tc>
          <w:tcPr>
            <w:tcW w:w="8298" w:type="dxa"/>
          </w:tcPr>
          <w:p w14:paraId="15D7CC8C" w14:textId="77777777" w:rsidR="00BC198D" w:rsidRPr="001247F0" w:rsidRDefault="00BC198D" w:rsidP="00720BA8">
            <w:pPr>
              <w:pStyle w:val="Wrksheet2values"/>
            </w:pPr>
            <w:r w:rsidRPr="001247F0">
              <w:t>Stress informality; make people feel at home</w:t>
            </w:r>
          </w:p>
        </w:tc>
      </w:tr>
      <w:tr w:rsidR="00BC198D" w14:paraId="23967868" w14:textId="77777777" w:rsidTr="00720BA8">
        <w:tc>
          <w:tcPr>
            <w:tcW w:w="1278" w:type="dxa"/>
            <w:vAlign w:val="center"/>
          </w:tcPr>
          <w:p w14:paraId="22B67119" w14:textId="77777777" w:rsidR="00BC198D" w:rsidRPr="00364180" w:rsidRDefault="00BC198D" w:rsidP="00720BA8">
            <w:pPr>
              <w:pStyle w:val="Heading3"/>
              <w:jc w:val="center"/>
            </w:pPr>
            <w:r w:rsidRPr="00364180">
              <w:rPr>
                <w:sz w:val="22"/>
              </w:rPr>
              <w:t>C - A</w:t>
            </w:r>
          </w:p>
        </w:tc>
        <w:tc>
          <w:tcPr>
            <w:tcW w:w="8298" w:type="dxa"/>
          </w:tcPr>
          <w:p w14:paraId="4C1D857A" w14:textId="77777777" w:rsidR="00BC198D" w:rsidRPr="001247F0" w:rsidRDefault="00BC198D" w:rsidP="00720BA8">
            <w:pPr>
              <w:pStyle w:val="Wrksheet2values"/>
            </w:pPr>
            <w:r w:rsidRPr="001247F0">
              <w:t>Stress formality; act properly in front of strangers</w:t>
            </w:r>
          </w:p>
        </w:tc>
      </w:tr>
    </w:tbl>
    <w:p w14:paraId="5E95F483" w14:textId="77777777" w:rsidR="00BC198D" w:rsidRPr="00E60960" w:rsidRDefault="00BC198D" w:rsidP="00BC198D">
      <w:pPr>
        <w:pStyle w:val="Wrksheet2values"/>
        <w:jc w:val="center"/>
        <w:rPr>
          <w:b/>
        </w:rPr>
      </w:pPr>
      <w:r>
        <w:br w:type="page"/>
      </w:r>
      <w:r w:rsidRPr="00E60960">
        <w:rPr>
          <w:b/>
          <w:szCs w:val="24"/>
        </w:rPr>
        <w:lastRenderedPageBreak/>
        <w:t>How do we idealize work and sex roles?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5818B600" w14:textId="77777777" w:rsidTr="00720BA8">
        <w:tc>
          <w:tcPr>
            <w:tcW w:w="1278" w:type="dxa"/>
            <w:vAlign w:val="center"/>
          </w:tcPr>
          <w:p w14:paraId="39D2316A" w14:textId="77777777" w:rsidR="00BC198D" w:rsidRPr="00364180" w:rsidRDefault="00BC198D" w:rsidP="00720BA8">
            <w:pPr>
              <w:pStyle w:val="Heading3"/>
              <w:jc w:val="center"/>
              <w:rPr>
                <w:sz w:val="22"/>
              </w:rPr>
            </w:pPr>
            <w:r>
              <w:rPr>
                <w:sz w:val="22"/>
              </w:rPr>
              <w:t>Value</w:t>
            </w:r>
          </w:p>
        </w:tc>
        <w:tc>
          <w:tcPr>
            <w:tcW w:w="8298" w:type="dxa"/>
            <w:vAlign w:val="center"/>
          </w:tcPr>
          <w:p w14:paraId="4FBE7198" w14:textId="77777777" w:rsidR="00BC198D" w:rsidRPr="00656873" w:rsidRDefault="00BC198D" w:rsidP="00720BA8">
            <w:pPr>
              <w:pStyle w:val="Wrksheet2values"/>
              <w:jc w:val="center"/>
              <w:rPr>
                <w:b/>
              </w:rPr>
            </w:pPr>
            <w:r w:rsidRPr="00656873">
              <w:rPr>
                <w:b/>
              </w:rPr>
              <w:t xml:space="preserve">Assumption </w:t>
            </w:r>
          </w:p>
        </w:tc>
      </w:tr>
      <w:tr w:rsidR="00BC198D" w14:paraId="5E9A8F63" w14:textId="77777777" w:rsidTr="00720BA8">
        <w:tc>
          <w:tcPr>
            <w:tcW w:w="1278" w:type="dxa"/>
            <w:vAlign w:val="center"/>
          </w:tcPr>
          <w:p w14:paraId="470AF96A" w14:textId="77777777" w:rsidR="00BC198D" w:rsidRPr="00364180" w:rsidRDefault="00BC198D" w:rsidP="00720BA8">
            <w:pPr>
              <w:pStyle w:val="Heading3"/>
              <w:jc w:val="center"/>
            </w:pPr>
            <w:r w:rsidRPr="00364180">
              <w:rPr>
                <w:sz w:val="22"/>
              </w:rPr>
              <w:t xml:space="preserve">A </w:t>
            </w:r>
          </w:p>
        </w:tc>
        <w:tc>
          <w:tcPr>
            <w:tcW w:w="8298" w:type="dxa"/>
          </w:tcPr>
          <w:p w14:paraId="0B0F2211" w14:textId="77777777" w:rsidR="00BC198D" w:rsidRPr="001247F0" w:rsidRDefault="00BC198D" w:rsidP="00720BA8">
            <w:pPr>
              <w:pStyle w:val="Wrksheet2values"/>
            </w:pPr>
            <w:r w:rsidRPr="001247F0">
              <w:t>Little differentiation between male and female roles</w:t>
            </w:r>
          </w:p>
        </w:tc>
      </w:tr>
      <w:tr w:rsidR="00BC198D" w14:paraId="2C0AC816" w14:textId="77777777" w:rsidTr="00720BA8">
        <w:tc>
          <w:tcPr>
            <w:tcW w:w="1278" w:type="dxa"/>
            <w:vAlign w:val="center"/>
          </w:tcPr>
          <w:p w14:paraId="6A7B9F0E" w14:textId="77777777" w:rsidR="00BC198D" w:rsidRPr="00364180" w:rsidRDefault="00BC198D" w:rsidP="00720BA8">
            <w:pPr>
              <w:pStyle w:val="Heading3"/>
              <w:jc w:val="center"/>
            </w:pPr>
            <w:r w:rsidRPr="00364180">
              <w:rPr>
                <w:sz w:val="22"/>
              </w:rPr>
              <w:t>C - A</w:t>
            </w:r>
          </w:p>
        </w:tc>
        <w:tc>
          <w:tcPr>
            <w:tcW w:w="8298" w:type="dxa"/>
          </w:tcPr>
          <w:p w14:paraId="2391D0FA" w14:textId="77777777" w:rsidR="00BC198D" w:rsidRPr="001247F0" w:rsidRDefault="00BC198D" w:rsidP="00720BA8">
            <w:pPr>
              <w:pStyle w:val="Wrksheet2values"/>
            </w:pPr>
            <w:r w:rsidRPr="001247F0">
              <w:t>Distinct and rigid differentiation between male and female roles</w:t>
            </w:r>
          </w:p>
        </w:tc>
      </w:tr>
    </w:tbl>
    <w:p w14:paraId="34AAAF7C" w14:textId="77777777" w:rsidR="00BC198D" w:rsidRPr="00E60960" w:rsidRDefault="00BC198D" w:rsidP="00BC198D">
      <w:pPr>
        <w:pStyle w:val="Wrksheet2values"/>
        <w:jc w:val="center"/>
        <w:rPr>
          <w:b/>
        </w:rPr>
      </w:pPr>
      <w:r w:rsidRPr="00E60960">
        <w:rPr>
          <w:b/>
        </w:rPr>
        <w:t>How do we idealize sex roles and friendship?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3925C6A4" w14:textId="77777777" w:rsidTr="00720BA8">
        <w:tc>
          <w:tcPr>
            <w:tcW w:w="1278" w:type="dxa"/>
            <w:vAlign w:val="center"/>
          </w:tcPr>
          <w:p w14:paraId="131B0A6E" w14:textId="77777777" w:rsidR="00BC198D" w:rsidRPr="00364180" w:rsidRDefault="00BC198D" w:rsidP="00720BA8">
            <w:pPr>
              <w:pStyle w:val="Heading3"/>
              <w:jc w:val="center"/>
              <w:rPr>
                <w:sz w:val="22"/>
              </w:rPr>
            </w:pPr>
            <w:r>
              <w:rPr>
                <w:sz w:val="22"/>
              </w:rPr>
              <w:t>Value</w:t>
            </w:r>
          </w:p>
        </w:tc>
        <w:tc>
          <w:tcPr>
            <w:tcW w:w="8298" w:type="dxa"/>
            <w:vAlign w:val="center"/>
          </w:tcPr>
          <w:p w14:paraId="0F6BE466" w14:textId="77777777" w:rsidR="00BC198D" w:rsidRPr="00656873" w:rsidRDefault="00BC198D" w:rsidP="00720BA8">
            <w:pPr>
              <w:pStyle w:val="Wrksheet2values"/>
              <w:jc w:val="center"/>
              <w:rPr>
                <w:b/>
              </w:rPr>
            </w:pPr>
            <w:r w:rsidRPr="00656873">
              <w:rPr>
                <w:b/>
              </w:rPr>
              <w:t xml:space="preserve">Assumption </w:t>
            </w:r>
          </w:p>
        </w:tc>
      </w:tr>
      <w:tr w:rsidR="00BC198D" w14:paraId="0B933392" w14:textId="77777777" w:rsidTr="00720BA8">
        <w:tc>
          <w:tcPr>
            <w:tcW w:w="1278" w:type="dxa"/>
            <w:vAlign w:val="center"/>
          </w:tcPr>
          <w:p w14:paraId="79425425" w14:textId="77777777" w:rsidR="00BC198D" w:rsidRPr="00364180" w:rsidRDefault="00BC198D" w:rsidP="00720BA8">
            <w:pPr>
              <w:pStyle w:val="Heading3"/>
              <w:jc w:val="center"/>
            </w:pPr>
            <w:r w:rsidRPr="00364180">
              <w:rPr>
                <w:sz w:val="22"/>
              </w:rPr>
              <w:t xml:space="preserve">A </w:t>
            </w:r>
          </w:p>
        </w:tc>
        <w:tc>
          <w:tcPr>
            <w:tcW w:w="8298" w:type="dxa"/>
          </w:tcPr>
          <w:p w14:paraId="00A31617" w14:textId="77777777" w:rsidR="00BC198D" w:rsidRPr="001247F0" w:rsidRDefault="00BC198D" w:rsidP="00720BA8">
            <w:pPr>
              <w:pStyle w:val="Wrksheet2values"/>
            </w:pPr>
            <w:r w:rsidRPr="001247F0">
              <w:t>People may have close friends of both sexes</w:t>
            </w:r>
          </w:p>
        </w:tc>
      </w:tr>
      <w:tr w:rsidR="00BC198D" w14:paraId="3EED5D7D" w14:textId="77777777" w:rsidTr="00720BA8">
        <w:tc>
          <w:tcPr>
            <w:tcW w:w="1278" w:type="dxa"/>
            <w:vAlign w:val="center"/>
          </w:tcPr>
          <w:p w14:paraId="292E18E5" w14:textId="77777777" w:rsidR="00BC198D" w:rsidRPr="00364180" w:rsidRDefault="00BC198D" w:rsidP="00720BA8">
            <w:pPr>
              <w:pStyle w:val="Heading3"/>
              <w:jc w:val="center"/>
            </w:pPr>
            <w:r w:rsidRPr="00364180">
              <w:rPr>
                <w:sz w:val="22"/>
              </w:rPr>
              <w:t>C - A</w:t>
            </w:r>
          </w:p>
        </w:tc>
        <w:tc>
          <w:tcPr>
            <w:tcW w:w="8298" w:type="dxa"/>
          </w:tcPr>
          <w:p w14:paraId="687DD8A7" w14:textId="77777777" w:rsidR="00BC198D" w:rsidRPr="001247F0" w:rsidRDefault="00BC198D" w:rsidP="00720BA8">
            <w:pPr>
              <w:pStyle w:val="Wrksheet2values"/>
            </w:pPr>
            <w:r w:rsidRPr="001247F0">
              <w:t>People may have close friends of same sex only</w:t>
            </w:r>
          </w:p>
        </w:tc>
      </w:tr>
    </w:tbl>
    <w:p w14:paraId="33286C43" w14:textId="77777777" w:rsidR="00BC198D" w:rsidRPr="00E60960" w:rsidRDefault="00BC198D" w:rsidP="00BC198D">
      <w:pPr>
        <w:pStyle w:val="Wrksheet2values"/>
        <w:jc w:val="center"/>
        <w:rPr>
          <w:b/>
        </w:rPr>
      </w:pPr>
      <w:r w:rsidRPr="00E60960">
        <w:rPr>
          <w:b/>
        </w:rPr>
        <w:t>How do we idealize sex roles in social relationships?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7717A8C4" w14:textId="77777777" w:rsidTr="00720BA8">
        <w:tc>
          <w:tcPr>
            <w:tcW w:w="1278" w:type="dxa"/>
            <w:vAlign w:val="center"/>
          </w:tcPr>
          <w:p w14:paraId="30CE16BD" w14:textId="77777777" w:rsidR="00BC198D" w:rsidRPr="00364180" w:rsidRDefault="00BC198D" w:rsidP="00720BA8">
            <w:pPr>
              <w:pStyle w:val="Heading3"/>
              <w:jc w:val="center"/>
              <w:rPr>
                <w:sz w:val="22"/>
              </w:rPr>
            </w:pPr>
            <w:r>
              <w:rPr>
                <w:sz w:val="22"/>
              </w:rPr>
              <w:t>Value</w:t>
            </w:r>
          </w:p>
        </w:tc>
        <w:tc>
          <w:tcPr>
            <w:tcW w:w="8298" w:type="dxa"/>
            <w:vAlign w:val="center"/>
          </w:tcPr>
          <w:p w14:paraId="6D4B26AD" w14:textId="77777777" w:rsidR="00BC198D" w:rsidRPr="00656873" w:rsidRDefault="00BC198D" w:rsidP="00720BA8">
            <w:pPr>
              <w:pStyle w:val="Wrksheet2values"/>
              <w:jc w:val="center"/>
              <w:rPr>
                <w:b/>
              </w:rPr>
            </w:pPr>
            <w:r w:rsidRPr="00656873">
              <w:rPr>
                <w:b/>
              </w:rPr>
              <w:t xml:space="preserve">Assumption </w:t>
            </w:r>
          </w:p>
        </w:tc>
      </w:tr>
      <w:tr w:rsidR="00BC198D" w14:paraId="4509E324" w14:textId="77777777" w:rsidTr="00720BA8">
        <w:tc>
          <w:tcPr>
            <w:tcW w:w="1278" w:type="dxa"/>
            <w:vAlign w:val="center"/>
          </w:tcPr>
          <w:p w14:paraId="61B25306" w14:textId="77777777" w:rsidR="00BC198D" w:rsidRPr="00364180" w:rsidRDefault="00BC198D" w:rsidP="00720BA8">
            <w:pPr>
              <w:pStyle w:val="Heading3"/>
              <w:jc w:val="center"/>
            </w:pPr>
            <w:r w:rsidRPr="00364180">
              <w:rPr>
                <w:sz w:val="22"/>
              </w:rPr>
              <w:t xml:space="preserve">A </w:t>
            </w:r>
          </w:p>
        </w:tc>
        <w:tc>
          <w:tcPr>
            <w:tcW w:w="8298" w:type="dxa"/>
          </w:tcPr>
          <w:p w14:paraId="1127F5B5" w14:textId="77777777" w:rsidR="00BC198D" w:rsidRPr="001247F0" w:rsidRDefault="00BC198D" w:rsidP="00720BA8">
            <w:pPr>
              <w:pStyle w:val="Wrksheet2values"/>
            </w:pPr>
            <w:r w:rsidRPr="001247F0">
              <w:t>Sexual equality for males and females</w:t>
            </w:r>
          </w:p>
        </w:tc>
      </w:tr>
      <w:tr w:rsidR="00BC198D" w14:paraId="1E1FD11B" w14:textId="77777777" w:rsidTr="00720BA8">
        <w:tc>
          <w:tcPr>
            <w:tcW w:w="1278" w:type="dxa"/>
            <w:vAlign w:val="center"/>
          </w:tcPr>
          <w:p w14:paraId="275BB35F" w14:textId="77777777" w:rsidR="00BC198D" w:rsidRPr="00364180" w:rsidRDefault="00BC198D" w:rsidP="00720BA8">
            <w:pPr>
              <w:pStyle w:val="Heading3"/>
              <w:jc w:val="center"/>
            </w:pPr>
            <w:r w:rsidRPr="00364180">
              <w:rPr>
                <w:sz w:val="22"/>
              </w:rPr>
              <w:t>C - A</w:t>
            </w:r>
          </w:p>
        </w:tc>
        <w:tc>
          <w:tcPr>
            <w:tcW w:w="8298" w:type="dxa"/>
          </w:tcPr>
          <w:p w14:paraId="03FD0E72" w14:textId="77777777" w:rsidR="00BC198D" w:rsidRPr="001247F0" w:rsidRDefault="00BC198D" w:rsidP="00720BA8">
            <w:pPr>
              <w:pStyle w:val="Wrksheet2values"/>
            </w:pPr>
            <w:r w:rsidRPr="001247F0">
              <w:t>Male superiority</w:t>
            </w:r>
          </w:p>
        </w:tc>
      </w:tr>
    </w:tbl>
    <w:p w14:paraId="45A5BA4C" w14:textId="77777777" w:rsidR="00BC198D" w:rsidRPr="00E60960" w:rsidRDefault="00BC198D" w:rsidP="00BC198D">
      <w:pPr>
        <w:pStyle w:val="Wrksheet2values"/>
        <w:jc w:val="center"/>
        <w:rPr>
          <w:b/>
        </w:rPr>
      </w:pPr>
      <w:r w:rsidRPr="00E60960">
        <w:rPr>
          <w:b/>
          <w:szCs w:val="24"/>
        </w:rPr>
        <w:t>What are our loyalties to organizational life?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75EC36F1" w14:textId="77777777" w:rsidTr="00720BA8">
        <w:tc>
          <w:tcPr>
            <w:tcW w:w="1278" w:type="dxa"/>
            <w:vAlign w:val="center"/>
          </w:tcPr>
          <w:p w14:paraId="01E8C603" w14:textId="77777777" w:rsidR="00BC198D" w:rsidRPr="00364180" w:rsidRDefault="00BC198D" w:rsidP="00720BA8">
            <w:pPr>
              <w:pStyle w:val="Heading3"/>
              <w:jc w:val="center"/>
              <w:rPr>
                <w:sz w:val="22"/>
              </w:rPr>
            </w:pPr>
            <w:r>
              <w:rPr>
                <w:sz w:val="22"/>
              </w:rPr>
              <w:t>Value</w:t>
            </w:r>
          </w:p>
        </w:tc>
        <w:tc>
          <w:tcPr>
            <w:tcW w:w="8298" w:type="dxa"/>
            <w:vAlign w:val="center"/>
          </w:tcPr>
          <w:p w14:paraId="5A0110BE" w14:textId="77777777" w:rsidR="00BC198D" w:rsidRPr="00656873" w:rsidRDefault="00BC198D" w:rsidP="00720BA8">
            <w:pPr>
              <w:pStyle w:val="Wrksheet2values"/>
              <w:jc w:val="center"/>
              <w:rPr>
                <w:b/>
              </w:rPr>
            </w:pPr>
            <w:r w:rsidRPr="00656873">
              <w:rPr>
                <w:b/>
              </w:rPr>
              <w:t xml:space="preserve">Assumption </w:t>
            </w:r>
          </w:p>
        </w:tc>
      </w:tr>
      <w:tr w:rsidR="00BC198D" w14:paraId="69856490" w14:textId="77777777" w:rsidTr="00720BA8">
        <w:tc>
          <w:tcPr>
            <w:tcW w:w="1278" w:type="dxa"/>
            <w:vAlign w:val="center"/>
          </w:tcPr>
          <w:p w14:paraId="0204BE4E" w14:textId="77777777" w:rsidR="00BC198D" w:rsidRPr="00364180" w:rsidRDefault="00BC198D" w:rsidP="00720BA8">
            <w:pPr>
              <w:pStyle w:val="Heading3"/>
              <w:jc w:val="center"/>
            </w:pPr>
            <w:r w:rsidRPr="00364180">
              <w:rPr>
                <w:sz w:val="22"/>
              </w:rPr>
              <w:t xml:space="preserve">A </w:t>
            </w:r>
          </w:p>
        </w:tc>
        <w:tc>
          <w:tcPr>
            <w:tcW w:w="8298" w:type="dxa"/>
          </w:tcPr>
          <w:p w14:paraId="0B056877" w14:textId="77777777" w:rsidR="00BC198D" w:rsidRPr="001247F0" w:rsidRDefault="00BC198D" w:rsidP="00720BA8">
            <w:pPr>
              <w:pStyle w:val="Wrksheet2values"/>
            </w:pPr>
            <w:r w:rsidRPr="001247F0">
              <w:t>Move easily from one organization to another when our personal goals are not fulfilled</w:t>
            </w:r>
          </w:p>
        </w:tc>
      </w:tr>
      <w:tr w:rsidR="00BC198D" w14:paraId="28AA581E" w14:textId="77777777" w:rsidTr="00720BA8">
        <w:tc>
          <w:tcPr>
            <w:tcW w:w="1278" w:type="dxa"/>
            <w:vAlign w:val="center"/>
          </w:tcPr>
          <w:p w14:paraId="3D6FD626" w14:textId="77777777" w:rsidR="00BC198D" w:rsidRPr="00364180" w:rsidRDefault="00BC198D" w:rsidP="00720BA8">
            <w:pPr>
              <w:pStyle w:val="Heading3"/>
              <w:jc w:val="center"/>
            </w:pPr>
            <w:r w:rsidRPr="00364180">
              <w:rPr>
                <w:sz w:val="22"/>
              </w:rPr>
              <w:t>C - A</w:t>
            </w:r>
          </w:p>
        </w:tc>
        <w:tc>
          <w:tcPr>
            <w:tcW w:w="8298" w:type="dxa"/>
          </w:tcPr>
          <w:p w14:paraId="0677454D" w14:textId="77777777" w:rsidR="00BC198D" w:rsidRPr="001247F0" w:rsidRDefault="00BC198D" w:rsidP="00720BA8">
            <w:pPr>
              <w:pStyle w:val="Wrksheet2values"/>
            </w:pPr>
            <w:r w:rsidRPr="001247F0">
              <w:t>Remain with our organization from sense of loyalty even when personal goals are not fulfilled</w:t>
            </w:r>
          </w:p>
        </w:tc>
      </w:tr>
    </w:tbl>
    <w:p w14:paraId="2A0332C5" w14:textId="77777777" w:rsidR="00BC198D" w:rsidRDefault="00BC198D" w:rsidP="00BC198D">
      <w:pPr>
        <w:pStyle w:val="Wrksheet2values"/>
        <w:jc w:val="center"/>
        <w:rPr>
          <w:b/>
          <w:szCs w:val="24"/>
        </w:rPr>
      </w:pPr>
    </w:p>
    <w:p w14:paraId="57BF6810" w14:textId="77777777" w:rsidR="00BC198D" w:rsidRPr="00C00BED" w:rsidRDefault="00BC198D" w:rsidP="00BC198D">
      <w:pPr>
        <w:pStyle w:val="Heading4"/>
      </w:pPr>
      <w:r>
        <w:br w:type="page"/>
      </w:r>
      <w:r w:rsidRPr="00C00BED">
        <w:lastRenderedPageBreak/>
        <w:t>What are the characteristics of friendship?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1554C067" w14:textId="77777777" w:rsidTr="00720BA8">
        <w:tc>
          <w:tcPr>
            <w:tcW w:w="1278" w:type="dxa"/>
            <w:vAlign w:val="center"/>
          </w:tcPr>
          <w:p w14:paraId="65080600" w14:textId="77777777" w:rsidR="00BC198D" w:rsidRPr="00364180" w:rsidRDefault="00BC198D" w:rsidP="00720BA8">
            <w:pPr>
              <w:pStyle w:val="Heading3"/>
              <w:jc w:val="center"/>
              <w:rPr>
                <w:sz w:val="22"/>
              </w:rPr>
            </w:pPr>
            <w:r>
              <w:rPr>
                <w:sz w:val="22"/>
              </w:rPr>
              <w:t>Value</w:t>
            </w:r>
          </w:p>
        </w:tc>
        <w:tc>
          <w:tcPr>
            <w:tcW w:w="8298" w:type="dxa"/>
            <w:vAlign w:val="center"/>
          </w:tcPr>
          <w:p w14:paraId="7FDB262E" w14:textId="77777777" w:rsidR="00BC198D" w:rsidRPr="00656873" w:rsidRDefault="00BC198D" w:rsidP="00720BA8">
            <w:pPr>
              <w:pStyle w:val="Wrksheet2values"/>
              <w:jc w:val="center"/>
              <w:rPr>
                <w:b/>
              </w:rPr>
            </w:pPr>
            <w:r w:rsidRPr="00656873">
              <w:rPr>
                <w:b/>
              </w:rPr>
              <w:t xml:space="preserve">Assumption </w:t>
            </w:r>
          </w:p>
        </w:tc>
      </w:tr>
      <w:tr w:rsidR="00BC198D" w14:paraId="1B6858B6" w14:textId="77777777" w:rsidTr="00720BA8">
        <w:tc>
          <w:tcPr>
            <w:tcW w:w="1278" w:type="dxa"/>
            <w:vAlign w:val="center"/>
          </w:tcPr>
          <w:p w14:paraId="6F65F579" w14:textId="77777777" w:rsidR="00BC198D" w:rsidRPr="00364180" w:rsidRDefault="00BC198D" w:rsidP="00720BA8">
            <w:pPr>
              <w:pStyle w:val="Heading3"/>
              <w:jc w:val="center"/>
            </w:pPr>
            <w:r w:rsidRPr="00364180">
              <w:rPr>
                <w:sz w:val="22"/>
              </w:rPr>
              <w:t xml:space="preserve">A </w:t>
            </w:r>
          </w:p>
        </w:tc>
        <w:tc>
          <w:tcPr>
            <w:tcW w:w="8298" w:type="dxa"/>
          </w:tcPr>
          <w:p w14:paraId="35871CCB" w14:textId="77777777" w:rsidR="00BC198D" w:rsidRPr="001247F0" w:rsidRDefault="00BC198D" w:rsidP="00720BA8">
            <w:pPr>
              <w:pStyle w:val="Wrksheet2values"/>
            </w:pPr>
            <w:r w:rsidRPr="001247F0">
              <w:t>A loose concept applied to many people and based on overlapping special interests</w:t>
            </w:r>
            <w:r>
              <w:t xml:space="preserve"> with </w:t>
            </w:r>
            <w:r w:rsidRPr="001247F0">
              <w:t>limited obligations to one another</w:t>
            </w:r>
          </w:p>
        </w:tc>
      </w:tr>
      <w:tr w:rsidR="00BC198D" w14:paraId="579EA036" w14:textId="77777777" w:rsidTr="00720BA8">
        <w:tc>
          <w:tcPr>
            <w:tcW w:w="1278" w:type="dxa"/>
            <w:vAlign w:val="center"/>
          </w:tcPr>
          <w:p w14:paraId="0D20041B" w14:textId="77777777" w:rsidR="00BC198D" w:rsidRPr="00364180" w:rsidRDefault="00BC198D" w:rsidP="00720BA8">
            <w:pPr>
              <w:pStyle w:val="Heading3"/>
              <w:jc w:val="center"/>
            </w:pPr>
            <w:r w:rsidRPr="00364180">
              <w:rPr>
                <w:sz w:val="22"/>
              </w:rPr>
              <w:t>C - A</w:t>
            </w:r>
          </w:p>
        </w:tc>
        <w:tc>
          <w:tcPr>
            <w:tcW w:w="8298" w:type="dxa"/>
          </w:tcPr>
          <w:p w14:paraId="204A25F3" w14:textId="77777777" w:rsidR="00BC198D" w:rsidRPr="001247F0" w:rsidRDefault="00BC198D" w:rsidP="00720BA8">
            <w:pPr>
              <w:pStyle w:val="Wrksheet2values"/>
            </w:pPr>
            <w:r w:rsidRPr="001247F0">
              <w:t>A specific concept applied to a few people; total involvement based upon mutual love and respect</w:t>
            </w:r>
            <w:r>
              <w:t xml:space="preserve"> with </w:t>
            </w:r>
            <w:r w:rsidRPr="001247F0">
              <w:t>unlimited obligations to one another</w:t>
            </w:r>
          </w:p>
        </w:tc>
      </w:tr>
    </w:tbl>
    <w:p w14:paraId="7B7515A6" w14:textId="77777777" w:rsidR="00BC198D" w:rsidRPr="00C00BED" w:rsidRDefault="00BC198D" w:rsidP="00BC198D">
      <w:pPr>
        <w:pStyle w:val="Wrksheet2values"/>
        <w:jc w:val="center"/>
        <w:rPr>
          <w:b/>
        </w:rPr>
      </w:pPr>
      <w:r w:rsidRPr="00C00BED">
        <w:rPr>
          <w:b/>
        </w:rPr>
        <w:t>How do we deal with conflict?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4D4045FB" w14:textId="77777777" w:rsidTr="00720BA8">
        <w:tc>
          <w:tcPr>
            <w:tcW w:w="1278" w:type="dxa"/>
            <w:vAlign w:val="center"/>
          </w:tcPr>
          <w:p w14:paraId="55CC7FEF" w14:textId="77777777" w:rsidR="00BC198D" w:rsidRPr="00364180" w:rsidRDefault="00BC198D" w:rsidP="00720BA8">
            <w:pPr>
              <w:pStyle w:val="Heading3"/>
              <w:jc w:val="center"/>
              <w:rPr>
                <w:sz w:val="22"/>
              </w:rPr>
            </w:pPr>
            <w:r>
              <w:rPr>
                <w:sz w:val="22"/>
              </w:rPr>
              <w:t>Value</w:t>
            </w:r>
          </w:p>
        </w:tc>
        <w:tc>
          <w:tcPr>
            <w:tcW w:w="8298" w:type="dxa"/>
            <w:vAlign w:val="center"/>
          </w:tcPr>
          <w:p w14:paraId="2154CCC4" w14:textId="77777777" w:rsidR="00BC198D" w:rsidRPr="00656873" w:rsidRDefault="00BC198D" w:rsidP="00720BA8">
            <w:pPr>
              <w:pStyle w:val="Wrksheet2values"/>
              <w:jc w:val="center"/>
              <w:rPr>
                <w:b/>
              </w:rPr>
            </w:pPr>
            <w:r w:rsidRPr="00656873">
              <w:rPr>
                <w:b/>
              </w:rPr>
              <w:t xml:space="preserve">Assumption </w:t>
            </w:r>
          </w:p>
        </w:tc>
      </w:tr>
      <w:tr w:rsidR="00BC198D" w14:paraId="20058410" w14:textId="77777777" w:rsidTr="00720BA8">
        <w:tc>
          <w:tcPr>
            <w:tcW w:w="1278" w:type="dxa"/>
            <w:vAlign w:val="center"/>
          </w:tcPr>
          <w:p w14:paraId="35C992AA" w14:textId="77777777" w:rsidR="00BC198D" w:rsidRPr="00364180" w:rsidRDefault="00BC198D" w:rsidP="00720BA8">
            <w:pPr>
              <w:pStyle w:val="Heading3"/>
              <w:jc w:val="center"/>
            </w:pPr>
            <w:r w:rsidRPr="00364180">
              <w:rPr>
                <w:sz w:val="22"/>
              </w:rPr>
              <w:t xml:space="preserve">A </w:t>
            </w:r>
          </w:p>
        </w:tc>
        <w:tc>
          <w:tcPr>
            <w:tcW w:w="8298" w:type="dxa"/>
          </w:tcPr>
          <w:p w14:paraId="110C4D7E" w14:textId="77777777" w:rsidR="00BC198D" w:rsidRPr="001247F0" w:rsidRDefault="00BC198D" w:rsidP="00720BA8">
            <w:pPr>
              <w:pStyle w:val="Wrksheet2values"/>
            </w:pPr>
            <w:r w:rsidRPr="001247F0">
              <w:t>Favor eye-to-eye confrontation between two people disagreeing</w:t>
            </w:r>
          </w:p>
        </w:tc>
      </w:tr>
      <w:tr w:rsidR="00BC198D" w14:paraId="4BA06746" w14:textId="77777777" w:rsidTr="00720BA8">
        <w:tc>
          <w:tcPr>
            <w:tcW w:w="1278" w:type="dxa"/>
            <w:vAlign w:val="center"/>
          </w:tcPr>
          <w:p w14:paraId="0EA81083" w14:textId="77777777" w:rsidR="00BC198D" w:rsidRPr="00364180" w:rsidRDefault="00BC198D" w:rsidP="00720BA8">
            <w:pPr>
              <w:pStyle w:val="Heading3"/>
              <w:jc w:val="center"/>
            </w:pPr>
            <w:r w:rsidRPr="00364180">
              <w:rPr>
                <w:sz w:val="22"/>
              </w:rPr>
              <w:t>C - A</w:t>
            </w:r>
          </w:p>
        </w:tc>
        <w:tc>
          <w:tcPr>
            <w:tcW w:w="8298" w:type="dxa"/>
          </w:tcPr>
          <w:p w14:paraId="608E3BFE" w14:textId="77777777" w:rsidR="00BC198D" w:rsidRPr="001247F0" w:rsidRDefault="00BC198D" w:rsidP="00720BA8">
            <w:pPr>
              <w:pStyle w:val="Wrksheet2values"/>
            </w:pPr>
            <w:r w:rsidRPr="001247F0">
              <w:t xml:space="preserve">Find it </w:t>
            </w:r>
            <w:r>
              <w:t>un</w:t>
            </w:r>
            <w:r w:rsidRPr="001247F0">
              <w:t>acceptable and embarrassing</w:t>
            </w:r>
          </w:p>
        </w:tc>
      </w:tr>
    </w:tbl>
    <w:p w14:paraId="63A6C6C3" w14:textId="77777777" w:rsidR="00BC198D" w:rsidRPr="00C00BED" w:rsidRDefault="00BC198D" w:rsidP="00BC198D">
      <w:pPr>
        <w:pStyle w:val="Wrksheet2values"/>
        <w:jc w:val="center"/>
        <w:rPr>
          <w:b/>
        </w:rPr>
      </w:pPr>
      <w:r w:rsidRPr="00C00BED">
        <w:rPr>
          <w:b/>
          <w:szCs w:val="24"/>
        </w:rPr>
        <w:t>How do we regard kidding or joking at the expense of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30F6BB1D" w14:textId="77777777" w:rsidTr="00720BA8">
        <w:tc>
          <w:tcPr>
            <w:tcW w:w="1278" w:type="dxa"/>
            <w:vAlign w:val="center"/>
          </w:tcPr>
          <w:p w14:paraId="10241AFB" w14:textId="77777777" w:rsidR="00BC198D" w:rsidRPr="00364180" w:rsidRDefault="00BC198D" w:rsidP="00720BA8">
            <w:pPr>
              <w:pStyle w:val="Heading3"/>
              <w:jc w:val="center"/>
              <w:rPr>
                <w:sz w:val="22"/>
              </w:rPr>
            </w:pPr>
            <w:r>
              <w:rPr>
                <w:sz w:val="22"/>
              </w:rPr>
              <w:t>Value</w:t>
            </w:r>
          </w:p>
        </w:tc>
        <w:tc>
          <w:tcPr>
            <w:tcW w:w="8298" w:type="dxa"/>
            <w:vAlign w:val="center"/>
          </w:tcPr>
          <w:p w14:paraId="542BD77D" w14:textId="77777777" w:rsidR="00BC198D" w:rsidRPr="00656873" w:rsidRDefault="00BC198D" w:rsidP="00720BA8">
            <w:pPr>
              <w:pStyle w:val="Wrksheet2values"/>
              <w:jc w:val="center"/>
              <w:rPr>
                <w:b/>
              </w:rPr>
            </w:pPr>
            <w:r w:rsidRPr="00656873">
              <w:rPr>
                <w:b/>
              </w:rPr>
              <w:t xml:space="preserve">Assumption </w:t>
            </w:r>
          </w:p>
        </w:tc>
      </w:tr>
      <w:tr w:rsidR="00BC198D" w14:paraId="27AA1A41" w14:textId="77777777" w:rsidTr="00720BA8">
        <w:tc>
          <w:tcPr>
            <w:tcW w:w="1278" w:type="dxa"/>
            <w:vAlign w:val="center"/>
          </w:tcPr>
          <w:p w14:paraId="0475262C" w14:textId="77777777" w:rsidR="00BC198D" w:rsidRPr="00364180" w:rsidRDefault="00BC198D" w:rsidP="00720BA8">
            <w:pPr>
              <w:pStyle w:val="Heading3"/>
              <w:jc w:val="center"/>
            </w:pPr>
            <w:r w:rsidRPr="00364180">
              <w:rPr>
                <w:sz w:val="22"/>
              </w:rPr>
              <w:t xml:space="preserve">A </w:t>
            </w:r>
          </w:p>
        </w:tc>
        <w:tc>
          <w:tcPr>
            <w:tcW w:w="8298" w:type="dxa"/>
          </w:tcPr>
          <w:p w14:paraId="1D462946" w14:textId="77777777" w:rsidR="00BC198D" w:rsidRPr="001247F0" w:rsidRDefault="00BC198D" w:rsidP="00720BA8">
            <w:pPr>
              <w:pStyle w:val="Wrksheet2values"/>
            </w:pPr>
            <w:r w:rsidRPr="001247F0">
              <w:t>As acceptable, interesting and fun</w:t>
            </w:r>
          </w:p>
        </w:tc>
      </w:tr>
      <w:tr w:rsidR="00BC198D" w14:paraId="2B1F14E5" w14:textId="77777777" w:rsidTr="00720BA8">
        <w:tc>
          <w:tcPr>
            <w:tcW w:w="1278" w:type="dxa"/>
            <w:vAlign w:val="center"/>
          </w:tcPr>
          <w:p w14:paraId="43BDEF74" w14:textId="77777777" w:rsidR="00BC198D" w:rsidRPr="00364180" w:rsidRDefault="00BC198D" w:rsidP="00720BA8">
            <w:pPr>
              <w:pStyle w:val="Heading3"/>
              <w:jc w:val="center"/>
            </w:pPr>
            <w:r w:rsidRPr="00364180">
              <w:rPr>
                <w:sz w:val="22"/>
              </w:rPr>
              <w:t>C - A</w:t>
            </w:r>
          </w:p>
        </w:tc>
        <w:tc>
          <w:tcPr>
            <w:tcW w:w="8298" w:type="dxa"/>
          </w:tcPr>
          <w:p w14:paraId="689805B0" w14:textId="77777777" w:rsidR="00BC198D" w:rsidRPr="001247F0" w:rsidRDefault="00BC198D" w:rsidP="00720BA8">
            <w:pPr>
              <w:pStyle w:val="Wrksheet2values"/>
            </w:pPr>
            <w:r w:rsidRPr="001247F0">
              <w:t>As unacceptable and embarrassing</w:t>
            </w:r>
          </w:p>
        </w:tc>
      </w:tr>
    </w:tbl>
    <w:p w14:paraId="62715481" w14:textId="77777777" w:rsidR="00BC198D" w:rsidRPr="00C00BED" w:rsidRDefault="00BC198D" w:rsidP="00BC198D">
      <w:pPr>
        <w:pStyle w:val="Wrksheet2values"/>
        <w:jc w:val="center"/>
        <w:rPr>
          <w:b/>
        </w:rPr>
      </w:pPr>
      <w:r>
        <w:rPr>
          <w:b/>
          <w:szCs w:val="24"/>
        </w:rPr>
        <w:t>Whe</w:t>
      </w:r>
      <w:r w:rsidRPr="00C00BED">
        <w:rPr>
          <w:b/>
          <w:szCs w:val="24"/>
        </w:rPr>
        <w:t>re are our primary ways of social interaction with friends?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3533BEFA" w14:textId="77777777" w:rsidTr="00720BA8">
        <w:tc>
          <w:tcPr>
            <w:tcW w:w="1278" w:type="dxa"/>
            <w:vAlign w:val="center"/>
          </w:tcPr>
          <w:p w14:paraId="30C3C55C" w14:textId="77777777" w:rsidR="00BC198D" w:rsidRPr="00364180" w:rsidRDefault="00BC198D" w:rsidP="00720BA8">
            <w:pPr>
              <w:pStyle w:val="Heading3"/>
              <w:jc w:val="center"/>
              <w:rPr>
                <w:sz w:val="22"/>
              </w:rPr>
            </w:pPr>
            <w:r>
              <w:rPr>
                <w:sz w:val="22"/>
              </w:rPr>
              <w:t>Value</w:t>
            </w:r>
          </w:p>
        </w:tc>
        <w:tc>
          <w:tcPr>
            <w:tcW w:w="8298" w:type="dxa"/>
            <w:vAlign w:val="center"/>
          </w:tcPr>
          <w:p w14:paraId="617734DC" w14:textId="77777777" w:rsidR="00BC198D" w:rsidRPr="00656873" w:rsidRDefault="00BC198D" w:rsidP="00720BA8">
            <w:pPr>
              <w:pStyle w:val="Wrksheet2values"/>
              <w:jc w:val="center"/>
              <w:rPr>
                <w:b/>
              </w:rPr>
            </w:pPr>
            <w:r w:rsidRPr="00656873">
              <w:rPr>
                <w:b/>
              </w:rPr>
              <w:t xml:space="preserve">Assumption </w:t>
            </w:r>
          </w:p>
        </w:tc>
      </w:tr>
      <w:tr w:rsidR="00BC198D" w14:paraId="4F93A959" w14:textId="77777777" w:rsidTr="00720BA8">
        <w:tc>
          <w:tcPr>
            <w:tcW w:w="1278" w:type="dxa"/>
            <w:vAlign w:val="center"/>
          </w:tcPr>
          <w:p w14:paraId="1D325B9B" w14:textId="77777777" w:rsidR="00BC198D" w:rsidRPr="00364180" w:rsidRDefault="00BC198D" w:rsidP="00720BA8">
            <w:pPr>
              <w:pStyle w:val="Heading3"/>
              <w:jc w:val="center"/>
            </w:pPr>
            <w:r w:rsidRPr="00364180">
              <w:rPr>
                <w:sz w:val="22"/>
              </w:rPr>
              <w:t xml:space="preserve">A </w:t>
            </w:r>
          </w:p>
        </w:tc>
        <w:tc>
          <w:tcPr>
            <w:tcW w:w="8298" w:type="dxa"/>
          </w:tcPr>
          <w:p w14:paraId="2FF11A88" w14:textId="77777777" w:rsidR="00BC198D" w:rsidRPr="001247F0" w:rsidRDefault="00BC198D" w:rsidP="00720BA8">
            <w:pPr>
              <w:pStyle w:val="Wrksheet2values"/>
            </w:pPr>
            <w:r w:rsidRPr="001247F0">
              <w:t>Doing things together</w:t>
            </w:r>
          </w:p>
        </w:tc>
      </w:tr>
      <w:tr w:rsidR="00BC198D" w14:paraId="56D58B5C" w14:textId="77777777" w:rsidTr="00720BA8">
        <w:tc>
          <w:tcPr>
            <w:tcW w:w="1278" w:type="dxa"/>
            <w:vAlign w:val="center"/>
          </w:tcPr>
          <w:p w14:paraId="6ED4A248" w14:textId="77777777" w:rsidR="00BC198D" w:rsidRPr="00364180" w:rsidRDefault="00BC198D" w:rsidP="00720BA8">
            <w:pPr>
              <w:pStyle w:val="Heading3"/>
              <w:jc w:val="center"/>
            </w:pPr>
            <w:r w:rsidRPr="00364180">
              <w:rPr>
                <w:sz w:val="22"/>
              </w:rPr>
              <w:t>C - A</w:t>
            </w:r>
          </w:p>
        </w:tc>
        <w:tc>
          <w:tcPr>
            <w:tcW w:w="8298" w:type="dxa"/>
          </w:tcPr>
          <w:p w14:paraId="6E629406" w14:textId="77777777" w:rsidR="00BC198D" w:rsidRPr="001247F0" w:rsidRDefault="00BC198D" w:rsidP="00720BA8">
            <w:pPr>
              <w:pStyle w:val="Wrksheet2values"/>
            </w:pPr>
            <w:r w:rsidRPr="001247F0">
              <w:t>Being together</w:t>
            </w:r>
          </w:p>
        </w:tc>
      </w:tr>
    </w:tbl>
    <w:p w14:paraId="595038E3" w14:textId="77777777" w:rsidR="00BC198D" w:rsidRPr="00C00BED" w:rsidRDefault="00BC198D" w:rsidP="00BC198D">
      <w:pPr>
        <w:pStyle w:val="Wrksheet2values"/>
        <w:jc w:val="center"/>
        <w:rPr>
          <w:b/>
        </w:rPr>
      </w:pPr>
      <w:r>
        <w:br w:type="page"/>
      </w:r>
      <w:r w:rsidRPr="00C00BED">
        <w:rPr>
          <w:b/>
        </w:rPr>
        <w:lastRenderedPageBreak/>
        <w:t>What is the preferred pace of life?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74C1DC37" w14:textId="77777777" w:rsidTr="00720BA8">
        <w:tc>
          <w:tcPr>
            <w:tcW w:w="1278" w:type="dxa"/>
            <w:vAlign w:val="center"/>
          </w:tcPr>
          <w:p w14:paraId="75A34EF4" w14:textId="77777777" w:rsidR="00BC198D" w:rsidRPr="00364180" w:rsidRDefault="00BC198D" w:rsidP="00720BA8">
            <w:pPr>
              <w:pStyle w:val="Heading3"/>
              <w:jc w:val="center"/>
              <w:rPr>
                <w:sz w:val="22"/>
              </w:rPr>
            </w:pPr>
            <w:r>
              <w:rPr>
                <w:sz w:val="22"/>
              </w:rPr>
              <w:t>Value</w:t>
            </w:r>
          </w:p>
        </w:tc>
        <w:tc>
          <w:tcPr>
            <w:tcW w:w="8298" w:type="dxa"/>
            <w:vAlign w:val="center"/>
          </w:tcPr>
          <w:p w14:paraId="1518D576" w14:textId="77777777" w:rsidR="00BC198D" w:rsidRPr="00656873" w:rsidRDefault="00BC198D" w:rsidP="00720BA8">
            <w:pPr>
              <w:pStyle w:val="Wrksheet2values"/>
              <w:jc w:val="center"/>
              <w:rPr>
                <w:b/>
              </w:rPr>
            </w:pPr>
            <w:r w:rsidRPr="00656873">
              <w:rPr>
                <w:b/>
              </w:rPr>
              <w:t xml:space="preserve">Assumption </w:t>
            </w:r>
          </w:p>
        </w:tc>
      </w:tr>
      <w:tr w:rsidR="00BC198D" w14:paraId="67188F60" w14:textId="77777777" w:rsidTr="00720BA8">
        <w:tc>
          <w:tcPr>
            <w:tcW w:w="1278" w:type="dxa"/>
            <w:vAlign w:val="center"/>
          </w:tcPr>
          <w:p w14:paraId="4C2A2DB4" w14:textId="77777777" w:rsidR="00BC198D" w:rsidRPr="00364180" w:rsidRDefault="00BC198D" w:rsidP="00720BA8">
            <w:pPr>
              <w:pStyle w:val="Heading3"/>
              <w:jc w:val="center"/>
            </w:pPr>
            <w:r w:rsidRPr="00364180">
              <w:rPr>
                <w:sz w:val="22"/>
              </w:rPr>
              <w:t xml:space="preserve">A </w:t>
            </w:r>
          </w:p>
        </w:tc>
        <w:tc>
          <w:tcPr>
            <w:tcW w:w="8298" w:type="dxa"/>
          </w:tcPr>
          <w:p w14:paraId="092838D2" w14:textId="77777777" w:rsidR="00BC198D" w:rsidRPr="001247F0" w:rsidRDefault="00BC198D" w:rsidP="00720BA8">
            <w:pPr>
              <w:pStyle w:val="Wrksheet2values"/>
            </w:pPr>
            <w:r w:rsidRPr="001247F0">
              <w:t>Fast, busy, conducive to getting things done</w:t>
            </w:r>
          </w:p>
        </w:tc>
      </w:tr>
      <w:tr w:rsidR="00BC198D" w14:paraId="4A597DDB" w14:textId="77777777" w:rsidTr="00720BA8">
        <w:tc>
          <w:tcPr>
            <w:tcW w:w="1278" w:type="dxa"/>
            <w:vAlign w:val="center"/>
          </w:tcPr>
          <w:p w14:paraId="344153D5" w14:textId="77777777" w:rsidR="00BC198D" w:rsidRPr="00364180" w:rsidRDefault="00BC198D" w:rsidP="00720BA8">
            <w:pPr>
              <w:pStyle w:val="Heading3"/>
              <w:jc w:val="center"/>
            </w:pPr>
            <w:r w:rsidRPr="00364180">
              <w:rPr>
                <w:sz w:val="22"/>
              </w:rPr>
              <w:t>C - A</w:t>
            </w:r>
          </w:p>
        </w:tc>
        <w:tc>
          <w:tcPr>
            <w:tcW w:w="8298" w:type="dxa"/>
          </w:tcPr>
          <w:p w14:paraId="4939D2D1" w14:textId="77777777" w:rsidR="00BC198D" w:rsidRPr="001247F0" w:rsidRDefault="00BC198D" w:rsidP="00720BA8">
            <w:pPr>
              <w:pStyle w:val="Wrksheet2values"/>
            </w:pPr>
            <w:r w:rsidRPr="001247F0">
              <w:t>Slow, steady, conducive to getting the most from life</w:t>
            </w:r>
          </w:p>
        </w:tc>
      </w:tr>
    </w:tbl>
    <w:p w14:paraId="663E23E8" w14:textId="77777777" w:rsidR="00BC198D" w:rsidRPr="00C62F7C" w:rsidRDefault="00BC198D" w:rsidP="00BC198D">
      <w:pPr>
        <w:pStyle w:val="Heading3"/>
      </w:pPr>
      <w:r>
        <w:br w:type="page"/>
      </w:r>
      <w:r>
        <w:lastRenderedPageBreak/>
        <w:t>3</w:t>
      </w:r>
      <w:r w:rsidRPr="004D4775">
        <w:t xml:space="preserve"> - </w:t>
      </w:r>
      <w:r w:rsidRPr="00F706EE">
        <w:t>How do we see the world?</w:t>
      </w:r>
    </w:p>
    <w:p w14:paraId="78F463F4" w14:textId="77777777" w:rsidR="00BC198D" w:rsidRPr="006C22BB" w:rsidRDefault="00BC198D" w:rsidP="00BC198D">
      <w:pPr>
        <w:pStyle w:val="Wrksheet2values"/>
        <w:jc w:val="center"/>
        <w:rPr>
          <w:b/>
        </w:rPr>
      </w:pPr>
      <w:r w:rsidRPr="006C22BB">
        <w:rPr>
          <w:b/>
        </w:rPr>
        <w:t>What is nature like?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3F06255B" w14:textId="77777777" w:rsidTr="00720BA8">
        <w:tc>
          <w:tcPr>
            <w:tcW w:w="1278" w:type="dxa"/>
            <w:vAlign w:val="center"/>
          </w:tcPr>
          <w:p w14:paraId="52AB7E54" w14:textId="77777777" w:rsidR="00BC198D" w:rsidRPr="00364180" w:rsidRDefault="00BC198D" w:rsidP="00720BA8">
            <w:pPr>
              <w:pStyle w:val="Heading3"/>
              <w:jc w:val="center"/>
              <w:rPr>
                <w:sz w:val="22"/>
              </w:rPr>
            </w:pPr>
            <w:r>
              <w:rPr>
                <w:sz w:val="22"/>
              </w:rPr>
              <w:t>Value</w:t>
            </w:r>
          </w:p>
        </w:tc>
        <w:tc>
          <w:tcPr>
            <w:tcW w:w="8298" w:type="dxa"/>
            <w:vAlign w:val="center"/>
          </w:tcPr>
          <w:p w14:paraId="181A2B91" w14:textId="77777777" w:rsidR="00BC198D" w:rsidRPr="00656873" w:rsidRDefault="00BC198D" w:rsidP="00720BA8">
            <w:pPr>
              <w:pStyle w:val="Wrksheet2values"/>
              <w:jc w:val="center"/>
              <w:rPr>
                <w:b/>
              </w:rPr>
            </w:pPr>
            <w:r w:rsidRPr="00656873">
              <w:rPr>
                <w:b/>
              </w:rPr>
              <w:t xml:space="preserve">Assumption </w:t>
            </w:r>
          </w:p>
        </w:tc>
      </w:tr>
      <w:tr w:rsidR="00BC198D" w14:paraId="200026DC" w14:textId="77777777" w:rsidTr="00720BA8">
        <w:tc>
          <w:tcPr>
            <w:tcW w:w="1278" w:type="dxa"/>
            <w:vAlign w:val="center"/>
          </w:tcPr>
          <w:p w14:paraId="69D3D911" w14:textId="77777777" w:rsidR="00BC198D" w:rsidRPr="00364180" w:rsidRDefault="00BC198D" w:rsidP="00720BA8">
            <w:pPr>
              <w:pStyle w:val="Heading3"/>
              <w:jc w:val="center"/>
            </w:pPr>
            <w:r w:rsidRPr="00364180">
              <w:rPr>
                <w:sz w:val="22"/>
              </w:rPr>
              <w:t xml:space="preserve">A </w:t>
            </w:r>
          </w:p>
        </w:tc>
        <w:tc>
          <w:tcPr>
            <w:tcW w:w="8298" w:type="dxa"/>
          </w:tcPr>
          <w:p w14:paraId="7F3B462D" w14:textId="77777777" w:rsidR="00BC198D" w:rsidRPr="001247F0" w:rsidRDefault="00BC198D" w:rsidP="00720BA8">
            <w:pPr>
              <w:pStyle w:val="Wrksheet2values"/>
            </w:pPr>
            <w:r w:rsidRPr="001247F0">
              <w:t>Physical</w:t>
            </w:r>
            <w:r>
              <w:t>, proven</w:t>
            </w:r>
            <w:r w:rsidRPr="001247F0">
              <w:t xml:space="preserve"> by scientific investigation</w:t>
            </w:r>
          </w:p>
        </w:tc>
      </w:tr>
      <w:tr w:rsidR="00BC198D" w14:paraId="60D1DCD5" w14:textId="77777777" w:rsidTr="00720BA8">
        <w:tc>
          <w:tcPr>
            <w:tcW w:w="1278" w:type="dxa"/>
            <w:vAlign w:val="center"/>
          </w:tcPr>
          <w:p w14:paraId="40DF78CC" w14:textId="77777777" w:rsidR="00BC198D" w:rsidRPr="00364180" w:rsidRDefault="00BC198D" w:rsidP="00720BA8">
            <w:pPr>
              <w:pStyle w:val="Heading3"/>
              <w:jc w:val="center"/>
            </w:pPr>
            <w:r w:rsidRPr="00364180">
              <w:rPr>
                <w:sz w:val="22"/>
              </w:rPr>
              <w:t>C - A</w:t>
            </w:r>
          </w:p>
        </w:tc>
        <w:tc>
          <w:tcPr>
            <w:tcW w:w="8298" w:type="dxa"/>
          </w:tcPr>
          <w:p w14:paraId="582A10C3" w14:textId="77777777" w:rsidR="00BC198D" w:rsidRPr="001247F0" w:rsidRDefault="00BC198D" w:rsidP="00720BA8">
            <w:pPr>
              <w:pStyle w:val="Wrksheet2values"/>
            </w:pPr>
            <w:r w:rsidRPr="001247F0">
              <w:t>Spiritual and mystical</w:t>
            </w:r>
          </w:p>
        </w:tc>
      </w:tr>
    </w:tbl>
    <w:p w14:paraId="6E11C8F8" w14:textId="77777777" w:rsidR="00BC198D" w:rsidRPr="001801C3" w:rsidRDefault="00BC198D" w:rsidP="00BC198D">
      <w:pPr>
        <w:pStyle w:val="Wrksheet2values"/>
        <w:jc w:val="center"/>
        <w:rPr>
          <w:b/>
        </w:rPr>
      </w:pPr>
      <w:r w:rsidRPr="001801C3">
        <w:rPr>
          <w:b/>
          <w:szCs w:val="24"/>
        </w:rPr>
        <w:t>How do natural forces in the world operate?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15A3A1D8" w14:textId="77777777" w:rsidTr="00720BA8">
        <w:tc>
          <w:tcPr>
            <w:tcW w:w="1278" w:type="dxa"/>
            <w:vAlign w:val="center"/>
          </w:tcPr>
          <w:p w14:paraId="3B57BA05" w14:textId="77777777" w:rsidR="00BC198D" w:rsidRPr="00364180" w:rsidRDefault="00BC198D" w:rsidP="00720BA8">
            <w:pPr>
              <w:pStyle w:val="Heading3"/>
              <w:jc w:val="center"/>
              <w:rPr>
                <w:sz w:val="22"/>
              </w:rPr>
            </w:pPr>
            <w:r>
              <w:rPr>
                <w:sz w:val="22"/>
              </w:rPr>
              <w:t>Value</w:t>
            </w:r>
          </w:p>
        </w:tc>
        <w:tc>
          <w:tcPr>
            <w:tcW w:w="8298" w:type="dxa"/>
            <w:vAlign w:val="center"/>
          </w:tcPr>
          <w:p w14:paraId="2F882942" w14:textId="77777777" w:rsidR="00BC198D" w:rsidRPr="00656873" w:rsidRDefault="00BC198D" w:rsidP="00720BA8">
            <w:pPr>
              <w:pStyle w:val="Wrksheet2values"/>
              <w:jc w:val="center"/>
              <w:rPr>
                <w:b/>
              </w:rPr>
            </w:pPr>
            <w:r w:rsidRPr="00656873">
              <w:rPr>
                <w:b/>
              </w:rPr>
              <w:t xml:space="preserve">Assumption </w:t>
            </w:r>
          </w:p>
        </w:tc>
      </w:tr>
      <w:tr w:rsidR="00BC198D" w14:paraId="6CF59F0B" w14:textId="77777777" w:rsidTr="00720BA8">
        <w:tc>
          <w:tcPr>
            <w:tcW w:w="1278" w:type="dxa"/>
            <w:vAlign w:val="center"/>
          </w:tcPr>
          <w:p w14:paraId="41849F47" w14:textId="77777777" w:rsidR="00BC198D" w:rsidRPr="00364180" w:rsidRDefault="00BC198D" w:rsidP="00720BA8">
            <w:pPr>
              <w:pStyle w:val="Heading3"/>
              <w:jc w:val="center"/>
            </w:pPr>
            <w:r w:rsidRPr="00364180">
              <w:rPr>
                <w:sz w:val="22"/>
              </w:rPr>
              <w:t xml:space="preserve">A </w:t>
            </w:r>
          </w:p>
        </w:tc>
        <w:tc>
          <w:tcPr>
            <w:tcW w:w="8298" w:type="dxa"/>
          </w:tcPr>
          <w:p w14:paraId="17DF4F65" w14:textId="77777777" w:rsidR="00BC198D" w:rsidRPr="001247F0" w:rsidRDefault="00BC198D" w:rsidP="00720BA8">
            <w:pPr>
              <w:pStyle w:val="Wrksheet2values"/>
            </w:pPr>
            <w:r w:rsidRPr="001247F0">
              <w:t>In a rational, controllable manner</w:t>
            </w:r>
          </w:p>
        </w:tc>
      </w:tr>
      <w:tr w:rsidR="00BC198D" w14:paraId="1FA4BC64" w14:textId="77777777" w:rsidTr="00720BA8">
        <w:tc>
          <w:tcPr>
            <w:tcW w:w="1278" w:type="dxa"/>
            <w:vAlign w:val="center"/>
          </w:tcPr>
          <w:p w14:paraId="25E36288" w14:textId="77777777" w:rsidR="00BC198D" w:rsidRPr="00364180" w:rsidRDefault="00BC198D" w:rsidP="00720BA8">
            <w:pPr>
              <w:pStyle w:val="Heading3"/>
              <w:jc w:val="center"/>
            </w:pPr>
            <w:r w:rsidRPr="00364180">
              <w:rPr>
                <w:sz w:val="22"/>
              </w:rPr>
              <w:t>C - A</w:t>
            </w:r>
          </w:p>
        </w:tc>
        <w:tc>
          <w:tcPr>
            <w:tcW w:w="8298" w:type="dxa"/>
          </w:tcPr>
          <w:p w14:paraId="1F47C6DD" w14:textId="77777777" w:rsidR="00BC198D" w:rsidRPr="001247F0" w:rsidRDefault="00BC198D" w:rsidP="00720BA8">
            <w:pPr>
              <w:pStyle w:val="Wrksheet2values"/>
            </w:pPr>
            <w:r w:rsidRPr="001247F0">
              <w:t xml:space="preserve">In a predetermined, spiritually controlled manner </w:t>
            </w:r>
          </w:p>
        </w:tc>
      </w:tr>
    </w:tbl>
    <w:p w14:paraId="0DDC1356" w14:textId="77777777" w:rsidR="00BC198D" w:rsidRPr="001801C3" w:rsidRDefault="00BC198D" w:rsidP="00BC198D">
      <w:pPr>
        <w:pStyle w:val="Wrksheet2values"/>
        <w:jc w:val="center"/>
        <w:rPr>
          <w:b/>
        </w:rPr>
      </w:pPr>
      <w:r w:rsidRPr="001801C3">
        <w:rPr>
          <w:b/>
        </w:rPr>
        <w:t>What is the role of fate in life?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3696764B" w14:textId="77777777" w:rsidTr="00720BA8">
        <w:tc>
          <w:tcPr>
            <w:tcW w:w="1278" w:type="dxa"/>
            <w:vAlign w:val="center"/>
          </w:tcPr>
          <w:p w14:paraId="4EDE76E6" w14:textId="77777777" w:rsidR="00BC198D" w:rsidRPr="00364180" w:rsidRDefault="00BC198D" w:rsidP="00720BA8">
            <w:pPr>
              <w:pStyle w:val="Heading3"/>
              <w:jc w:val="center"/>
              <w:rPr>
                <w:sz w:val="22"/>
              </w:rPr>
            </w:pPr>
            <w:r>
              <w:rPr>
                <w:sz w:val="22"/>
              </w:rPr>
              <w:t>Value</w:t>
            </w:r>
          </w:p>
        </w:tc>
        <w:tc>
          <w:tcPr>
            <w:tcW w:w="8298" w:type="dxa"/>
            <w:vAlign w:val="center"/>
          </w:tcPr>
          <w:p w14:paraId="47843949" w14:textId="77777777" w:rsidR="00BC198D" w:rsidRPr="00656873" w:rsidRDefault="00BC198D" w:rsidP="00720BA8">
            <w:pPr>
              <w:pStyle w:val="Wrksheet2values"/>
              <w:jc w:val="center"/>
              <w:rPr>
                <w:b/>
              </w:rPr>
            </w:pPr>
            <w:r w:rsidRPr="00656873">
              <w:rPr>
                <w:b/>
              </w:rPr>
              <w:t xml:space="preserve">Assumption </w:t>
            </w:r>
          </w:p>
        </w:tc>
      </w:tr>
      <w:tr w:rsidR="00BC198D" w14:paraId="345FAFDD" w14:textId="77777777" w:rsidTr="00720BA8">
        <w:tc>
          <w:tcPr>
            <w:tcW w:w="1278" w:type="dxa"/>
            <w:vAlign w:val="center"/>
          </w:tcPr>
          <w:p w14:paraId="4544EDBE" w14:textId="77777777" w:rsidR="00BC198D" w:rsidRPr="00364180" w:rsidRDefault="00BC198D" w:rsidP="00720BA8">
            <w:pPr>
              <w:pStyle w:val="Heading3"/>
              <w:jc w:val="center"/>
            </w:pPr>
            <w:r w:rsidRPr="00364180">
              <w:rPr>
                <w:sz w:val="22"/>
              </w:rPr>
              <w:t xml:space="preserve">A </w:t>
            </w:r>
          </w:p>
        </w:tc>
        <w:tc>
          <w:tcPr>
            <w:tcW w:w="8298" w:type="dxa"/>
          </w:tcPr>
          <w:p w14:paraId="00616B58" w14:textId="77777777" w:rsidR="00BC198D" w:rsidRPr="001247F0" w:rsidRDefault="00BC198D" w:rsidP="00720BA8">
            <w:pPr>
              <w:pStyle w:val="Wrksheet2values"/>
            </w:pPr>
            <w:r w:rsidRPr="001247F0">
              <w:t>It has little influence; we are the masters of our destiny</w:t>
            </w:r>
          </w:p>
        </w:tc>
      </w:tr>
      <w:tr w:rsidR="00BC198D" w14:paraId="18254CB6" w14:textId="77777777" w:rsidTr="00720BA8">
        <w:tc>
          <w:tcPr>
            <w:tcW w:w="1278" w:type="dxa"/>
            <w:vAlign w:val="center"/>
          </w:tcPr>
          <w:p w14:paraId="55EA8129" w14:textId="77777777" w:rsidR="00BC198D" w:rsidRPr="00364180" w:rsidRDefault="00BC198D" w:rsidP="00720BA8">
            <w:pPr>
              <w:pStyle w:val="Heading3"/>
              <w:jc w:val="center"/>
            </w:pPr>
            <w:r w:rsidRPr="00364180">
              <w:rPr>
                <w:sz w:val="22"/>
              </w:rPr>
              <w:t>C - A</w:t>
            </w:r>
          </w:p>
        </w:tc>
        <w:tc>
          <w:tcPr>
            <w:tcW w:w="8298" w:type="dxa"/>
          </w:tcPr>
          <w:p w14:paraId="2069DBE3" w14:textId="77777777" w:rsidR="00BC198D" w:rsidRPr="001247F0" w:rsidRDefault="00BC198D" w:rsidP="00720BA8">
            <w:pPr>
              <w:pStyle w:val="Wrksheet2values"/>
            </w:pPr>
            <w:r w:rsidRPr="001247F0">
              <w:t>It has great influence; there is little we can do to alter it</w:t>
            </w:r>
          </w:p>
        </w:tc>
      </w:tr>
    </w:tbl>
    <w:p w14:paraId="69FCB343" w14:textId="77777777" w:rsidR="00BC198D" w:rsidRPr="00C00BED" w:rsidRDefault="00BC198D" w:rsidP="00BC198D">
      <w:pPr>
        <w:pStyle w:val="Wrksheet2values"/>
        <w:jc w:val="center"/>
        <w:rPr>
          <w:b/>
        </w:rPr>
      </w:pPr>
      <w:r>
        <w:br w:type="page"/>
      </w:r>
      <w:r w:rsidRPr="00E12FF4">
        <w:rPr>
          <w:b/>
        </w:rPr>
        <w:lastRenderedPageBreak/>
        <w:t>What is the relationship between man and nature?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434EF7DD" w14:textId="77777777" w:rsidTr="00720BA8">
        <w:tc>
          <w:tcPr>
            <w:tcW w:w="1278" w:type="dxa"/>
            <w:vAlign w:val="center"/>
          </w:tcPr>
          <w:p w14:paraId="1E7606AE" w14:textId="77777777" w:rsidR="00BC198D" w:rsidRPr="00364180" w:rsidRDefault="00BC198D" w:rsidP="00720BA8">
            <w:pPr>
              <w:pStyle w:val="Heading3"/>
              <w:jc w:val="center"/>
              <w:rPr>
                <w:sz w:val="22"/>
              </w:rPr>
            </w:pPr>
            <w:r>
              <w:rPr>
                <w:sz w:val="22"/>
              </w:rPr>
              <w:t>Value</w:t>
            </w:r>
          </w:p>
        </w:tc>
        <w:tc>
          <w:tcPr>
            <w:tcW w:w="8298" w:type="dxa"/>
            <w:vAlign w:val="center"/>
          </w:tcPr>
          <w:p w14:paraId="30EB05EC" w14:textId="77777777" w:rsidR="00BC198D" w:rsidRPr="00656873" w:rsidRDefault="00BC198D" w:rsidP="00720BA8">
            <w:pPr>
              <w:pStyle w:val="Wrksheet2values"/>
              <w:jc w:val="center"/>
              <w:rPr>
                <w:b/>
              </w:rPr>
            </w:pPr>
            <w:r w:rsidRPr="00656873">
              <w:rPr>
                <w:b/>
              </w:rPr>
              <w:t xml:space="preserve">Assumption </w:t>
            </w:r>
          </w:p>
        </w:tc>
      </w:tr>
      <w:tr w:rsidR="00BC198D" w14:paraId="7B1A6140" w14:textId="77777777" w:rsidTr="00720BA8">
        <w:tc>
          <w:tcPr>
            <w:tcW w:w="1278" w:type="dxa"/>
            <w:vAlign w:val="center"/>
          </w:tcPr>
          <w:p w14:paraId="4787BDEA" w14:textId="77777777" w:rsidR="00BC198D" w:rsidRPr="00364180" w:rsidRDefault="00BC198D" w:rsidP="00720BA8">
            <w:pPr>
              <w:pStyle w:val="Heading3"/>
              <w:jc w:val="center"/>
            </w:pPr>
            <w:r w:rsidRPr="00364180">
              <w:rPr>
                <w:sz w:val="22"/>
              </w:rPr>
              <w:t xml:space="preserve">A </w:t>
            </w:r>
          </w:p>
        </w:tc>
        <w:tc>
          <w:tcPr>
            <w:tcW w:w="8298" w:type="dxa"/>
          </w:tcPr>
          <w:p w14:paraId="3D8D91AD" w14:textId="77777777" w:rsidR="00BC198D" w:rsidRPr="001247F0" w:rsidRDefault="00BC198D" w:rsidP="00720BA8">
            <w:pPr>
              <w:pStyle w:val="Wrksheet2values"/>
            </w:pPr>
            <w:r w:rsidRPr="001247F0">
              <w:t>Man should modify nature for his own need</w:t>
            </w:r>
          </w:p>
        </w:tc>
      </w:tr>
      <w:tr w:rsidR="00BC198D" w14:paraId="56CDEC28" w14:textId="77777777" w:rsidTr="00720BA8">
        <w:tc>
          <w:tcPr>
            <w:tcW w:w="1278" w:type="dxa"/>
            <w:vAlign w:val="center"/>
          </w:tcPr>
          <w:p w14:paraId="3E11D86D" w14:textId="77777777" w:rsidR="00BC198D" w:rsidRPr="00364180" w:rsidRDefault="00BC198D" w:rsidP="00720BA8">
            <w:pPr>
              <w:pStyle w:val="Heading3"/>
              <w:jc w:val="center"/>
            </w:pPr>
            <w:r w:rsidRPr="00364180">
              <w:rPr>
                <w:sz w:val="22"/>
              </w:rPr>
              <w:t>C - A</w:t>
            </w:r>
          </w:p>
        </w:tc>
        <w:tc>
          <w:tcPr>
            <w:tcW w:w="8298" w:type="dxa"/>
          </w:tcPr>
          <w:p w14:paraId="4DA890F5" w14:textId="77777777" w:rsidR="00BC198D" w:rsidRPr="001247F0" w:rsidRDefault="00BC198D" w:rsidP="00720BA8">
            <w:pPr>
              <w:pStyle w:val="Wrksheet2values"/>
            </w:pPr>
            <w:r w:rsidRPr="001247F0">
              <w:t>Man should accept and integrate with the natural forces around him</w:t>
            </w:r>
          </w:p>
        </w:tc>
      </w:tr>
    </w:tbl>
    <w:p w14:paraId="34E99C9D" w14:textId="77777777" w:rsidR="00BC198D" w:rsidRPr="00117B05" w:rsidRDefault="00BC198D" w:rsidP="00BC198D">
      <w:pPr>
        <w:pStyle w:val="Wrksheet2values"/>
        <w:jc w:val="center"/>
        <w:rPr>
          <w:b/>
        </w:rPr>
      </w:pPr>
      <w:r w:rsidRPr="00117B05">
        <w:rPr>
          <w:b/>
        </w:rPr>
        <w:t>How do we look at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03BECFC4" w14:textId="77777777" w:rsidTr="00720BA8">
        <w:tc>
          <w:tcPr>
            <w:tcW w:w="1278" w:type="dxa"/>
            <w:vAlign w:val="center"/>
          </w:tcPr>
          <w:p w14:paraId="012A03F6" w14:textId="77777777" w:rsidR="00BC198D" w:rsidRPr="00364180" w:rsidRDefault="00BC198D" w:rsidP="00720BA8">
            <w:pPr>
              <w:pStyle w:val="Heading3"/>
              <w:jc w:val="center"/>
              <w:rPr>
                <w:sz w:val="22"/>
              </w:rPr>
            </w:pPr>
            <w:r>
              <w:rPr>
                <w:sz w:val="22"/>
              </w:rPr>
              <w:t>Value</w:t>
            </w:r>
          </w:p>
        </w:tc>
        <w:tc>
          <w:tcPr>
            <w:tcW w:w="8298" w:type="dxa"/>
            <w:vAlign w:val="center"/>
          </w:tcPr>
          <w:p w14:paraId="43E6AE70" w14:textId="77777777" w:rsidR="00BC198D" w:rsidRPr="00656873" w:rsidRDefault="00BC198D" w:rsidP="00720BA8">
            <w:pPr>
              <w:pStyle w:val="Wrksheet2values"/>
              <w:jc w:val="center"/>
              <w:rPr>
                <w:b/>
              </w:rPr>
            </w:pPr>
            <w:r w:rsidRPr="00656873">
              <w:rPr>
                <w:b/>
              </w:rPr>
              <w:t xml:space="preserve">Assumption </w:t>
            </w:r>
          </w:p>
        </w:tc>
      </w:tr>
      <w:tr w:rsidR="00BC198D" w14:paraId="338A8FC9" w14:textId="77777777" w:rsidTr="00720BA8">
        <w:tc>
          <w:tcPr>
            <w:tcW w:w="1278" w:type="dxa"/>
            <w:vAlign w:val="center"/>
          </w:tcPr>
          <w:p w14:paraId="4A353F4F" w14:textId="77777777" w:rsidR="00BC198D" w:rsidRPr="00364180" w:rsidRDefault="00BC198D" w:rsidP="00720BA8">
            <w:pPr>
              <w:pStyle w:val="Heading3"/>
              <w:jc w:val="center"/>
            </w:pPr>
            <w:r w:rsidRPr="00364180">
              <w:rPr>
                <w:sz w:val="22"/>
              </w:rPr>
              <w:t xml:space="preserve">A </w:t>
            </w:r>
          </w:p>
        </w:tc>
        <w:tc>
          <w:tcPr>
            <w:tcW w:w="8298" w:type="dxa"/>
          </w:tcPr>
          <w:p w14:paraId="77CAA0DF" w14:textId="77777777" w:rsidR="00BC198D" w:rsidRPr="001247F0" w:rsidRDefault="00BC198D" w:rsidP="00720BA8">
            <w:pPr>
              <w:pStyle w:val="Wrksheet2values"/>
            </w:pPr>
            <w:r w:rsidRPr="001247F0">
              <w:t>In precise minutes and hours by which we organize our days</w:t>
            </w:r>
          </w:p>
        </w:tc>
      </w:tr>
      <w:tr w:rsidR="00BC198D" w14:paraId="3029080B" w14:textId="77777777" w:rsidTr="00720BA8">
        <w:tc>
          <w:tcPr>
            <w:tcW w:w="1278" w:type="dxa"/>
            <w:vAlign w:val="center"/>
          </w:tcPr>
          <w:p w14:paraId="65BAE6C3" w14:textId="77777777" w:rsidR="00BC198D" w:rsidRPr="00364180" w:rsidRDefault="00BC198D" w:rsidP="00720BA8">
            <w:pPr>
              <w:pStyle w:val="Heading3"/>
              <w:jc w:val="center"/>
            </w:pPr>
            <w:r w:rsidRPr="00364180">
              <w:rPr>
                <w:sz w:val="22"/>
              </w:rPr>
              <w:t>C - A</w:t>
            </w:r>
          </w:p>
        </w:tc>
        <w:tc>
          <w:tcPr>
            <w:tcW w:w="8298" w:type="dxa"/>
          </w:tcPr>
          <w:p w14:paraId="4E33B163" w14:textId="77777777" w:rsidR="00BC198D" w:rsidRPr="001247F0" w:rsidRDefault="00BC198D" w:rsidP="00720BA8">
            <w:pPr>
              <w:pStyle w:val="Wrksheet2values"/>
            </w:pPr>
            <w:r w:rsidRPr="001247F0">
              <w:t>In diffuse minutes and hours by which we organize our days</w:t>
            </w:r>
          </w:p>
        </w:tc>
      </w:tr>
    </w:tbl>
    <w:p w14:paraId="3126691C" w14:textId="77777777" w:rsidR="00BC198D" w:rsidRPr="00117B05" w:rsidRDefault="00BC198D" w:rsidP="00BC198D">
      <w:pPr>
        <w:pStyle w:val="Wrksheet2values"/>
        <w:jc w:val="center"/>
        <w:rPr>
          <w:b/>
        </w:rPr>
      </w:pPr>
      <w:r w:rsidRPr="00117B05">
        <w:rPr>
          <w:b/>
        </w:rPr>
        <w:t>How do we value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227FC63B" w14:textId="77777777" w:rsidTr="00720BA8">
        <w:tc>
          <w:tcPr>
            <w:tcW w:w="1278" w:type="dxa"/>
            <w:vAlign w:val="center"/>
          </w:tcPr>
          <w:p w14:paraId="299B2C38" w14:textId="77777777" w:rsidR="00BC198D" w:rsidRPr="00364180" w:rsidRDefault="00BC198D" w:rsidP="00720BA8">
            <w:pPr>
              <w:pStyle w:val="Heading3"/>
              <w:jc w:val="center"/>
              <w:rPr>
                <w:sz w:val="22"/>
              </w:rPr>
            </w:pPr>
            <w:r>
              <w:rPr>
                <w:sz w:val="22"/>
              </w:rPr>
              <w:t>Value</w:t>
            </w:r>
          </w:p>
        </w:tc>
        <w:tc>
          <w:tcPr>
            <w:tcW w:w="8298" w:type="dxa"/>
            <w:vAlign w:val="center"/>
          </w:tcPr>
          <w:p w14:paraId="40FC1A0A" w14:textId="77777777" w:rsidR="00BC198D" w:rsidRPr="00656873" w:rsidRDefault="00BC198D" w:rsidP="00720BA8">
            <w:pPr>
              <w:pStyle w:val="Wrksheet2values"/>
              <w:jc w:val="center"/>
              <w:rPr>
                <w:b/>
              </w:rPr>
            </w:pPr>
            <w:r w:rsidRPr="00656873">
              <w:rPr>
                <w:b/>
              </w:rPr>
              <w:t xml:space="preserve">Assumption </w:t>
            </w:r>
          </w:p>
        </w:tc>
      </w:tr>
      <w:tr w:rsidR="00BC198D" w14:paraId="537FCEC5" w14:textId="77777777" w:rsidTr="00720BA8">
        <w:tc>
          <w:tcPr>
            <w:tcW w:w="1278" w:type="dxa"/>
            <w:vAlign w:val="center"/>
          </w:tcPr>
          <w:p w14:paraId="1AE47BAF" w14:textId="77777777" w:rsidR="00BC198D" w:rsidRPr="00364180" w:rsidRDefault="00BC198D" w:rsidP="00720BA8">
            <w:pPr>
              <w:pStyle w:val="Heading3"/>
              <w:jc w:val="center"/>
            </w:pPr>
            <w:r w:rsidRPr="00364180">
              <w:rPr>
                <w:sz w:val="22"/>
              </w:rPr>
              <w:t xml:space="preserve">A </w:t>
            </w:r>
          </w:p>
        </w:tc>
        <w:tc>
          <w:tcPr>
            <w:tcW w:w="8298" w:type="dxa"/>
          </w:tcPr>
          <w:p w14:paraId="4A69AF88" w14:textId="77777777" w:rsidR="00BC198D" w:rsidRPr="001247F0" w:rsidRDefault="00BC198D" w:rsidP="00720BA8">
            <w:pPr>
              <w:pStyle w:val="Wrksheet2values"/>
            </w:pPr>
            <w:r w:rsidRPr="001247F0">
              <w:t>As a limited resource not to be wasted</w:t>
            </w:r>
          </w:p>
        </w:tc>
      </w:tr>
      <w:tr w:rsidR="00BC198D" w14:paraId="59D0AC40" w14:textId="77777777" w:rsidTr="00720BA8">
        <w:tc>
          <w:tcPr>
            <w:tcW w:w="1278" w:type="dxa"/>
            <w:vAlign w:val="center"/>
          </w:tcPr>
          <w:p w14:paraId="692C37A7" w14:textId="77777777" w:rsidR="00BC198D" w:rsidRPr="00364180" w:rsidRDefault="00BC198D" w:rsidP="00720BA8">
            <w:pPr>
              <w:pStyle w:val="Heading3"/>
              <w:jc w:val="center"/>
            </w:pPr>
            <w:r w:rsidRPr="00364180">
              <w:rPr>
                <w:sz w:val="22"/>
              </w:rPr>
              <w:t>C - A</w:t>
            </w:r>
          </w:p>
        </w:tc>
        <w:tc>
          <w:tcPr>
            <w:tcW w:w="8298" w:type="dxa"/>
          </w:tcPr>
          <w:p w14:paraId="605FE492" w14:textId="77777777" w:rsidR="00BC198D" w:rsidRPr="001247F0" w:rsidRDefault="00BC198D" w:rsidP="00720BA8">
            <w:pPr>
              <w:pStyle w:val="Wrksheet2values"/>
            </w:pPr>
            <w:r w:rsidRPr="001247F0">
              <w:t>As an unlimited resource to be used</w:t>
            </w:r>
          </w:p>
        </w:tc>
      </w:tr>
    </w:tbl>
    <w:p w14:paraId="356CECB7" w14:textId="77777777" w:rsidR="00BC198D" w:rsidRPr="00117B05" w:rsidRDefault="00BC198D" w:rsidP="00BC198D">
      <w:pPr>
        <w:pStyle w:val="Wrksheet2values"/>
        <w:jc w:val="center"/>
        <w:rPr>
          <w:b/>
        </w:rPr>
      </w:pPr>
      <w:r w:rsidRPr="00117B05">
        <w:rPr>
          <w:b/>
        </w:rPr>
        <w:t>How does life unfold?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67FF4409" w14:textId="77777777" w:rsidTr="00720BA8">
        <w:tc>
          <w:tcPr>
            <w:tcW w:w="1278" w:type="dxa"/>
            <w:vAlign w:val="center"/>
          </w:tcPr>
          <w:p w14:paraId="2EC1FDAD" w14:textId="77777777" w:rsidR="00BC198D" w:rsidRPr="00364180" w:rsidRDefault="00BC198D" w:rsidP="00720BA8">
            <w:pPr>
              <w:pStyle w:val="Heading3"/>
              <w:jc w:val="center"/>
              <w:rPr>
                <w:sz w:val="22"/>
              </w:rPr>
            </w:pPr>
            <w:r>
              <w:rPr>
                <w:sz w:val="22"/>
              </w:rPr>
              <w:t>Value</w:t>
            </w:r>
          </w:p>
        </w:tc>
        <w:tc>
          <w:tcPr>
            <w:tcW w:w="8298" w:type="dxa"/>
            <w:vAlign w:val="center"/>
          </w:tcPr>
          <w:p w14:paraId="632D9D7A" w14:textId="77777777" w:rsidR="00BC198D" w:rsidRPr="00656873" w:rsidRDefault="00BC198D" w:rsidP="00720BA8">
            <w:pPr>
              <w:pStyle w:val="Wrksheet2values"/>
              <w:jc w:val="center"/>
              <w:rPr>
                <w:b/>
              </w:rPr>
            </w:pPr>
            <w:r w:rsidRPr="00656873">
              <w:rPr>
                <w:b/>
              </w:rPr>
              <w:t xml:space="preserve">Assumption </w:t>
            </w:r>
          </w:p>
        </w:tc>
      </w:tr>
      <w:tr w:rsidR="00BC198D" w14:paraId="7DA41EB7" w14:textId="77777777" w:rsidTr="00720BA8">
        <w:tc>
          <w:tcPr>
            <w:tcW w:w="1278" w:type="dxa"/>
            <w:vAlign w:val="center"/>
          </w:tcPr>
          <w:p w14:paraId="46E1EAA1" w14:textId="77777777" w:rsidR="00BC198D" w:rsidRPr="00364180" w:rsidRDefault="00BC198D" w:rsidP="00720BA8">
            <w:pPr>
              <w:pStyle w:val="Heading3"/>
              <w:jc w:val="center"/>
            </w:pPr>
            <w:r w:rsidRPr="00364180">
              <w:rPr>
                <w:sz w:val="22"/>
              </w:rPr>
              <w:t xml:space="preserve">A </w:t>
            </w:r>
          </w:p>
        </w:tc>
        <w:tc>
          <w:tcPr>
            <w:tcW w:w="8298" w:type="dxa"/>
          </w:tcPr>
          <w:p w14:paraId="63F308C3" w14:textId="77777777" w:rsidR="00BC198D" w:rsidRPr="001247F0" w:rsidRDefault="00BC198D" w:rsidP="00720BA8">
            <w:pPr>
              <w:pStyle w:val="Wrksheet2values"/>
            </w:pPr>
            <w:r w:rsidRPr="001247F0">
              <w:t>In a lineal fashion through history</w:t>
            </w:r>
          </w:p>
        </w:tc>
      </w:tr>
      <w:tr w:rsidR="00BC198D" w14:paraId="5E08A266" w14:textId="77777777" w:rsidTr="00720BA8">
        <w:tc>
          <w:tcPr>
            <w:tcW w:w="1278" w:type="dxa"/>
            <w:vAlign w:val="center"/>
          </w:tcPr>
          <w:p w14:paraId="1C3B58AE" w14:textId="77777777" w:rsidR="00BC198D" w:rsidRPr="00364180" w:rsidRDefault="00BC198D" w:rsidP="00720BA8">
            <w:pPr>
              <w:pStyle w:val="Heading3"/>
              <w:jc w:val="center"/>
            </w:pPr>
            <w:r w:rsidRPr="00364180">
              <w:rPr>
                <w:sz w:val="22"/>
              </w:rPr>
              <w:t>C - A</w:t>
            </w:r>
          </w:p>
        </w:tc>
        <w:tc>
          <w:tcPr>
            <w:tcW w:w="8298" w:type="dxa"/>
          </w:tcPr>
          <w:p w14:paraId="2BC5CAFA" w14:textId="77777777" w:rsidR="00BC198D" w:rsidRPr="001247F0" w:rsidRDefault="00BC198D" w:rsidP="00720BA8">
            <w:pPr>
              <w:pStyle w:val="Wrksheet2values"/>
            </w:pPr>
            <w:r w:rsidRPr="001247F0">
              <w:t>In a cyclical fashion through</w:t>
            </w:r>
            <w:r>
              <w:t xml:space="preserve"> </w:t>
            </w:r>
            <w:r w:rsidRPr="001247F0">
              <w:t>recurring seasonal patterns</w:t>
            </w:r>
          </w:p>
        </w:tc>
      </w:tr>
    </w:tbl>
    <w:p w14:paraId="0C4B0B22" w14:textId="77777777" w:rsidR="00BC198D" w:rsidRPr="00C00BED" w:rsidRDefault="00BC198D" w:rsidP="00BC198D">
      <w:pPr>
        <w:pStyle w:val="Wrksheet2values"/>
        <w:jc w:val="center"/>
        <w:rPr>
          <w:b/>
        </w:rPr>
      </w:pPr>
      <w:r>
        <w:br w:type="page"/>
      </w:r>
      <w:r w:rsidRPr="00117B05">
        <w:rPr>
          <w:b/>
        </w:rPr>
        <w:lastRenderedPageBreak/>
        <w:t>How do we measure progress?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48999A99" w14:textId="77777777" w:rsidTr="00720BA8">
        <w:tc>
          <w:tcPr>
            <w:tcW w:w="1278" w:type="dxa"/>
            <w:vAlign w:val="center"/>
          </w:tcPr>
          <w:p w14:paraId="35F6D64B" w14:textId="77777777" w:rsidR="00BC198D" w:rsidRPr="00364180" w:rsidRDefault="00BC198D" w:rsidP="00720BA8">
            <w:pPr>
              <w:pStyle w:val="Heading3"/>
              <w:jc w:val="center"/>
              <w:rPr>
                <w:sz w:val="22"/>
              </w:rPr>
            </w:pPr>
            <w:r>
              <w:rPr>
                <w:sz w:val="22"/>
              </w:rPr>
              <w:t>Value</w:t>
            </w:r>
          </w:p>
        </w:tc>
        <w:tc>
          <w:tcPr>
            <w:tcW w:w="8298" w:type="dxa"/>
            <w:vAlign w:val="center"/>
          </w:tcPr>
          <w:p w14:paraId="5987C4E6" w14:textId="77777777" w:rsidR="00BC198D" w:rsidRPr="00656873" w:rsidRDefault="00BC198D" w:rsidP="00720BA8">
            <w:pPr>
              <w:pStyle w:val="Wrksheet2values"/>
              <w:jc w:val="center"/>
              <w:rPr>
                <w:b/>
              </w:rPr>
            </w:pPr>
            <w:r w:rsidRPr="00656873">
              <w:rPr>
                <w:b/>
              </w:rPr>
              <w:t xml:space="preserve">Assumption </w:t>
            </w:r>
          </w:p>
        </w:tc>
      </w:tr>
      <w:tr w:rsidR="00BC198D" w14:paraId="04FF67F6" w14:textId="77777777" w:rsidTr="00720BA8">
        <w:tc>
          <w:tcPr>
            <w:tcW w:w="1278" w:type="dxa"/>
            <w:vAlign w:val="center"/>
          </w:tcPr>
          <w:p w14:paraId="47CCC0C4" w14:textId="77777777" w:rsidR="00BC198D" w:rsidRPr="00364180" w:rsidRDefault="00BC198D" w:rsidP="00720BA8">
            <w:pPr>
              <w:pStyle w:val="Heading3"/>
              <w:jc w:val="center"/>
            </w:pPr>
            <w:r w:rsidRPr="00364180">
              <w:rPr>
                <w:sz w:val="22"/>
              </w:rPr>
              <w:t xml:space="preserve">A </w:t>
            </w:r>
          </w:p>
        </w:tc>
        <w:tc>
          <w:tcPr>
            <w:tcW w:w="8298" w:type="dxa"/>
          </w:tcPr>
          <w:p w14:paraId="150BE93C" w14:textId="77777777" w:rsidR="00BC198D" w:rsidRPr="001247F0" w:rsidRDefault="00BC198D" w:rsidP="00720BA8">
            <w:pPr>
              <w:pStyle w:val="Wrksheet2values"/>
            </w:pPr>
            <w:r w:rsidRPr="001247F0">
              <w:t>In concrete, quantifiable units</w:t>
            </w:r>
            <w:r>
              <w:t>,</w:t>
            </w:r>
            <w:r w:rsidRPr="001247F0">
              <w:t xml:space="preserve"> which indicate amount, size, percent and the like</w:t>
            </w:r>
          </w:p>
        </w:tc>
      </w:tr>
      <w:tr w:rsidR="00BC198D" w14:paraId="589C8AD2" w14:textId="77777777" w:rsidTr="00720BA8">
        <w:tc>
          <w:tcPr>
            <w:tcW w:w="1278" w:type="dxa"/>
            <w:vAlign w:val="center"/>
          </w:tcPr>
          <w:p w14:paraId="5543EE94" w14:textId="77777777" w:rsidR="00BC198D" w:rsidRPr="00364180" w:rsidRDefault="00BC198D" w:rsidP="00720BA8">
            <w:pPr>
              <w:pStyle w:val="Heading3"/>
              <w:jc w:val="center"/>
            </w:pPr>
            <w:r w:rsidRPr="00364180">
              <w:rPr>
                <w:sz w:val="22"/>
              </w:rPr>
              <w:t>C - A</w:t>
            </w:r>
          </w:p>
        </w:tc>
        <w:tc>
          <w:tcPr>
            <w:tcW w:w="8298" w:type="dxa"/>
          </w:tcPr>
          <w:p w14:paraId="2A249608" w14:textId="77777777" w:rsidR="00BC198D" w:rsidRPr="001247F0" w:rsidRDefault="00BC198D" w:rsidP="00720BA8">
            <w:pPr>
              <w:pStyle w:val="Wrksheet2values"/>
            </w:pPr>
            <w:r w:rsidRPr="001247F0">
              <w:t>Against abstract social and moral principles of our society</w:t>
            </w:r>
          </w:p>
        </w:tc>
      </w:tr>
    </w:tbl>
    <w:p w14:paraId="088672EF" w14:textId="77777777" w:rsidR="00BC198D" w:rsidRPr="00117B05" w:rsidRDefault="00BC198D" w:rsidP="00BC198D">
      <w:pPr>
        <w:pStyle w:val="Wrksheet2values"/>
        <w:jc w:val="center"/>
        <w:rPr>
          <w:b/>
        </w:rPr>
      </w:pPr>
      <w:r w:rsidRPr="00117B05">
        <w:rPr>
          <w:b/>
        </w:rPr>
        <w:t>On what basis do we make decisions?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8298"/>
      </w:tblGrid>
      <w:tr w:rsidR="00BC198D" w14:paraId="19F54501" w14:textId="77777777" w:rsidTr="00720BA8">
        <w:tc>
          <w:tcPr>
            <w:tcW w:w="1278" w:type="dxa"/>
            <w:vAlign w:val="center"/>
          </w:tcPr>
          <w:p w14:paraId="28F3E9BB" w14:textId="77777777" w:rsidR="00BC198D" w:rsidRPr="00364180" w:rsidRDefault="00BC198D" w:rsidP="00720BA8">
            <w:pPr>
              <w:pStyle w:val="Heading3"/>
              <w:jc w:val="center"/>
              <w:rPr>
                <w:sz w:val="22"/>
              </w:rPr>
            </w:pPr>
            <w:r>
              <w:rPr>
                <w:sz w:val="22"/>
              </w:rPr>
              <w:t>Value</w:t>
            </w:r>
          </w:p>
        </w:tc>
        <w:tc>
          <w:tcPr>
            <w:tcW w:w="8298" w:type="dxa"/>
            <w:vAlign w:val="center"/>
          </w:tcPr>
          <w:p w14:paraId="305A7989" w14:textId="77777777" w:rsidR="00BC198D" w:rsidRPr="00656873" w:rsidRDefault="00BC198D" w:rsidP="00720BA8">
            <w:pPr>
              <w:pStyle w:val="Wrksheet2values"/>
              <w:jc w:val="center"/>
              <w:rPr>
                <w:b/>
              </w:rPr>
            </w:pPr>
            <w:r w:rsidRPr="00656873">
              <w:rPr>
                <w:b/>
              </w:rPr>
              <w:t xml:space="preserve">Assumption </w:t>
            </w:r>
          </w:p>
        </w:tc>
      </w:tr>
      <w:tr w:rsidR="00BC198D" w14:paraId="2F282D26" w14:textId="77777777" w:rsidTr="00720BA8">
        <w:tc>
          <w:tcPr>
            <w:tcW w:w="1278" w:type="dxa"/>
            <w:vAlign w:val="center"/>
          </w:tcPr>
          <w:p w14:paraId="7164EEBC" w14:textId="77777777" w:rsidR="00BC198D" w:rsidRPr="00364180" w:rsidRDefault="00BC198D" w:rsidP="00720BA8">
            <w:pPr>
              <w:pStyle w:val="Heading3"/>
              <w:jc w:val="center"/>
            </w:pPr>
            <w:r w:rsidRPr="00364180">
              <w:rPr>
                <w:sz w:val="22"/>
              </w:rPr>
              <w:t xml:space="preserve">A </w:t>
            </w:r>
          </w:p>
        </w:tc>
        <w:tc>
          <w:tcPr>
            <w:tcW w:w="8298" w:type="dxa"/>
          </w:tcPr>
          <w:p w14:paraId="4827850D" w14:textId="77777777" w:rsidR="00BC198D" w:rsidRPr="001247F0" w:rsidRDefault="00BC198D" w:rsidP="00720BA8">
            <w:pPr>
              <w:pStyle w:val="Wrksheet2values"/>
            </w:pPr>
            <w:r w:rsidRPr="001247F0">
              <w:t>Will it work?</w:t>
            </w:r>
          </w:p>
        </w:tc>
      </w:tr>
      <w:tr w:rsidR="00BC198D" w14:paraId="64BF7996" w14:textId="77777777" w:rsidTr="00720BA8">
        <w:tc>
          <w:tcPr>
            <w:tcW w:w="1278" w:type="dxa"/>
            <w:vAlign w:val="center"/>
          </w:tcPr>
          <w:p w14:paraId="3358D416" w14:textId="77777777" w:rsidR="00BC198D" w:rsidRPr="00364180" w:rsidRDefault="00BC198D" w:rsidP="00720BA8">
            <w:pPr>
              <w:pStyle w:val="Heading3"/>
              <w:jc w:val="center"/>
            </w:pPr>
            <w:r w:rsidRPr="00364180">
              <w:rPr>
                <w:sz w:val="22"/>
              </w:rPr>
              <w:t>C - A</w:t>
            </w:r>
          </w:p>
        </w:tc>
        <w:tc>
          <w:tcPr>
            <w:tcW w:w="8298" w:type="dxa"/>
          </w:tcPr>
          <w:p w14:paraId="71CD1C31" w14:textId="77777777" w:rsidR="00BC198D" w:rsidRPr="001247F0" w:rsidRDefault="00BC198D" w:rsidP="00720BA8">
            <w:pPr>
              <w:pStyle w:val="Wrksheet2values"/>
            </w:pPr>
            <w:r w:rsidRPr="001247F0">
              <w:t>Is it right?</w:t>
            </w:r>
          </w:p>
        </w:tc>
      </w:tr>
    </w:tbl>
    <w:p w14:paraId="20A85E03" w14:textId="77777777" w:rsidR="00BC198D" w:rsidRDefault="00BC198D" w:rsidP="00BC198D">
      <w:pPr>
        <w:pStyle w:val="Heading2"/>
        <w:rPr>
          <w:b w:val="0"/>
        </w:rPr>
      </w:pPr>
      <w:bookmarkStart w:id="64" w:name="_Worksheet_2_-"/>
      <w:bookmarkStart w:id="65" w:name="_Toc247900063"/>
      <w:bookmarkStart w:id="66" w:name="_Toc266515910"/>
      <w:bookmarkStart w:id="67" w:name="_Toc266639075"/>
      <w:bookmarkEnd w:id="64"/>
      <w:r>
        <w:br w:type="page"/>
      </w:r>
      <w:bookmarkStart w:id="68" w:name="_Toc268511124"/>
      <w:bookmarkStart w:id="69" w:name="_Toc374707262"/>
      <w:bookmarkStart w:id="70" w:name="_Toc271360145"/>
      <w:bookmarkEnd w:id="65"/>
      <w:bookmarkEnd w:id="66"/>
      <w:bookmarkEnd w:id="67"/>
      <w:r>
        <w:lastRenderedPageBreak/>
        <w:t>Worksheet 2</w:t>
      </w:r>
      <w:r w:rsidRPr="00AC55E4">
        <w:rPr>
          <w:b w:val="0"/>
        </w:rPr>
        <w:t>-</w:t>
      </w:r>
      <w:r>
        <w:rPr>
          <w:b w:val="0"/>
        </w:rPr>
        <w:t xml:space="preserve"> </w:t>
      </w:r>
      <w:r w:rsidRPr="00A4219C">
        <w:rPr>
          <w:b w:val="0"/>
          <w:i/>
        </w:rPr>
        <w:t>International Gesture Dictionary</w:t>
      </w:r>
      <w:bookmarkEnd w:id="68"/>
      <w:bookmarkEnd w:id="69"/>
      <w:bookmarkEnd w:id="70"/>
    </w:p>
    <w:p w14:paraId="762B6FDB" w14:textId="77777777" w:rsidR="00BC198D" w:rsidRDefault="00BC198D" w:rsidP="00BC198D">
      <w:pPr>
        <w:rPr>
          <w:szCs w:val="24"/>
        </w:rPr>
      </w:pPr>
      <w:r w:rsidRPr="00F54106">
        <w:rPr>
          <w:szCs w:val="24"/>
        </w:rPr>
        <w:t xml:space="preserve">The following excerpt from </w:t>
      </w:r>
      <w:r w:rsidRPr="00F54106">
        <w:rPr>
          <w:i/>
          <w:szCs w:val="24"/>
        </w:rPr>
        <w:t>Dos and Taboos Around the World</w:t>
      </w:r>
      <w:r w:rsidRPr="00F54106">
        <w:rPr>
          <w:szCs w:val="24"/>
        </w:rPr>
        <w:t xml:space="preserve"> </w:t>
      </w:r>
      <w:r>
        <w:rPr>
          <w:szCs w:val="24"/>
        </w:rPr>
        <w:t xml:space="preserve">by Roger E. Axtell </w:t>
      </w:r>
      <w:r w:rsidRPr="00F54106">
        <w:rPr>
          <w:szCs w:val="24"/>
        </w:rPr>
        <w:t>gives some very good examples of varying interpretation of common American gestures.</w:t>
      </w:r>
    </w:p>
    <w:tbl>
      <w:tblPr>
        <w:tblW w:w="0" w:type="auto"/>
        <w:tblInd w:w="100" w:type="dxa"/>
        <w:tblCellMar>
          <w:left w:w="115" w:type="dxa"/>
          <w:right w:w="115" w:type="dxa"/>
        </w:tblCellMar>
        <w:tblLook w:val="00A0" w:firstRow="1" w:lastRow="0" w:firstColumn="1" w:lastColumn="0" w:noHBand="0" w:noVBand="0"/>
      </w:tblPr>
      <w:tblGrid>
        <w:gridCol w:w="2064"/>
        <w:gridCol w:w="7270"/>
      </w:tblGrid>
      <w:tr w:rsidR="00BC198D" w:rsidRPr="00F54106" w14:paraId="6E168A4C" w14:textId="77777777" w:rsidTr="00720BA8">
        <w:trPr>
          <w:cantSplit/>
          <w:trHeight w:val="280"/>
          <w:tblHeader/>
        </w:trPr>
        <w:tc>
          <w:tcPr>
            <w:tcW w:w="933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6F0B6F" w14:textId="77777777" w:rsidR="00BC198D" w:rsidRPr="00F54106" w:rsidRDefault="00BC198D" w:rsidP="00720BA8">
            <w:pPr>
              <w:pStyle w:val="Heading3"/>
              <w:jc w:val="center"/>
            </w:pPr>
            <w:r w:rsidRPr="00F54106">
              <w:lastRenderedPageBreak/>
              <w:t>Gestures Using the Face</w:t>
            </w:r>
          </w:p>
        </w:tc>
      </w:tr>
      <w:tr w:rsidR="00BC198D" w:rsidRPr="00F54106" w14:paraId="10F50638" w14:textId="77777777" w:rsidTr="00720BA8">
        <w:trPr>
          <w:cantSplit/>
          <w:trHeight w:val="560"/>
          <w:tblHeader/>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71C471E1" w14:textId="77777777" w:rsidR="00BC198D" w:rsidRPr="00F54106" w:rsidRDefault="00BC198D" w:rsidP="00720BA8">
            <w:pPr>
              <w:keepNext/>
              <w:rPr>
                <w:szCs w:val="24"/>
              </w:rPr>
            </w:pPr>
            <w:r w:rsidRPr="00F54106">
              <w:rPr>
                <w:b/>
                <w:szCs w:val="24"/>
              </w:rPr>
              <w:t>Wink</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51B0B6" w14:textId="77777777" w:rsidR="00BC198D" w:rsidRPr="00F54106" w:rsidRDefault="00BC198D" w:rsidP="00720BA8">
            <w:pPr>
              <w:pStyle w:val="Body"/>
              <w:keepNext/>
              <w:rPr>
                <w:rFonts w:ascii="Times New Roman" w:hAnsi="Times New Roman"/>
              </w:rPr>
            </w:pPr>
            <w:r w:rsidRPr="00F54106">
              <w:rPr>
                <w:rFonts w:ascii="Times New Roman" w:hAnsi="Times New Roman"/>
              </w:rPr>
              <w:t xml:space="preserve">It is considered flirting in some areas, and in </w:t>
            </w:r>
            <w:r>
              <w:rPr>
                <w:rFonts w:ascii="Times New Roman" w:hAnsi="Times New Roman"/>
              </w:rPr>
              <w:t xml:space="preserve">other areas </w:t>
            </w:r>
            <w:r w:rsidRPr="00F54106">
              <w:rPr>
                <w:rFonts w:ascii="Times New Roman" w:hAnsi="Times New Roman"/>
              </w:rPr>
              <w:t>it means</w:t>
            </w:r>
            <w:r>
              <w:rPr>
                <w:rFonts w:ascii="Times New Roman" w:hAnsi="Times New Roman"/>
              </w:rPr>
              <w:t>,</w:t>
            </w:r>
            <w:r w:rsidRPr="00F54106">
              <w:rPr>
                <w:rFonts w:ascii="Times New Roman" w:hAnsi="Times New Roman"/>
              </w:rPr>
              <w:t xml:space="preserve"> “I’m only kidding.”</w:t>
            </w:r>
            <w:r>
              <w:rPr>
                <w:rFonts w:ascii="Times New Roman" w:hAnsi="Times New Roman"/>
              </w:rPr>
              <w:t xml:space="preserve"> </w:t>
            </w:r>
            <w:r w:rsidRPr="00F54106">
              <w:rPr>
                <w:rFonts w:ascii="Times New Roman" w:hAnsi="Times New Roman"/>
              </w:rPr>
              <w:t>It is considered improper in Australia.</w:t>
            </w:r>
          </w:p>
        </w:tc>
      </w:tr>
      <w:tr w:rsidR="00BC198D" w:rsidRPr="00F54106" w14:paraId="159C3907" w14:textId="77777777" w:rsidTr="00720BA8">
        <w:trPr>
          <w:cantSplit/>
          <w:trHeight w:val="560"/>
          <w:tblHeader/>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22FC4C7D" w14:textId="77777777" w:rsidR="00BC198D" w:rsidRPr="00F54106" w:rsidRDefault="00BC198D" w:rsidP="00720BA8">
            <w:pPr>
              <w:keepNext/>
              <w:rPr>
                <w:b/>
                <w:szCs w:val="24"/>
              </w:rPr>
            </w:pPr>
            <w:r w:rsidRPr="00F54106">
              <w:rPr>
                <w:b/>
                <w:szCs w:val="24"/>
              </w:rPr>
              <w:t xml:space="preserve">Eyelid </w:t>
            </w:r>
            <w:r>
              <w:rPr>
                <w:b/>
                <w:szCs w:val="24"/>
              </w:rPr>
              <w:t>p</w:t>
            </w:r>
            <w:r w:rsidRPr="00F54106">
              <w:rPr>
                <w:b/>
                <w:szCs w:val="24"/>
              </w:rPr>
              <w:t>ull</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0F2F73" w14:textId="77777777" w:rsidR="00BC198D" w:rsidRPr="00F54106" w:rsidRDefault="00BC198D" w:rsidP="00720BA8">
            <w:pPr>
              <w:pStyle w:val="Body"/>
              <w:rPr>
                <w:rFonts w:ascii="Times New Roman" w:hAnsi="Times New Roman"/>
              </w:rPr>
            </w:pPr>
            <w:r w:rsidRPr="00F54106">
              <w:rPr>
                <w:rFonts w:ascii="Times New Roman" w:hAnsi="Times New Roman"/>
              </w:rPr>
              <w:t>Pulling out the eyelid at the corner in Europe and some Latin American countries means “be alert” or “I am alert.”</w:t>
            </w:r>
          </w:p>
        </w:tc>
      </w:tr>
      <w:tr w:rsidR="00BC198D" w:rsidRPr="00F54106" w14:paraId="76781317" w14:textId="77777777" w:rsidTr="00720BA8">
        <w:trPr>
          <w:cantSplit/>
          <w:trHeight w:val="840"/>
          <w:tblHeader/>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25448AC0" w14:textId="77777777" w:rsidR="00BC198D" w:rsidRPr="00F54106" w:rsidRDefault="00BC198D" w:rsidP="00720BA8">
            <w:pPr>
              <w:keepNext/>
              <w:rPr>
                <w:b/>
                <w:szCs w:val="24"/>
              </w:rPr>
            </w:pPr>
            <w:r w:rsidRPr="00F54106">
              <w:rPr>
                <w:b/>
                <w:szCs w:val="24"/>
              </w:rPr>
              <w:t xml:space="preserve">Eyebrow </w:t>
            </w:r>
            <w:r>
              <w:rPr>
                <w:b/>
                <w:szCs w:val="24"/>
              </w:rPr>
              <w:t>r</w:t>
            </w:r>
            <w:r w:rsidRPr="00F54106">
              <w:rPr>
                <w:b/>
                <w:szCs w:val="24"/>
              </w:rPr>
              <w:t>aise</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8BACFC" w14:textId="77777777" w:rsidR="00BC198D" w:rsidRPr="00F54106" w:rsidRDefault="00BC198D" w:rsidP="00720BA8">
            <w:pPr>
              <w:pStyle w:val="Body"/>
              <w:rPr>
                <w:rFonts w:ascii="Times New Roman" w:hAnsi="Times New Roman"/>
              </w:rPr>
            </w:pPr>
            <w:r w:rsidRPr="00F54106">
              <w:rPr>
                <w:rFonts w:ascii="Times New Roman" w:hAnsi="Times New Roman"/>
              </w:rPr>
              <w:t>In Tonga, it means “</w:t>
            </w:r>
            <w:r>
              <w:rPr>
                <w:rFonts w:ascii="Times New Roman" w:hAnsi="Times New Roman"/>
              </w:rPr>
              <w:t>y</w:t>
            </w:r>
            <w:r w:rsidRPr="00F54106">
              <w:rPr>
                <w:rFonts w:ascii="Times New Roman" w:hAnsi="Times New Roman"/>
              </w:rPr>
              <w:t>es” or “I agree.”</w:t>
            </w:r>
            <w:r>
              <w:rPr>
                <w:rFonts w:ascii="Times New Roman" w:hAnsi="Times New Roman"/>
              </w:rPr>
              <w:t xml:space="preserve"> </w:t>
            </w:r>
            <w:r w:rsidRPr="00F54106">
              <w:rPr>
                <w:rFonts w:ascii="Times New Roman" w:hAnsi="Times New Roman"/>
              </w:rPr>
              <w:t>In South America, it can mean “</w:t>
            </w:r>
            <w:r>
              <w:rPr>
                <w:rFonts w:ascii="Times New Roman" w:hAnsi="Times New Roman"/>
              </w:rPr>
              <w:t>p</w:t>
            </w:r>
            <w:r w:rsidRPr="00F54106">
              <w:rPr>
                <w:rFonts w:ascii="Times New Roman" w:hAnsi="Times New Roman"/>
              </w:rPr>
              <w:t>ay me</w:t>
            </w:r>
            <w:r>
              <w:rPr>
                <w:rFonts w:ascii="Times New Roman" w:hAnsi="Times New Roman"/>
              </w:rPr>
              <w:t>.</w:t>
            </w:r>
            <w:r w:rsidRPr="00F54106">
              <w:rPr>
                <w:rFonts w:ascii="Times New Roman" w:hAnsi="Times New Roman"/>
              </w:rPr>
              <w:t>”</w:t>
            </w:r>
            <w:r>
              <w:rPr>
                <w:rFonts w:ascii="Times New Roman" w:hAnsi="Times New Roman"/>
              </w:rPr>
              <w:t xml:space="preserve"> </w:t>
            </w:r>
            <w:r w:rsidRPr="00F54106">
              <w:rPr>
                <w:rFonts w:ascii="Times New Roman" w:hAnsi="Times New Roman"/>
              </w:rPr>
              <w:t>In some parts of Europe, it means</w:t>
            </w:r>
            <w:r>
              <w:rPr>
                <w:rFonts w:ascii="Times New Roman" w:hAnsi="Times New Roman"/>
              </w:rPr>
              <w:t>,</w:t>
            </w:r>
            <w:r w:rsidRPr="00F54106">
              <w:rPr>
                <w:rFonts w:ascii="Times New Roman" w:hAnsi="Times New Roman"/>
              </w:rPr>
              <w:t xml:space="preserve"> “I am skeptical” or “I find that hard to believe</w:t>
            </w:r>
            <w:r>
              <w:rPr>
                <w:rFonts w:ascii="Times New Roman" w:hAnsi="Times New Roman"/>
              </w:rPr>
              <w:t>.</w:t>
            </w:r>
            <w:r w:rsidRPr="00F54106">
              <w:rPr>
                <w:rFonts w:ascii="Times New Roman" w:hAnsi="Times New Roman"/>
              </w:rPr>
              <w:t xml:space="preserve">” </w:t>
            </w:r>
          </w:p>
        </w:tc>
      </w:tr>
      <w:tr w:rsidR="00BC198D" w:rsidRPr="00F54106" w14:paraId="75EF8151" w14:textId="77777777" w:rsidTr="00720BA8">
        <w:trPr>
          <w:cantSplit/>
          <w:trHeight w:val="280"/>
          <w:tblHeader/>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7781477F" w14:textId="77777777" w:rsidR="00BC198D" w:rsidRPr="00F54106" w:rsidRDefault="00BC198D" w:rsidP="00720BA8">
            <w:pPr>
              <w:keepNext/>
              <w:rPr>
                <w:b/>
                <w:szCs w:val="24"/>
              </w:rPr>
            </w:pPr>
            <w:r w:rsidRPr="00F54106">
              <w:rPr>
                <w:b/>
                <w:szCs w:val="24"/>
              </w:rPr>
              <w:t>Blink</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A0D3F0" w14:textId="77777777" w:rsidR="00BC198D" w:rsidRPr="00F54106" w:rsidRDefault="00BC198D" w:rsidP="00720BA8">
            <w:pPr>
              <w:pStyle w:val="Body"/>
              <w:rPr>
                <w:rFonts w:ascii="Times New Roman" w:hAnsi="Times New Roman"/>
              </w:rPr>
            </w:pPr>
            <w:r w:rsidRPr="00F54106">
              <w:rPr>
                <w:rFonts w:ascii="Times New Roman" w:hAnsi="Times New Roman"/>
              </w:rPr>
              <w:t xml:space="preserve">In Taiwan, blinking </w:t>
            </w:r>
            <w:r>
              <w:rPr>
                <w:rFonts w:ascii="Times New Roman" w:hAnsi="Times New Roman"/>
              </w:rPr>
              <w:t>an</w:t>
            </w:r>
            <w:r w:rsidRPr="00F54106">
              <w:rPr>
                <w:rFonts w:ascii="Times New Roman" w:hAnsi="Times New Roman"/>
              </w:rPr>
              <w:t xml:space="preserve"> eye may be considered rude.</w:t>
            </w:r>
          </w:p>
        </w:tc>
      </w:tr>
      <w:tr w:rsidR="00BC198D" w:rsidRPr="00F54106" w14:paraId="1461A4A0" w14:textId="77777777" w:rsidTr="00720BA8">
        <w:trPr>
          <w:cantSplit/>
          <w:trHeight w:val="560"/>
          <w:tblHeader/>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0040E62F" w14:textId="77777777" w:rsidR="00BC198D" w:rsidRPr="00F54106" w:rsidRDefault="00BC198D" w:rsidP="00720BA8">
            <w:pPr>
              <w:keepNext/>
              <w:rPr>
                <w:b/>
                <w:szCs w:val="24"/>
              </w:rPr>
            </w:pPr>
            <w:r w:rsidRPr="00F54106">
              <w:rPr>
                <w:b/>
                <w:szCs w:val="24"/>
              </w:rPr>
              <w:t xml:space="preserve">Flicking the </w:t>
            </w:r>
            <w:r>
              <w:rPr>
                <w:b/>
                <w:szCs w:val="24"/>
              </w:rPr>
              <w:t>e</w:t>
            </w:r>
            <w:r w:rsidRPr="00F54106">
              <w:rPr>
                <w:b/>
                <w:szCs w:val="24"/>
              </w:rPr>
              <w:t>ar</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CB3FF6" w14:textId="77777777" w:rsidR="00BC198D" w:rsidRPr="00F54106" w:rsidRDefault="00BC198D" w:rsidP="00720BA8">
            <w:pPr>
              <w:pStyle w:val="Body"/>
              <w:rPr>
                <w:rFonts w:ascii="Times New Roman" w:hAnsi="Times New Roman"/>
              </w:rPr>
            </w:pPr>
            <w:r w:rsidRPr="00F54106">
              <w:rPr>
                <w:rFonts w:ascii="Times New Roman" w:hAnsi="Times New Roman"/>
              </w:rPr>
              <w:t>A flick of the earlobe in Italy may mean</w:t>
            </w:r>
            <w:r>
              <w:rPr>
                <w:rFonts w:ascii="Times New Roman" w:hAnsi="Times New Roman"/>
              </w:rPr>
              <w:t>,</w:t>
            </w:r>
            <w:r w:rsidRPr="00F54106">
              <w:rPr>
                <w:rFonts w:ascii="Times New Roman" w:hAnsi="Times New Roman"/>
              </w:rPr>
              <w:t xml:space="preserve"> “</w:t>
            </w:r>
            <w:r>
              <w:rPr>
                <w:rFonts w:ascii="Times New Roman" w:hAnsi="Times New Roman"/>
              </w:rPr>
              <w:t>T</w:t>
            </w:r>
            <w:r w:rsidRPr="00F54106">
              <w:rPr>
                <w:rFonts w:ascii="Times New Roman" w:hAnsi="Times New Roman"/>
              </w:rPr>
              <w:t>hat gentleman is effeminate</w:t>
            </w:r>
            <w:r>
              <w:rPr>
                <w:rFonts w:ascii="Times New Roman" w:hAnsi="Times New Roman"/>
              </w:rPr>
              <w:t>.</w:t>
            </w:r>
            <w:r w:rsidRPr="00F54106">
              <w:rPr>
                <w:rFonts w:ascii="Times New Roman" w:hAnsi="Times New Roman"/>
              </w:rPr>
              <w:t>”</w:t>
            </w:r>
          </w:p>
        </w:tc>
      </w:tr>
      <w:tr w:rsidR="00BC198D" w:rsidRPr="00F54106" w14:paraId="117C9DD5" w14:textId="77777777" w:rsidTr="00720BA8">
        <w:trPr>
          <w:cantSplit/>
          <w:trHeight w:val="560"/>
          <w:tblHeader/>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00F55157" w14:textId="77777777" w:rsidR="00BC198D" w:rsidRPr="00F54106" w:rsidRDefault="00BC198D" w:rsidP="00720BA8">
            <w:pPr>
              <w:keepNext/>
              <w:rPr>
                <w:b/>
                <w:szCs w:val="24"/>
              </w:rPr>
            </w:pPr>
            <w:r w:rsidRPr="00F54106">
              <w:rPr>
                <w:b/>
                <w:szCs w:val="24"/>
              </w:rPr>
              <w:t xml:space="preserve">Stroking the </w:t>
            </w:r>
            <w:r>
              <w:rPr>
                <w:b/>
                <w:szCs w:val="24"/>
              </w:rPr>
              <w:t>c</w:t>
            </w:r>
            <w:r w:rsidRPr="00F54106">
              <w:rPr>
                <w:b/>
                <w:szCs w:val="24"/>
              </w:rPr>
              <w:t>heek</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3E2775" w14:textId="77777777" w:rsidR="00BC198D" w:rsidRPr="00F54106" w:rsidRDefault="00BC198D" w:rsidP="00720BA8">
            <w:pPr>
              <w:pStyle w:val="Body"/>
              <w:rPr>
                <w:rFonts w:ascii="Times New Roman" w:hAnsi="Times New Roman"/>
              </w:rPr>
            </w:pPr>
            <w:r w:rsidRPr="00F54106">
              <w:rPr>
                <w:rFonts w:ascii="Times New Roman" w:hAnsi="Times New Roman"/>
              </w:rPr>
              <w:t>It means “</w:t>
            </w:r>
            <w:r>
              <w:rPr>
                <w:rFonts w:ascii="Times New Roman" w:hAnsi="Times New Roman"/>
              </w:rPr>
              <w:t>a</w:t>
            </w:r>
            <w:r w:rsidRPr="00F54106">
              <w:rPr>
                <w:rFonts w:ascii="Times New Roman" w:hAnsi="Times New Roman"/>
              </w:rPr>
              <w:t>ttractive” in Greece, Italy and Spain.</w:t>
            </w:r>
            <w:r>
              <w:rPr>
                <w:rFonts w:ascii="Times New Roman" w:hAnsi="Times New Roman"/>
              </w:rPr>
              <w:t xml:space="preserve"> </w:t>
            </w:r>
            <w:r w:rsidRPr="00F54106">
              <w:rPr>
                <w:rFonts w:ascii="Times New Roman" w:hAnsi="Times New Roman"/>
              </w:rPr>
              <w:t>In Yugoslavia, it means “</w:t>
            </w:r>
            <w:r>
              <w:rPr>
                <w:rFonts w:ascii="Times New Roman" w:hAnsi="Times New Roman"/>
              </w:rPr>
              <w:t>s</w:t>
            </w:r>
            <w:r w:rsidRPr="00F54106">
              <w:rPr>
                <w:rFonts w:ascii="Times New Roman" w:hAnsi="Times New Roman"/>
              </w:rPr>
              <w:t>uccess.”</w:t>
            </w:r>
            <w:r>
              <w:rPr>
                <w:rFonts w:ascii="Times New Roman" w:hAnsi="Times New Roman"/>
              </w:rPr>
              <w:t xml:space="preserve"> In other places, it may</w:t>
            </w:r>
            <w:r w:rsidRPr="00F54106">
              <w:rPr>
                <w:rFonts w:ascii="Times New Roman" w:hAnsi="Times New Roman"/>
              </w:rPr>
              <w:t xml:space="preserve"> mean “</w:t>
            </w:r>
            <w:r>
              <w:rPr>
                <w:rFonts w:ascii="Times New Roman" w:hAnsi="Times New Roman"/>
              </w:rPr>
              <w:t>i</w:t>
            </w:r>
            <w:r w:rsidRPr="00F54106">
              <w:rPr>
                <w:rFonts w:ascii="Times New Roman" w:hAnsi="Times New Roman"/>
              </w:rPr>
              <w:t>ll” or “</w:t>
            </w:r>
            <w:r>
              <w:rPr>
                <w:rFonts w:ascii="Times New Roman" w:hAnsi="Times New Roman"/>
              </w:rPr>
              <w:t>t</w:t>
            </w:r>
            <w:r w:rsidRPr="00F54106">
              <w:rPr>
                <w:rFonts w:ascii="Times New Roman" w:hAnsi="Times New Roman"/>
              </w:rPr>
              <w:t>hin.”</w:t>
            </w:r>
          </w:p>
        </w:tc>
      </w:tr>
      <w:tr w:rsidR="00BC198D" w:rsidRPr="00F54106" w14:paraId="593AF459" w14:textId="77777777" w:rsidTr="00720BA8">
        <w:trPr>
          <w:cantSplit/>
          <w:trHeight w:val="560"/>
          <w:tblHeader/>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74BFA9A6" w14:textId="77777777" w:rsidR="00BC198D" w:rsidRPr="00F54106" w:rsidRDefault="00BC198D" w:rsidP="00720BA8">
            <w:pPr>
              <w:keepNext/>
              <w:rPr>
                <w:b/>
                <w:szCs w:val="24"/>
              </w:rPr>
            </w:pPr>
            <w:r w:rsidRPr="00F54106">
              <w:rPr>
                <w:b/>
                <w:szCs w:val="24"/>
              </w:rPr>
              <w:t xml:space="preserve">Tapping the </w:t>
            </w:r>
            <w:r>
              <w:rPr>
                <w:b/>
                <w:szCs w:val="24"/>
              </w:rPr>
              <w:t>n</w:t>
            </w:r>
            <w:r w:rsidRPr="00F54106">
              <w:rPr>
                <w:b/>
                <w:szCs w:val="24"/>
              </w:rPr>
              <w:t>ose</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DC4B20" w14:textId="77777777" w:rsidR="00BC198D" w:rsidRPr="00F54106" w:rsidRDefault="00BC198D" w:rsidP="00720BA8">
            <w:pPr>
              <w:pStyle w:val="Body"/>
              <w:rPr>
                <w:rFonts w:ascii="Times New Roman" w:hAnsi="Times New Roman"/>
              </w:rPr>
            </w:pPr>
            <w:r w:rsidRPr="00F54106">
              <w:rPr>
                <w:rFonts w:ascii="Times New Roman" w:hAnsi="Times New Roman"/>
              </w:rPr>
              <w:t>A nose tap in Britain signifies secrecy or confidentiality</w:t>
            </w:r>
            <w:r>
              <w:rPr>
                <w:rFonts w:ascii="Times New Roman" w:hAnsi="Times New Roman"/>
              </w:rPr>
              <w:t>; i</w:t>
            </w:r>
            <w:r w:rsidRPr="00F54106">
              <w:rPr>
                <w:rFonts w:ascii="Times New Roman" w:hAnsi="Times New Roman"/>
              </w:rPr>
              <w:t>n Italy, however, it means a gentle warning.</w:t>
            </w:r>
          </w:p>
        </w:tc>
      </w:tr>
      <w:tr w:rsidR="00BC198D" w:rsidRPr="00F54106" w14:paraId="225E7ECE" w14:textId="77777777" w:rsidTr="00720BA8">
        <w:trPr>
          <w:cantSplit/>
          <w:trHeight w:val="654"/>
          <w:tblHeader/>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45BCDF8F" w14:textId="77777777" w:rsidR="00BC198D" w:rsidRPr="00F54106" w:rsidRDefault="00BC198D" w:rsidP="00720BA8">
            <w:pPr>
              <w:keepNext/>
              <w:rPr>
                <w:b/>
                <w:szCs w:val="24"/>
              </w:rPr>
            </w:pPr>
            <w:r w:rsidRPr="00F54106">
              <w:rPr>
                <w:b/>
                <w:szCs w:val="24"/>
              </w:rPr>
              <w:t xml:space="preserve">Kissing the </w:t>
            </w:r>
            <w:r>
              <w:rPr>
                <w:b/>
                <w:szCs w:val="24"/>
              </w:rPr>
              <w:t>f</w:t>
            </w:r>
            <w:r w:rsidRPr="00F54106">
              <w:rPr>
                <w:b/>
                <w:szCs w:val="24"/>
              </w:rPr>
              <w:t>ingertips</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D959FF" w14:textId="77777777" w:rsidR="00BC198D" w:rsidRPr="00F54106" w:rsidRDefault="00BC198D" w:rsidP="00720BA8">
            <w:pPr>
              <w:pStyle w:val="Body"/>
              <w:rPr>
                <w:rFonts w:ascii="Times New Roman" w:hAnsi="Times New Roman"/>
              </w:rPr>
            </w:pPr>
            <w:r>
              <w:rPr>
                <w:rFonts w:ascii="Times New Roman" w:hAnsi="Times New Roman"/>
              </w:rPr>
              <w:t>It m</w:t>
            </w:r>
            <w:r w:rsidRPr="00F54106">
              <w:rPr>
                <w:rFonts w:ascii="Times New Roman" w:hAnsi="Times New Roman"/>
              </w:rPr>
              <w:t>eans “</w:t>
            </w:r>
            <w:r>
              <w:rPr>
                <w:rFonts w:ascii="Times New Roman" w:hAnsi="Times New Roman"/>
              </w:rPr>
              <w:t>ah, beautiful”</w:t>
            </w:r>
            <w:r w:rsidRPr="00F54106">
              <w:rPr>
                <w:rFonts w:ascii="Times New Roman" w:hAnsi="Times New Roman"/>
              </w:rPr>
              <w:t xml:space="preserve"> or “I approve” in most European countries.</w:t>
            </w:r>
          </w:p>
        </w:tc>
      </w:tr>
      <w:tr w:rsidR="00BC198D" w:rsidRPr="00F54106" w14:paraId="65E2D568" w14:textId="77777777" w:rsidTr="00720BA8">
        <w:trPr>
          <w:cantSplit/>
          <w:trHeight w:val="560"/>
          <w:tblHeader/>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1E335F5B" w14:textId="77777777" w:rsidR="00BC198D" w:rsidRPr="00F54106" w:rsidRDefault="00BC198D" w:rsidP="00720BA8">
            <w:pPr>
              <w:keepNext/>
              <w:rPr>
                <w:b/>
                <w:szCs w:val="24"/>
              </w:rPr>
            </w:pPr>
            <w:r w:rsidRPr="00F54106">
              <w:rPr>
                <w:b/>
                <w:szCs w:val="24"/>
              </w:rPr>
              <w:t xml:space="preserve">Circling the </w:t>
            </w:r>
            <w:r>
              <w:rPr>
                <w:b/>
                <w:szCs w:val="24"/>
              </w:rPr>
              <w:t>e</w:t>
            </w:r>
            <w:r w:rsidRPr="00F54106">
              <w:rPr>
                <w:b/>
                <w:szCs w:val="24"/>
              </w:rPr>
              <w:t xml:space="preserve">ar with the </w:t>
            </w:r>
            <w:r>
              <w:rPr>
                <w:b/>
                <w:szCs w:val="24"/>
              </w:rPr>
              <w:t>f</w:t>
            </w:r>
            <w:r w:rsidRPr="00F54106">
              <w:rPr>
                <w:b/>
                <w:szCs w:val="24"/>
              </w:rPr>
              <w:t>inger</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DDFA94" w14:textId="77777777" w:rsidR="00BC198D" w:rsidRPr="00F54106" w:rsidRDefault="00BC198D" w:rsidP="00720BA8">
            <w:pPr>
              <w:pStyle w:val="Body"/>
              <w:rPr>
                <w:rFonts w:ascii="Times New Roman" w:hAnsi="Times New Roman"/>
              </w:rPr>
            </w:pPr>
            <w:r>
              <w:rPr>
                <w:rFonts w:ascii="Times New Roman" w:hAnsi="Times New Roman"/>
              </w:rPr>
              <w:t>This m</w:t>
            </w:r>
            <w:r w:rsidRPr="00F54106">
              <w:rPr>
                <w:rFonts w:ascii="Times New Roman" w:hAnsi="Times New Roman"/>
              </w:rPr>
              <w:t>eans “</w:t>
            </w:r>
            <w:r>
              <w:rPr>
                <w:rFonts w:ascii="Times New Roman" w:hAnsi="Times New Roman"/>
              </w:rPr>
              <w:t>c</w:t>
            </w:r>
            <w:r w:rsidRPr="00F54106">
              <w:rPr>
                <w:rFonts w:ascii="Times New Roman" w:hAnsi="Times New Roman"/>
              </w:rPr>
              <w:t xml:space="preserve">razy” in most countries, but in the Netherlands </w:t>
            </w:r>
            <w:r>
              <w:rPr>
                <w:rFonts w:ascii="Times New Roman" w:hAnsi="Times New Roman"/>
              </w:rPr>
              <w:t xml:space="preserve">it </w:t>
            </w:r>
            <w:r w:rsidRPr="00F54106">
              <w:rPr>
                <w:rFonts w:ascii="Times New Roman" w:hAnsi="Times New Roman"/>
              </w:rPr>
              <w:t>means someone has a telephone call.</w:t>
            </w:r>
          </w:p>
        </w:tc>
      </w:tr>
      <w:tr w:rsidR="00BC198D" w:rsidRPr="00F54106" w14:paraId="73AC0845" w14:textId="77777777" w:rsidTr="00720BA8">
        <w:trPr>
          <w:cantSplit/>
          <w:trHeight w:val="560"/>
          <w:tblHeader/>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4A21E839" w14:textId="77777777" w:rsidR="00BC198D" w:rsidRPr="00F54106" w:rsidRDefault="00BC198D" w:rsidP="00720BA8">
            <w:pPr>
              <w:keepNext/>
              <w:rPr>
                <w:b/>
                <w:szCs w:val="24"/>
              </w:rPr>
            </w:pPr>
            <w:r w:rsidRPr="00F54106">
              <w:rPr>
                <w:b/>
                <w:szCs w:val="24"/>
              </w:rPr>
              <w:t xml:space="preserve">Flicking the </w:t>
            </w:r>
            <w:r>
              <w:rPr>
                <w:b/>
                <w:szCs w:val="24"/>
              </w:rPr>
              <w:t>c</w:t>
            </w:r>
            <w:r w:rsidRPr="00F54106">
              <w:rPr>
                <w:b/>
                <w:szCs w:val="24"/>
              </w:rPr>
              <w:t>hin</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D6ACB3" w14:textId="77777777" w:rsidR="00BC198D" w:rsidRPr="00F54106" w:rsidRDefault="00BC198D" w:rsidP="00720BA8">
            <w:pPr>
              <w:pStyle w:val="Body"/>
              <w:rPr>
                <w:rFonts w:ascii="Times New Roman" w:hAnsi="Times New Roman"/>
              </w:rPr>
            </w:pPr>
            <w:r>
              <w:rPr>
                <w:rFonts w:ascii="Times New Roman" w:hAnsi="Times New Roman"/>
              </w:rPr>
              <w:t>This can mean “n</w:t>
            </w:r>
            <w:r w:rsidRPr="00F54106">
              <w:rPr>
                <w:rFonts w:ascii="Times New Roman" w:hAnsi="Times New Roman"/>
              </w:rPr>
              <w:t>ot interested” or “</w:t>
            </w:r>
            <w:r>
              <w:rPr>
                <w:rFonts w:ascii="Times New Roman" w:hAnsi="Times New Roman"/>
              </w:rPr>
              <w:t>b</w:t>
            </w:r>
            <w:r w:rsidRPr="00F54106">
              <w:rPr>
                <w:rFonts w:ascii="Times New Roman" w:hAnsi="Times New Roman"/>
              </w:rPr>
              <w:t>uzz off” in Italy.</w:t>
            </w:r>
            <w:r>
              <w:rPr>
                <w:rFonts w:ascii="Times New Roman" w:hAnsi="Times New Roman"/>
              </w:rPr>
              <w:t xml:space="preserve"> </w:t>
            </w:r>
            <w:r w:rsidRPr="00F54106">
              <w:rPr>
                <w:rFonts w:ascii="Times New Roman" w:hAnsi="Times New Roman"/>
              </w:rPr>
              <w:t>In some South American countries, it means</w:t>
            </w:r>
            <w:r>
              <w:rPr>
                <w:rFonts w:ascii="Times New Roman" w:hAnsi="Times New Roman"/>
              </w:rPr>
              <w:t>,</w:t>
            </w:r>
            <w:r w:rsidRPr="00F54106">
              <w:rPr>
                <w:rFonts w:ascii="Times New Roman" w:hAnsi="Times New Roman"/>
              </w:rPr>
              <w:t xml:space="preserve"> “I don’t know.”</w:t>
            </w:r>
          </w:p>
        </w:tc>
      </w:tr>
      <w:tr w:rsidR="00BC198D" w:rsidRPr="00F54106" w14:paraId="14C80F9B" w14:textId="77777777" w:rsidTr="00720BA8">
        <w:trPr>
          <w:cantSplit/>
          <w:trHeight w:val="560"/>
          <w:tblHeader/>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29C63694" w14:textId="77777777" w:rsidR="00BC198D" w:rsidRPr="00F54106" w:rsidRDefault="00BC198D" w:rsidP="00720BA8">
            <w:pPr>
              <w:keepNext/>
              <w:rPr>
                <w:b/>
                <w:szCs w:val="24"/>
              </w:rPr>
            </w:pPr>
            <w:r w:rsidRPr="00F54106">
              <w:rPr>
                <w:b/>
                <w:szCs w:val="24"/>
              </w:rPr>
              <w:t xml:space="preserve">Thumbing the </w:t>
            </w:r>
            <w:r>
              <w:rPr>
                <w:b/>
                <w:szCs w:val="24"/>
              </w:rPr>
              <w:t>n</w:t>
            </w:r>
            <w:r w:rsidRPr="00F54106">
              <w:rPr>
                <w:b/>
                <w:szCs w:val="24"/>
              </w:rPr>
              <w:t>ose</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4289AD1" w14:textId="77777777" w:rsidR="00BC198D" w:rsidRPr="00F54106" w:rsidRDefault="00BC198D" w:rsidP="00720BA8">
            <w:pPr>
              <w:pStyle w:val="Body"/>
              <w:rPr>
                <w:rFonts w:ascii="Times New Roman" w:hAnsi="Times New Roman"/>
              </w:rPr>
            </w:pPr>
            <w:r w:rsidRPr="00F54106">
              <w:rPr>
                <w:rFonts w:ascii="Times New Roman" w:hAnsi="Times New Roman"/>
              </w:rPr>
              <w:t>It signifies mockery in most of Europe.</w:t>
            </w:r>
            <w:r>
              <w:rPr>
                <w:rFonts w:ascii="Times New Roman" w:hAnsi="Times New Roman"/>
              </w:rPr>
              <w:t xml:space="preserve"> It c</w:t>
            </w:r>
            <w:r w:rsidRPr="00F54106">
              <w:rPr>
                <w:rFonts w:ascii="Times New Roman" w:hAnsi="Times New Roman"/>
              </w:rPr>
              <w:t xml:space="preserve">an be </w:t>
            </w:r>
            <w:r>
              <w:rPr>
                <w:rFonts w:ascii="Times New Roman" w:hAnsi="Times New Roman"/>
              </w:rPr>
              <w:t>made</w:t>
            </w:r>
            <w:r w:rsidRPr="00F54106">
              <w:rPr>
                <w:rFonts w:ascii="Times New Roman" w:hAnsi="Times New Roman"/>
              </w:rPr>
              <w:t xml:space="preserve"> with both hands for double effect.</w:t>
            </w:r>
          </w:p>
        </w:tc>
      </w:tr>
      <w:tr w:rsidR="00BC198D" w:rsidRPr="00F54106" w14:paraId="5E8BBA1B" w14:textId="77777777" w:rsidTr="00720BA8">
        <w:tblPrEx>
          <w:tblCellMar>
            <w:left w:w="108" w:type="dxa"/>
            <w:right w:w="108" w:type="dxa"/>
          </w:tblCellMar>
          <w:tblLook w:val="0000" w:firstRow="0" w:lastRow="0" w:firstColumn="0" w:lastColumn="0" w:noHBand="0" w:noVBand="0"/>
        </w:tblPrEx>
        <w:trPr>
          <w:cantSplit/>
          <w:trHeight w:val="560"/>
          <w:tblHeader/>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5A0B7251" w14:textId="77777777" w:rsidR="00BC198D" w:rsidRPr="00F54106" w:rsidRDefault="00BC198D" w:rsidP="00720BA8">
            <w:pPr>
              <w:keepNext/>
              <w:rPr>
                <w:b/>
                <w:szCs w:val="24"/>
              </w:rPr>
            </w:pPr>
            <w:r>
              <w:br w:type="page"/>
            </w:r>
            <w:r w:rsidRPr="00F54106">
              <w:rPr>
                <w:b/>
                <w:szCs w:val="24"/>
              </w:rPr>
              <w:t xml:space="preserve">Tossing the </w:t>
            </w:r>
            <w:r>
              <w:rPr>
                <w:b/>
                <w:szCs w:val="24"/>
              </w:rPr>
              <w:t>h</w:t>
            </w:r>
            <w:r w:rsidRPr="00F54106">
              <w:rPr>
                <w:b/>
                <w:szCs w:val="24"/>
              </w:rPr>
              <w:t xml:space="preserve">ead </w:t>
            </w:r>
            <w:r>
              <w:rPr>
                <w:b/>
                <w:szCs w:val="24"/>
              </w:rPr>
              <w:t>b</w:t>
            </w:r>
            <w:r w:rsidRPr="00F54106">
              <w:rPr>
                <w:b/>
                <w:szCs w:val="24"/>
              </w:rPr>
              <w:t>ack</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2D726F" w14:textId="77777777" w:rsidR="00BC198D" w:rsidRPr="00F54106" w:rsidRDefault="00BC198D" w:rsidP="00720BA8">
            <w:pPr>
              <w:pStyle w:val="Body"/>
              <w:rPr>
                <w:rFonts w:ascii="Times New Roman" w:hAnsi="Times New Roman"/>
              </w:rPr>
            </w:pPr>
            <w:r>
              <w:rPr>
                <w:rFonts w:ascii="Times New Roman" w:hAnsi="Times New Roman"/>
              </w:rPr>
              <w:t>This c</w:t>
            </w:r>
            <w:r w:rsidRPr="00F54106">
              <w:rPr>
                <w:rFonts w:ascii="Times New Roman" w:hAnsi="Times New Roman"/>
              </w:rPr>
              <w:t xml:space="preserve">an </w:t>
            </w:r>
            <w:r>
              <w:rPr>
                <w:rFonts w:ascii="Times New Roman" w:hAnsi="Times New Roman"/>
              </w:rPr>
              <w:t xml:space="preserve">be </w:t>
            </w:r>
            <w:r w:rsidRPr="00F54106">
              <w:rPr>
                <w:rFonts w:ascii="Times New Roman" w:hAnsi="Times New Roman"/>
              </w:rPr>
              <w:t>a negative in Italy and Greece.</w:t>
            </w:r>
            <w:r>
              <w:rPr>
                <w:rFonts w:ascii="Times New Roman" w:hAnsi="Times New Roman"/>
              </w:rPr>
              <w:t xml:space="preserve"> </w:t>
            </w:r>
            <w:r w:rsidRPr="00F54106">
              <w:rPr>
                <w:rFonts w:ascii="Times New Roman" w:hAnsi="Times New Roman"/>
              </w:rPr>
              <w:t>In Germany and Scandinavia, it means</w:t>
            </w:r>
            <w:r>
              <w:rPr>
                <w:rFonts w:ascii="Times New Roman" w:hAnsi="Times New Roman"/>
              </w:rPr>
              <w:t>,</w:t>
            </w:r>
            <w:r w:rsidRPr="00F54106">
              <w:rPr>
                <w:rFonts w:ascii="Times New Roman" w:hAnsi="Times New Roman"/>
              </w:rPr>
              <w:t xml:space="preserve"> “</w:t>
            </w:r>
            <w:r>
              <w:rPr>
                <w:rFonts w:ascii="Times New Roman" w:hAnsi="Times New Roman"/>
              </w:rPr>
              <w:t>C</w:t>
            </w:r>
            <w:r w:rsidRPr="00F54106">
              <w:rPr>
                <w:rFonts w:ascii="Times New Roman" w:hAnsi="Times New Roman"/>
              </w:rPr>
              <w:t>ome over here.”</w:t>
            </w:r>
          </w:p>
        </w:tc>
      </w:tr>
      <w:tr w:rsidR="00BC198D" w:rsidRPr="00F54106" w14:paraId="140F5332" w14:textId="77777777" w:rsidTr="00720BA8">
        <w:tblPrEx>
          <w:tblCellMar>
            <w:left w:w="108" w:type="dxa"/>
            <w:right w:w="108" w:type="dxa"/>
          </w:tblCellMar>
          <w:tblLook w:val="0000" w:firstRow="0" w:lastRow="0" w:firstColumn="0" w:lastColumn="0" w:noHBand="0" w:noVBand="0"/>
        </w:tblPrEx>
        <w:trPr>
          <w:cantSplit/>
          <w:trHeight w:val="560"/>
          <w:tblHeader/>
        </w:trPr>
        <w:tc>
          <w:tcPr>
            <w:tcW w:w="2064" w:type="dxa"/>
            <w:tcBorders>
              <w:top w:val="single" w:sz="8" w:space="0" w:color="000000"/>
              <w:left w:val="single" w:sz="8" w:space="0" w:color="000000"/>
              <w:bottom w:val="single" w:sz="8" w:space="0" w:color="auto"/>
              <w:right w:val="single" w:sz="8" w:space="0" w:color="000000"/>
            </w:tcBorders>
            <w:shd w:val="clear" w:color="auto" w:fill="DCDEDD"/>
            <w:tcMar>
              <w:top w:w="100" w:type="dxa"/>
              <w:left w:w="100" w:type="dxa"/>
              <w:bottom w:w="100" w:type="dxa"/>
              <w:right w:w="100" w:type="dxa"/>
            </w:tcMar>
          </w:tcPr>
          <w:p w14:paraId="316F76F9" w14:textId="77777777" w:rsidR="00BC198D" w:rsidRPr="00F54106" w:rsidRDefault="00BC198D" w:rsidP="00720BA8">
            <w:pPr>
              <w:rPr>
                <w:b/>
                <w:szCs w:val="24"/>
              </w:rPr>
            </w:pPr>
            <w:r w:rsidRPr="00F54106">
              <w:rPr>
                <w:b/>
                <w:szCs w:val="24"/>
              </w:rPr>
              <w:lastRenderedPageBreak/>
              <w:t xml:space="preserve">Tapping the </w:t>
            </w:r>
            <w:r>
              <w:rPr>
                <w:b/>
                <w:szCs w:val="24"/>
              </w:rPr>
              <w:t>h</w:t>
            </w:r>
            <w:r w:rsidRPr="00F54106">
              <w:rPr>
                <w:b/>
                <w:szCs w:val="24"/>
              </w:rPr>
              <w:t>ead</w:t>
            </w:r>
          </w:p>
        </w:tc>
        <w:tc>
          <w:tcPr>
            <w:tcW w:w="7270" w:type="dxa"/>
            <w:tcBorders>
              <w:top w:val="single" w:sz="8" w:space="0" w:color="000000"/>
              <w:left w:val="single" w:sz="8" w:space="0" w:color="000000"/>
              <w:bottom w:val="single" w:sz="8" w:space="0" w:color="auto"/>
              <w:right w:val="single" w:sz="8" w:space="0" w:color="000000"/>
            </w:tcBorders>
            <w:shd w:val="clear" w:color="auto" w:fill="FFFFFF"/>
            <w:tcMar>
              <w:top w:w="100" w:type="dxa"/>
              <w:left w:w="100" w:type="dxa"/>
              <w:bottom w:w="100" w:type="dxa"/>
              <w:right w:w="100" w:type="dxa"/>
            </w:tcMar>
          </w:tcPr>
          <w:p w14:paraId="1C340E25" w14:textId="77777777" w:rsidR="00BC198D" w:rsidRPr="00F54106" w:rsidRDefault="00BC198D" w:rsidP="00720BA8">
            <w:pPr>
              <w:pStyle w:val="Body"/>
              <w:rPr>
                <w:rFonts w:ascii="Times New Roman" w:hAnsi="Times New Roman"/>
              </w:rPr>
            </w:pPr>
            <w:r w:rsidRPr="00F54106">
              <w:rPr>
                <w:rFonts w:ascii="Times New Roman" w:hAnsi="Times New Roman"/>
              </w:rPr>
              <w:t>“I’m thinking” in South America.</w:t>
            </w:r>
            <w:r>
              <w:rPr>
                <w:rFonts w:ascii="Times New Roman" w:hAnsi="Times New Roman"/>
              </w:rPr>
              <w:t xml:space="preserve"> </w:t>
            </w:r>
            <w:r w:rsidRPr="00F54106">
              <w:rPr>
                <w:rFonts w:ascii="Times New Roman" w:hAnsi="Times New Roman"/>
              </w:rPr>
              <w:t>In other places, it can mean “</w:t>
            </w:r>
            <w:r>
              <w:rPr>
                <w:rFonts w:ascii="Times New Roman" w:hAnsi="Times New Roman"/>
              </w:rPr>
              <w:t>c</w:t>
            </w:r>
            <w:r w:rsidRPr="00F54106">
              <w:rPr>
                <w:rFonts w:ascii="Times New Roman" w:hAnsi="Times New Roman"/>
              </w:rPr>
              <w:t>razy.”</w:t>
            </w:r>
          </w:p>
        </w:tc>
      </w:tr>
    </w:tbl>
    <w:p w14:paraId="2AF77005" w14:textId="77777777" w:rsidR="00BC198D" w:rsidRDefault="00BC198D" w:rsidP="00BC198D">
      <w:pPr>
        <w:pStyle w:val="Heading2"/>
      </w:pPr>
    </w:p>
    <w:tbl>
      <w:tblPr>
        <w:tblW w:w="0" w:type="auto"/>
        <w:tblInd w:w="100" w:type="dxa"/>
        <w:tblLook w:val="0000" w:firstRow="0" w:lastRow="0" w:firstColumn="0" w:lastColumn="0" w:noHBand="0" w:noVBand="0"/>
      </w:tblPr>
      <w:tblGrid>
        <w:gridCol w:w="2064"/>
        <w:gridCol w:w="7270"/>
      </w:tblGrid>
      <w:tr w:rsidR="00BC198D" w:rsidRPr="00F54106" w14:paraId="6AA74786" w14:textId="77777777" w:rsidTr="00720BA8">
        <w:trPr>
          <w:cantSplit/>
          <w:trHeight w:val="280"/>
        </w:trPr>
        <w:tc>
          <w:tcPr>
            <w:tcW w:w="933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9134E6" w14:textId="77777777" w:rsidR="00BC198D" w:rsidRPr="00F54106" w:rsidRDefault="00BC198D" w:rsidP="00720BA8">
            <w:pPr>
              <w:pStyle w:val="Heading3"/>
              <w:jc w:val="center"/>
            </w:pPr>
            <w:r w:rsidRPr="00F54106">
              <w:t>Hand and Arm Gestures</w:t>
            </w:r>
          </w:p>
        </w:tc>
      </w:tr>
      <w:tr w:rsidR="00BC198D" w:rsidRPr="00F54106" w14:paraId="57D16988" w14:textId="77777777" w:rsidTr="00720BA8">
        <w:trPr>
          <w:cantSplit/>
          <w:trHeight w:val="840"/>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2E6FD625" w14:textId="77777777" w:rsidR="00BC198D" w:rsidRPr="00F54106" w:rsidRDefault="00BC198D" w:rsidP="00720BA8">
            <w:pPr>
              <w:keepNext/>
              <w:rPr>
                <w:szCs w:val="24"/>
              </w:rPr>
            </w:pPr>
            <w:r w:rsidRPr="00F54106">
              <w:rPr>
                <w:b/>
                <w:szCs w:val="24"/>
              </w:rPr>
              <w:t xml:space="preserve">V </w:t>
            </w:r>
            <w:r>
              <w:rPr>
                <w:b/>
                <w:szCs w:val="24"/>
              </w:rPr>
              <w:t>s</w:t>
            </w:r>
            <w:r w:rsidRPr="00F54106">
              <w:rPr>
                <w:b/>
                <w:szCs w:val="24"/>
              </w:rPr>
              <w:t>ign</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770397" w14:textId="77777777" w:rsidR="00BC198D" w:rsidRPr="00F54106" w:rsidRDefault="00BC198D" w:rsidP="00720BA8">
            <w:pPr>
              <w:pStyle w:val="Body"/>
              <w:rPr>
                <w:rFonts w:ascii="Times New Roman" w:hAnsi="Times New Roman"/>
              </w:rPr>
            </w:pPr>
            <w:r w:rsidRPr="00F54106">
              <w:rPr>
                <w:rFonts w:ascii="Times New Roman" w:hAnsi="Times New Roman"/>
              </w:rPr>
              <w:t>With palm facing away, it means “</w:t>
            </w:r>
            <w:r>
              <w:rPr>
                <w:rFonts w:ascii="Times New Roman" w:hAnsi="Times New Roman"/>
              </w:rPr>
              <w:t>v</w:t>
            </w:r>
            <w:r w:rsidRPr="00F54106">
              <w:rPr>
                <w:rFonts w:ascii="Times New Roman" w:hAnsi="Times New Roman"/>
              </w:rPr>
              <w:t>ictory” in most of Europe.</w:t>
            </w:r>
            <w:r>
              <w:rPr>
                <w:rFonts w:ascii="Times New Roman" w:hAnsi="Times New Roman"/>
              </w:rPr>
              <w:t xml:space="preserve"> </w:t>
            </w:r>
            <w:r w:rsidRPr="00F54106">
              <w:rPr>
                <w:rFonts w:ascii="Times New Roman" w:hAnsi="Times New Roman"/>
              </w:rPr>
              <w:t>The same gesture, with palm inward, is a rude gesture in Britain.</w:t>
            </w:r>
            <w:r>
              <w:rPr>
                <w:rFonts w:ascii="Times New Roman" w:hAnsi="Times New Roman"/>
              </w:rPr>
              <w:t xml:space="preserve"> </w:t>
            </w:r>
            <w:r w:rsidRPr="00F54106">
              <w:rPr>
                <w:rFonts w:ascii="Times New Roman" w:hAnsi="Times New Roman"/>
              </w:rPr>
              <w:t>In other countries, it signifies “</w:t>
            </w:r>
            <w:r>
              <w:rPr>
                <w:rFonts w:ascii="Times New Roman" w:hAnsi="Times New Roman"/>
              </w:rPr>
              <w:t>t</w:t>
            </w:r>
            <w:r w:rsidRPr="00F54106">
              <w:rPr>
                <w:rFonts w:ascii="Times New Roman" w:hAnsi="Times New Roman"/>
              </w:rPr>
              <w:t>wo</w:t>
            </w:r>
            <w:r>
              <w:rPr>
                <w:rFonts w:ascii="Times New Roman" w:hAnsi="Times New Roman"/>
              </w:rPr>
              <w:t>,”</w:t>
            </w:r>
            <w:r w:rsidRPr="00F54106">
              <w:rPr>
                <w:rFonts w:ascii="Times New Roman" w:hAnsi="Times New Roman"/>
              </w:rPr>
              <w:t xml:space="preserve"> as in “</w:t>
            </w:r>
            <w:r>
              <w:rPr>
                <w:rFonts w:ascii="Times New Roman" w:hAnsi="Times New Roman"/>
              </w:rPr>
              <w:t>t</w:t>
            </w:r>
            <w:r w:rsidRPr="00F54106">
              <w:rPr>
                <w:rFonts w:ascii="Times New Roman" w:hAnsi="Times New Roman"/>
              </w:rPr>
              <w:t>wo more beers, please.”</w:t>
            </w:r>
          </w:p>
        </w:tc>
      </w:tr>
      <w:tr w:rsidR="00BC198D" w:rsidRPr="00F54106" w14:paraId="4D063765" w14:textId="77777777" w:rsidTr="00720BA8">
        <w:trPr>
          <w:cantSplit/>
          <w:trHeight w:val="840"/>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17CA70A8" w14:textId="77777777" w:rsidR="00BC198D" w:rsidRPr="00F54106" w:rsidRDefault="00BC198D" w:rsidP="00720BA8">
            <w:pPr>
              <w:keepNext/>
              <w:rPr>
                <w:b/>
                <w:szCs w:val="24"/>
              </w:rPr>
            </w:pPr>
            <w:r w:rsidRPr="00F54106">
              <w:rPr>
                <w:b/>
                <w:szCs w:val="24"/>
              </w:rPr>
              <w:t xml:space="preserve">Circling the </w:t>
            </w:r>
            <w:r>
              <w:rPr>
                <w:b/>
                <w:szCs w:val="24"/>
              </w:rPr>
              <w:t>t</w:t>
            </w:r>
            <w:r w:rsidRPr="00F54106">
              <w:rPr>
                <w:b/>
                <w:szCs w:val="24"/>
              </w:rPr>
              <w:t xml:space="preserve">humb and </w:t>
            </w:r>
            <w:r>
              <w:rPr>
                <w:b/>
                <w:szCs w:val="24"/>
              </w:rPr>
              <w:t>f</w:t>
            </w:r>
            <w:r w:rsidRPr="00F54106">
              <w:rPr>
                <w:b/>
                <w:szCs w:val="24"/>
              </w:rPr>
              <w:t>orefinger</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50A63C" w14:textId="77777777" w:rsidR="00BC198D" w:rsidRPr="00F54106" w:rsidRDefault="00BC198D" w:rsidP="00720BA8">
            <w:pPr>
              <w:pStyle w:val="Body"/>
              <w:rPr>
                <w:rFonts w:ascii="Times New Roman" w:hAnsi="Times New Roman"/>
              </w:rPr>
            </w:pPr>
            <w:r>
              <w:rPr>
                <w:rFonts w:ascii="Times New Roman" w:hAnsi="Times New Roman"/>
              </w:rPr>
              <w:t>It m</w:t>
            </w:r>
            <w:r w:rsidRPr="00F54106">
              <w:rPr>
                <w:rFonts w:ascii="Times New Roman" w:hAnsi="Times New Roman"/>
              </w:rPr>
              <w:t>eans “</w:t>
            </w:r>
            <w:r>
              <w:rPr>
                <w:rFonts w:ascii="Times New Roman" w:hAnsi="Times New Roman"/>
              </w:rPr>
              <w:t>OK</w:t>
            </w:r>
            <w:r w:rsidRPr="00F54106">
              <w:rPr>
                <w:rFonts w:ascii="Times New Roman" w:hAnsi="Times New Roman"/>
              </w:rPr>
              <w:t xml:space="preserve">” in </w:t>
            </w:r>
            <w:r>
              <w:rPr>
                <w:rFonts w:ascii="Times New Roman" w:hAnsi="Times New Roman"/>
              </w:rPr>
              <w:t>the United States</w:t>
            </w:r>
            <w:r w:rsidRPr="00F54106">
              <w:rPr>
                <w:rFonts w:ascii="Times New Roman" w:hAnsi="Times New Roman"/>
              </w:rPr>
              <w:t>, but is considered vulgar in Brazil.</w:t>
            </w:r>
            <w:r>
              <w:rPr>
                <w:rFonts w:ascii="Times New Roman" w:hAnsi="Times New Roman"/>
              </w:rPr>
              <w:t xml:space="preserve"> </w:t>
            </w:r>
            <w:r w:rsidRPr="00F54106">
              <w:rPr>
                <w:rFonts w:ascii="Times New Roman" w:hAnsi="Times New Roman"/>
              </w:rPr>
              <w:t>In Japan, it means “</w:t>
            </w:r>
            <w:r>
              <w:rPr>
                <w:rFonts w:ascii="Times New Roman" w:hAnsi="Times New Roman"/>
              </w:rPr>
              <w:t>m</w:t>
            </w:r>
            <w:r w:rsidRPr="00F54106">
              <w:rPr>
                <w:rFonts w:ascii="Times New Roman" w:hAnsi="Times New Roman"/>
              </w:rPr>
              <w:t>oney” and in France, it signifies “</w:t>
            </w:r>
            <w:r>
              <w:rPr>
                <w:rFonts w:ascii="Times New Roman" w:hAnsi="Times New Roman"/>
              </w:rPr>
              <w:t>z</w:t>
            </w:r>
            <w:r w:rsidRPr="00F54106">
              <w:rPr>
                <w:rFonts w:ascii="Times New Roman" w:hAnsi="Times New Roman"/>
              </w:rPr>
              <w:t>ero” or “</w:t>
            </w:r>
            <w:r>
              <w:rPr>
                <w:rFonts w:ascii="Times New Roman" w:hAnsi="Times New Roman"/>
              </w:rPr>
              <w:t>w</w:t>
            </w:r>
            <w:r w:rsidRPr="00F54106">
              <w:rPr>
                <w:rFonts w:ascii="Times New Roman" w:hAnsi="Times New Roman"/>
              </w:rPr>
              <w:t>orthless.”</w:t>
            </w:r>
          </w:p>
        </w:tc>
      </w:tr>
      <w:tr w:rsidR="00BC198D" w:rsidRPr="00F54106" w14:paraId="5BB28FD7" w14:textId="77777777" w:rsidTr="00720BA8">
        <w:trPr>
          <w:cantSplit/>
          <w:trHeight w:val="560"/>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0287F13E" w14:textId="77777777" w:rsidR="00BC198D" w:rsidRPr="00F54106" w:rsidRDefault="00BC198D" w:rsidP="00720BA8">
            <w:pPr>
              <w:keepNext/>
              <w:rPr>
                <w:b/>
                <w:szCs w:val="24"/>
              </w:rPr>
            </w:pPr>
            <w:r w:rsidRPr="00F54106">
              <w:rPr>
                <w:b/>
                <w:szCs w:val="24"/>
              </w:rPr>
              <w:t xml:space="preserve">Snapping the </w:t>
            </w:r>
            <w:r>
              <w:rPr>
                <w:b/>
                <w:szCs w:val="24"/>
              </w:rPr>
              <w:t>f</w:t>
            </w:r>
            <w:r w:rsidRPr="00F54106">
              <w:rPr>
                <w:b/>
                <w:szCs w:val="24"/>
              </w:rPr>
              <w:t>ingers</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43E78F1" w14:textId="77777777" w:rsidR="00BC198D" w:rsidRPr="00F54106" w:rsidRDefault="00BC198D" w:rsidP="00720BA8">
            <w:pPr>
              <w:pStyle w:val="Body"/>
              <w:rPr>
                <w:rFonts w:ascii="Times New Roman" w:hAnsi="Times New Roman"/>
              </w:rPr>
            </w:pPr>
            <w:r w:rsidRPr="00F54106">
              <w:rPr>
                <w:rFonts w:ascii="Times New Roman" w:hAnsi="Times New Roman"/>
              </w:rPr>
              <w:t>In France and Belgium, finger snapping has a vulgar meaning.</w:t>
            </w:r>
          </w:p>
        </w:tc>
      </w:tr>
      <w:tr w:rsidR="00BC198D" w:rsidRPr="00F54106" w14:paraId="5257065A" w14:textId="77777777" w:rsidTr="00720BA8">
        <w:trPr>
          <w:cantSplit/>
          <w:trHeight w:val="560"/>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6C45173A" w14:textId="77777777" w:rsidR="00BC198D" w:rsidRPr="00F54106" w:rsidRDefault="00BC198D" w:rsidP="00720BA8">
            <w:pPr>
              <w:keepNext/>
              <w:rPr>
                <w:b/>
                <w:szCs w:val="24"/>
              </w:rPr>
            </w:pPr>
            <w:r w:rsidRPr="00F54106">
              <w:rPr>
                <w:b/>
                <w:szCs w:val="24"/>
              </w:rPr>
              <w:t xml:space="preserve">Crossing the </w:t>
            </w:r>
            <w:r>
              <w:rPr>
                <w:b/>
                <w:szCs w:val="24"/>
              </w:rPr>
              <w:t>f</w:t>
            </w:r>
            <w:r w:rsidRPr="00F54106">
              <w:rPr>
                <w:b/>
                <w:szCs w:val="24"/>
              </w:rPr>
              <w:t>ingers</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98EA08" w14:textId="77777777" w:rsidR="00BC198D" w:rsidRPr="00F54106" w:rsidRDefault="00BC198D" w:rsidP="00720BA8">
            <w:pPr>
              <w:pStyle w:val="Body"/>
              <w:rPr>
                <w:rFonts w:ascii="Times New Roman" w:hAnsi="Times New Roman"/>
              </w:rPr>
            </w:pPr>
            <w:r w:rsidRPr="00F54106">
              <w:rPr>
                <w:rFonts w:ascii="Times New Roman" w:hAnsi="Times New Roman"/>
              </w:rPr>
              <w:t>In most of Europe, this means “</w:t>
            </w:r>
            <w:r>
              <w:rPr>
                <w:rFonts w:ascii="Times New Roman" w:hAnsi="Times New Roman"/>
              </w:rPr>
              <w:t>p</w:t>
            </w:r>
            <w:r w:rsidRPr="00F54106">
              <w:rPr>
                <w:rFonts w:ascii="Times New Roman" w:hAnsi="Times New Roman"/>
              </w:rPr>
              <w:t>rotection” or “</w:t>
            </w:r>
            <w:r>
              <w:rPr>
                <w:rFonts w:ascii="Times New Roman" w:hAnsi="Times New Roman"/>
              </w:rPr>
              <w:t>g</w:t>
            </w:r>
            <w:r w:rsidRPr="00F54106">
              <w:rPr>
                <w:rFonts w:ascii="Times New Roman" w:hAnsi="Times New Roman"/>
              </w:rPr>
              <w:t>ood luck.”</w:t>
            </w:r>
            <w:r>
              <w:rPr>
                <w:rFonts w:ascii="Times New Roman" w:hAnsi="Times New Roman"/>
              </w:rPr>
              <w:t xml:space="preserve"> </w:t>
            </w:r>
            <w:r w:rsidRPr="00F54106">
              <w:rPr>
                <w:rFonts w:ascii="Times New Roman" w:hAnsi="Times New Roman"/>
              </w:rPr>
              <w:t>In Paraguay</w:t>
            </w:r>
            <w:r>
              <w:rPr>
                <w:rFonts w:ascii="Times New Roman" w:hAnsi="Times New Roman"/>
              </w:rPr>
              <w:t xml:space="preserve"> </w:t>
            </w:r>
            <w:r w:rsidRPr="00F54106">
              <w:rPr>
                <w:rFonts w:ascii="Times New Roman" w:hAnsi="Times New Roman"/>
              </w:rPr>
              <w:t xml:space="preserve">it may be </w:t>
            </w:r>
            <w:r>
              <w:rPr>
                <w:rFonts w:ascii="Times New Roman" w:hAnsi="Times New Roman"/>
              </w:rPr>
              <w:t xml:space="preserve">considered </w:t>
            </w:r>
            <w:r w:rsidRPr="00F54106">
              <w:rPr>
                <w:rFonts w:ascii="Times New Roman" w:hAnsi="Times New Roman"/>
              </w:rPr>
              <w:t>offensive.</w:t>
            </w:r>
          </w:p>
        </w:tc>
      </w:tr>
      <w:tr w:rsidR="00BC198D" w:rsidRPr="00F54106" w14:paraId="1F6FA6B3" w14:textId="77777777" w:rsidTr="00720BA8">
        <w:trPr>
          <w:cantSplit/>
          <w:trHeight w:val="1120"/>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6F9B958A" w14:textId="77777777" w:rsidR="00BC198D" w:rsidRPr="00F54106" w:rsidRDefault="00BC198D" w:rsidP="00720BA8">
            <w:pPr>
              <w:keepNext/>
              <w:rPr>
                <w:b/>
                <w:szCs w:val="24"/>
              </w:rPr>
            </w:pPr>
            <w:r w:rsidRPr="00F54106">
              <w:rPr>
                <w:b/>
                <w:szCs w:val="24"/>
              </w:rPr>
              <w:t>Beckoning</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C4D016" w14:textId="77777777" w:rsidR="00BC198D" w:rsidRPr="00F54106" w:rsidRDefault="00BC198D" w:rsidP="00720BA8">
            <w:pPr>
              <w:pStyle w:val="Body"/>
              <w:rPr>
                <w:rFonts w:ascii="Times New Roman" w:hAnsi="Times New Roman"/>
              </w:rPr>
            </w:pPr>
            <w:r w:rsidRPr="00F54106">
              <w:rPr>
                <w:rFonts w:ascii="Times New Roman" w:hAnsi="Times New Roman"/>
              </w:rPr>
              <w:t>Using the finger or fingers to call someone can be construed as an insult in the Middle East and Far East.</w:t>
            </w:r>
            <w:r>
              <w:rPr>
                <w:rFonts w:ascii="Times New Roman" w:hAnsi="Times New Roman"/>
              </w:rPr>
              <w:t xml:space="preserve"> </w:t>
            </w:r>
            <w:r w:rsidRPr="00F54106">
              <w:rPr>
                <w:rFonts w:ascii="Times New Roman" w:hAnsi="Times New Roman"/>
              </w:rPr>
              <w:t>In these countries</w:t>
            </w:r>
            <w:r>
              <w:rPr>
                <w:rFonts w:ascii="Times New Roman" w:hAnsi="Times New Roman"/>
              </w:rPr>
              <w:t>,</w:t>
            </w:r>
            <w:r w:rsidRPr="00F54106">
              <w:rPr>
                <w:rFonts w:ascii="Times New Roman" w:hAnsi="Times New Roman"/>
              </w:rPr>
              <w:t xml:space="preserve"> </w:t>
            </w:r>
            <w:r>
              <w:rPr>
                <w:rFonts w:ascii="Times New Roman" w:hAnsi="Times New Roman"/>
              </w:rPr>
              <w:t>as well as in</w:t>
            </w:r>
            <w:r w:rsidRPr="00F54106">
              <w:rPr>
                <w:rFonts w:ascii="Times New Roman" w:hAnsi="Times New Roman"/>
              </w:rPr>
              <w:t xml:space="preserve"> Spain and Portugal, you should put your hand palm down and wave the fingers or whole hand to beckon someone.</w:t>
            </w:r>
          </w:p>
        </w:tc>
      </w:tr>
      <w:tr w:rsidR="00BC198D" w:rsidRPr="00F54106" w14:paraId="79C1E7CC" w14:textId="77777777" w:rsidTr="00720BA8">
        <w:trPr>
          <w:cantSplit/>
          <w:trHeight w:val="560"/>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195AD82D" w14:textId="77777777" w:rsidR="00BC198D" w:rsidRPr="00F54106" w:rsidRDefault="00BC198D" w:rsidP="00720BA8">
            <w:pPr>
              <w:keepNext/>
              <w:rPr>
                <w:b/>
                <w:szCs w:val="24"/>
              </w:rPr>
            </w:pPr>
            <w:r w:rsidRPr="00F54106">
              <w:rPr>
                <w:b/>
                <w:szCs w:val="24"/>
              </w:rPr>
              <w:t xml:space="preserve">Thumbs </w:t>
            </w:r>
            <w:r>
              <w:rPr>
                <w:b/>
                <w:szCs w:val="24"/>
              </w:rPr>
              <w:t>u</w:t>
            </w:r>
            <w:r w:rsidRPr="00F54106">
              <w:rPr>
                <w:b/>
                <w:szCs w:val="24"/>
              </w:rPr>
              <w:t>p</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240433" w14:textId="77777777" w:rsidR="00BC198D" w:rsidRPr="00F54106" w:rsidRDefault="00BC198D" w:rsidP="00720BA8">
            <w:pPr>
              <w:pStyle w:val="Body"/>
              <w:rPr>
                <w:rFonts w:ascii="Times New Roman" w:hAnsi="Times New Roman"/>
              </w:rPr>
            </w:pPr>
            <w:r w:rsidRPr="00F54106">
              <w:rPr>
                <w:rFonts w:ascii="Times New Roman" w:hAnsi="Times New Roman"/>
              </w:rPr>
              <w:t>In most areas of the world, this means “</w:t>
            </w:r>
            <w:r>
              <w:rPr>
                <w:rFonts w:ascii="Times New Roman" w:hAnsi="Times New Roman"/>
              </w:rPr>
              <w:t>OK,</w:t>
            </w:r>
            <w:r w:rsidRPr="00F54106">
              <w:rPr>
                <w:rFonts w:ascii="Times New Roman" w:hAnsi="Times New Roman"/>
              </w:rPr>
              <w:t>” but in Australia, it is considered rude.</w:t>
            </w:r>
          </w:p>
        </w:tc>
      </w:tr>
      <w:tr w:rsidR="00BC198D" w:rsidRPr="00F54106" w14:paraId="16C51AB8" w14:textId="77777777" w:rsidTr="00720BA8">
        <w:trPr>
          <w:cantSplit/>
          <w:trHeight w:val="840"/>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1EE6840F" w14:textId="77777777" w:rsidR="00BC198D" w:rsidRPr="00F54106" w:rsidRDefault="00BC198D" w:rsidP="00720BA8">
            <w:pPr>
              <w:keepNext/>
              <w:rPr>
                <w:b/>
                <w:szCs w:val="24"/>
              </w:rPr>
            </w:pPr>
            <w:r w:rsidRPr="00F54106">
              <w:rPr>
                <w:b/>
                <w:szCs w:val="24"/>
              </w:rPr>
              <w:t xml:space="preserve">Pursing all </w:t>
            </w:r>
            <w:r>
              <w:rPr>
                <w:b/>
                <w:szCs w:val="24"/>
              </w:rPr>
              <w:t>f</w:t>
            </w:r>
            <w:r w:rsidRPr="00F54106">
              <w:rPr>
                <w:b/>
                <w:szCs w:val="24"/>
              </w:rPr>
              <w:t xml:space="preserve">ingers </w:t>
            </w:r>
            <w:r>
              <w:rPr>
                <w:b/>
                <w:szCs w:val="24"/>
              </w:rPr>
              <w:t>t</w:t>
            </w:r>
            <w:r w:rsidRPr="00F54106">
              <w:rPr>
                <w:b/>
                <w:szCs w:val="24"/>
              </w:rPr>
              <w:t>ogether</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64EC2C" w14:textId="77777777" w:rsidR="00BC198D" w:rsidRPr="00F54106" w:rsidRDefault="00BC198D" w:rsidP="00720BA8">
            <w:pPr>
              <w:pStyle w:val="Body"/>
              <w:rPr>
                <w:rFonts w:ascii="Times New Roman" w:hAnsi="Times New Roman"/>
              </w:rPr>
            </w:pPr>
            <w:r w:rsidRPr="00F54106">
              <w:rPr>
                <w:rFonts w:ascii="Times New Roman" w:hAnsi="Times New Roman"/>
              </w:rPr>
              <w:t xml:space="preserve">Almost the national gesture of Italy, it can signify </w:t>
            </w:r>
            <w:r>
              <w:rPr>
                <w:rFonts w:ascii="Times New Roman" w:hAnsi="Times New Roman"/>
              </w:rPr>
              <w:t>either a question,</w:t>
            </w:r>
            <w:r w:rsidRPr="00F54106">
              <w:rPr>
                <w:rFonts w:ascii="Times New Roman" w:hAnsi="Times New Roman"/>
              </w:rPr>
              <w:t xml:space="preserve"> </w:t>
            </w:r>
            <w:r>
              <w:rPr>
                <w:rFonts w:ascii="Times New Roman" w:hAnsi="Times New Roman"/>
              </w:rPr>
              <w:t xml:space="preserve">something </w:t>
            </w:r>
            <w:r w:rsidRPr="00F54106">
              <w:rPr>
                <w:rFonts w:ascii="Times New Roman" w:hAnsi="Times New Roman"/>
              </w:rPr>
              <w:t xml:space="preserve">good or </w:t>
            </w:r>
            <w:r>
              <w:rPr>
                <w:rFonts w:ascii="Times New Roman" w:hAnsi="Times New Roman"/>
              </w:rPr>
              <w:t xml:space="preserve">something to </w:t>
            </w:r>
            <w:r w:rsidRPr="00F54106">
              <w:rPr>
                <w:rFonts w:ascii="Times New Roman" w:hAnsi="Times New Roman"/>
              </w:rPr>
              <w:t>fear.</w:t>
            </w:r>
          </w:p>
        </w:tc>
      </w:tr>
    </w:tbl>
    <w:p w14:paraId="229ECA4E" w14:textId="77777777" w:rsidR="00BC198D" w:rsidRDefault="00BC198D" w:rsidP="00BC198D"/>
    <w:tbl>
      <w:tblPr>
        <w:tblW w:w="0" w:type="auto"/>
        <w:tblInd w:w="100" w:type="dxa"/>
        <w:tblLayout w:type="fixed"/>
        <w:tblLook w:val="0000" w:firstRow="0" w:lastRow="0" w:firstColumn="0" w:lastColumn="0" w:noHBand="0" w:noVBand="0"/>
      </w:tblPr>
      <w:tblGrid>
        <w:gridCol w:w="2064"/>
        <w:gridCol w:w="7270"/>
      </w:tblGrid>
      <w:tr w:rsidR="00BC198D" w:rsidRPr="00F54106" w14:paraId="5E6815DD" w14:textId="77777777" w:rsidTr="00720BA8">
        <w:trPr>
          <w:cantSplit/>
          <w:trHeight w:val="560"/>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40C3D46C" w14:textId="77777777" w:rsidR="00BC198D" w:rsidRPr="00F54106" w:rsidRDefault="00BC198D" w:rsidP="00720BA8">
            <w:pPr>
              <w:keepNext/>
              <w:rPr>
                <w:b/>
                <w:szCs w:val="24"/>
              </w:rPr>
            </w:pPr>
            <w:r w:rsidRPr="00F54106">
              <w:rPr>
                <w:b/>
                <w:szCs w:val="24"/>
              </w:rPr>
              <w:lastRenderedPageBreak/>
              <w:t xml:space="preserve">Third </w:t>
            </w:r>
            <w:r>
              <w:rPr>
                <w:b/>
                <w:szCs w:val="24"/>
              </w:rPr>
              <w:t>f</w:t>
            </w:r>
            <w:r w:rsidRPr="00F54106">
              <w:rPr>
                <w:b/>
                <w:szCs w:val="24"/>
              </w:rPr>
              <w:t xml:space="preserve">inger </w:t>
            </w:r>
            <w:r>
              <w:rPr>
                <w:b/>
                <w:szCs w:val="24"/>
              </w:rPr>
              <w:t>t</w:t>
            </w:r>
            <w:r w:rsidRPr="00F54106">
              <w:rPr>
                <w:b/>
                <w:szCs w:val="24"/>
              </w:rPr>
              <w:t>hrust</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B91504" w14:textId="77777777" w:rsidR="00BC198D" w:rsidRPr="00F54106" w:rsidRDefault="00BC198D" w:rsidP="00720BA8">
            <w:pPr>
              <w:pStyle w:val="Body"/>
              <w:rPr>
                <w:rFonts w:ascii="Times New Roman" w:hAnsi="Times New Roman"/>
              </w:rPr>
            </w:pPr>
            <w:r>
              <w:rPr>
                <w:rFonts w:ascii="Times New Roman" w:hAnsi="Times New Roman"/>
              </w:rPr>
              <w:t>Not nice in any language</w:t>
            </w:r>
          </w:p>
        </w:tc>
      </w:tr>
      <w:tr w:rsidR="00BC198D" w:rsidRPr="00F54106" w14:paraId="0123CD54" w14:textId="77777777" w:rsidTr="00720BA8">
        <w:trPr>
          <w:cantSplit/>
          <w:trHeight w:val="840"/>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5A1BB033" w14:textId="77777777" w:rsidR="00BC198D" w:rsidRPr="00F54106" w:rsidRDefault="00BC198D" w:rsidP="00720BA8">
            <w:pPr>
              <w:keepNext/>
              <w:rPr>
                <w:b/>
                <w:szCs w:val="24"/>
              </w:rPr>
            </w:pPr>
            <w:r w:rsidRPr="00F54106">
              <w:rPr>
                <w:b/>
                <w:szCs w:val="24"/>
              </w:rPr>
              <w:t xml:space="preserve">Other </w:t>
            </w:r>
            <w:r>
              <w:rPr>
                <w:b/>
                <w:szCs w:val="24"/>
              </w:rPr>
              <w:t>v</w:t>
            </w:r>
            <w:r w:rsidRPr="00F54106">
              <w:rPr>
                <w:b/>
                <w:szCs w:val="24"/>
              </w:rPr>
              <w:t xml:space="preserve">ulgar </w:t>
            </w:r>
            <w:r>
              <w:rPr>
                <w:b/>
                <w:szCs w:val="24"/>
              </w:rPr>
              <w:t>g</w:t>
            </w:r>
            <w:r w:rsidRPr="00F54106">
              <w:rPr>
                <w:b/>
                <w:szCs w:val="24"/>
              </w:rPr>
              <w:t xml:space="preserve">estures to </w:t>
            </w:r>
            <w:r>
              <w:rPr>
                <w:b/>
                <w:szCs w:val="24"/>
              </w:rPr>
              <w:t>a</w:t>
            </w:r>
            <w:r w:rsidRPr="00F54106">
              <w:rPr>
                <w:b/>
                <w:szCs w:val="24"/>
              </w:rPr>
              <w:t>void</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438A76" w14:textId="77777777" w:rsidR="00BC198D" w:rsidRPr="00F54106" w:rsidRDefault="00BC198D" w:rsidP="00720BA8">
            <w:pPr>
              <w:pStyle w:val="Body"/>
              <w:rPr>
                <w:rFonts w:ascii="Times New Roman" w:hAnsi="Times New Roman"/>
              </w:rPr>
            </w:pPr>
            <w:r>
              <w:rPr>
                <w:rFonts w:ascii="Times New Roman" w:hAnsi="Times New Roman"/>
              </w:rPr>
              <w:t>Fist</w:t>
            </w:r>
            <w:r w:rsidRPr="00F54106">
              <w:rPr>
                <w:rFonts w:ascii="Times New Roman" w:hAnsi="Times New Roman"/>
              </w:rPr>
              <w:t xml:space="preserve"> slap, forearm jerk, palm push</w:t>
            </w:r>
          </w:p>
        </w:tc>
      </w:tr>
      <w:tr w:rsidR="00BC198D" w:rsidRPr="00F54106" w14:paraId="4A6B2C2B" w14:textId="77777777" w:rsidTr="00720BA8">
        <w:trPr>
          <w:cantSplit/>
          <w:trHeight w:val="1120"/>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5588B7C0" w14:textId="77777777" w:rsidR="00BC198D" w:rsidRPr="00F54106" w:rsidRDefault="00BC198D" w:rsidP="00720BA8">
            <w:pPr>
              <w:keepNext/>
              <w:rPr>
                <w:b/>
                <w:szCs w:val="24"/>
              </w:rPr>
            </w:pPr>
            <w:r w:rsidRPr="00F54106">
              <w:rPr>
                <w:b/>
                <w:szCs w:val="24"/>
              </w:rPr>
              <w:t>Waving</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FE2F58" w14:textId="77777777" w:rsidR="00BC198D" w:rsidRPr="00F54106" w:rsidRDefault="00BC198D" w:rsidP="00720BA8">
            <w:pPr>
              <w:pStyle w:val="Body"/>
              <w:rPr>
                <w:rFonts w:ascii="Times New Roman" w:hAnsi="Times New Roman"/>
              </w:rPr>
            </w:pPr>
            <w:r>
              <w:rPr>
                <w:rFonts w:ascii="Times New Roman" w:hAnsi="Times New Roman"/>
              </w:rPr>
              <w:t>This is a</w:t>
            </w:r>
            <w:r w:rsidRPr="00F54106">
              <w:rPr>
                <w:rFonts w:ascii="Times New Roman" w:hAnsi="Times New Roman"/>
              </w:rPr>
              <w:t xml:space="preserve"> serious insult in Greece</w:t>
            </w:r>
            <w:r>
              <w:rPr>
                <w:rFonts w:ascii="Times New Roman" w:hAnsi="Times New Roman"/>
              </w:rPr>
              <w:t xml:space="preserve">; </w:t>
            </w:r>
            <w:r w:rsidRPr="00F54106">
              <w:rPr>
                <w:rFonts w:ascii="Times New Roman" w:hAnsi="Times New Roman"/>
              </w:rPr>
              <w:t>the closer the hand to the person’s face, the more threatening.</w:t>
            </w:r>
            <w:r>
              <w:rPr>
                <w:rFonts w:ascii="Times New Roman" w:hAnsi="Times New Roman"/>
              </w:rPr>
              <w:t xml:space="preserve"> </w:t>
            </w:r>
            <w:r w:rsidRPr="00F54106">
              <w:rPr>
                <w:rFonts w:ascii="Times New Roman" w:hAnsi="Times New Roman"/>
              </w:rPr>
              <w:t>In Europe, raise palm outward and wag all fingers together to say “</w:t>
            </w:r>
            <w:r>
              <w:rPr>
                <w:rFonts w:ascii="Times New Roman" w:hAnsi="Times New Roman"/>
              </w:rPr>
              <w:t>g</w:t>
            </w:r>
            <w:r w:rsidRPr="00F54106">
              <w:rPr>
                <w:rFonts w:ascii="Times New Roman" w:hAnsi="Times New Roman"/>
              </w:rPr>
              <w:t>oodbye.”</w:t>
            </w:r>
            <w:r>
              <w:rPr>
                <w:rFonts w:ascii="Times New Roman" w:hAnsi="Times New Roman"/>
              </w:rPr>
              <w:t xml:space="preserve"> </w:t>
            </w:r>
            <w:r w:rsidRPr="00F54106">
              <w:rPr>
                <w:rFonts w:ascii="Times New Roman" w:hAnsi="Times New Roman"/>
              </w:rPr>
              <w:t>Waving the hand back and forth can mean “</w:t>
            </w:r>
            <w:r>
              <w:rPr>
                <w:rFonts w:ascii="Times New Roman" w:hAnsi="Times New Roman"/>
              </w:rPr>
              <w:t>n</w:t>
            </w:r>
            <w:r w:rsidRPr="00F54106">
              <w:rPr>
                <w:rFonts w:ascii="Times New Roman" w:hAnsi="Times New Roman"/>
              </w:rPr>
              <w:t>o</w:t>
            </w:r>
            <w:r>
              <w:rPr>
                <w:rFonts w:ascii="Times New Roman" w:hAnsi="Times New Roman"/>
              </w:rPr>
              <w:t>.</w:t>
            </w:r>
            <w:r w:rsidRPr="00F54106">
              <w:rPr>
                <w:rFonts w:ascii="Times New Roman" w:hAnsi="Times New Roman"/>
              </w:rPr>
              <w:t>”</w:t>
            </w:r>
          </w:p>
        </w:tc>
      </w:tr>
      <w:tr w:rsidR="00BC198D" w:rsidRPr="00F54106" w14:paraId="0F7FBD37" w14:textId="77777777" w:rsidTr="00720BA8">
        <w:trPr>
          <w:cantSplit/>
          <w:trHeight w:val="1400"/>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0C8A485D" w14:textId="77777777" w:rsidR="00BC198D" w:rsidRPr="00F54106" w:rsidRDefault="00BC198D" w:rsidP="00720BA8">
            <w:pPr>
              <w:keepNext/>
              <w:rPr>
                <w:b/>
                <w:szCs w:val="24"/>
              </w:rPr>
            </w:pPr>
            <w:r w:rsidRPr="00F54106">
              <w:rPr>
                <w:b/>
                <w:szCs w:val="24"/>
              </w:rPr>
              <w:t>Waving in Japan</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06C9FD" w14:textId="77777777" w:rsidR="00BC198D" w:rsidRPr="00F54106" w:rsidRDefault="00BC198D" w:rsidP="00720BA8">
            <w:pPr>
              <w:pStyle w:val="Body"/>
              <w:rPr>
                <w:rFonts w:ascii="Times New Roman" w:hAnsi="Times New Roman"/>
              </w:rPr>
            </w:pPr>
            <w:r>
              <w:rPr>
                <w:rFonts w:ascii="Times New Roman" w:hAnsi="Times New Roman"/>
              </w:rPr>
              <w:t>Moving your hand forward and backward with</w:t>
            </w:r>
            <w:r w:rsidRPr="00F54106">
              <w:rPr>
                <w:rFonts w:ascii="Times New Roman" w:hAnsi="Times New Roman"/>
              </w:rPr>
              <w:t xml:space="preserve"> the fingers together </w:t>
            </w:r>
            <w:r>
              <w:rPr>
                <w:rFonts w:ascii="Times New Roman" w:hAnsi="Times New Roman"/>
              </w:rPr>
              <w:t xml:space="preserve">and the thumb toward your face </w:t>
            </w:r>
            <w:r w:rsidRPr="00F54106">
              <w:rPr>
                <w:rFonts w:ascii="Times New Roman" w:hAnsi="Times New Roman"/>
              </w:rPr>
              <w:t xml:space="preserve">signifies </w:t>
            </w:r>
            <w:r>
              <w:rPr>
                <w:rFonts w:ascii="Times New Roman" w:hAnsi="Times New Roman"/>
              </w:rPr>
              <w:t>“y</w:t>
            </w:r>
            <w:r w:rsidRPr="00F54106">
              <w:rPr>
                <w:rFonts w:ascii="Times New Roman" w:hAnsi="Times New Roman"/>
              </w:rPr>
              <w:t>es</w:t>
            </w:r>
            <w:r>
              <w:rPr>
                <w:rFonts w:ascii="Times New Roman" w:hAnsi="Times New Roman"/>
              </w:rPr>
              <w:t xml:space="preserve">.” </w:t>
            </w:r>
            <w:r w:rsidRPr="00F54106">
              <w:rPr>
                <w:rFonts w:ascii="Times New Roman" w:hAnsi="Times New Roman"/>
              </w:rPr>
              <w:t>“No” is indicated by the same hand position, but moving it left and right in front of your face.</w:t>
            </w:r>
          </w:p>
        </w:tc>
      </w:tr>
      <w:tr w:rsidR="00BC198D" w:rsidRPr="00F54106" w14:paraId="72D9E81F" w14:textId="77777777" w:rsidTr="00720BA8">
        <w:trPr>
          <w:cantSplit/>
          <w:trHeight w:val="560"/>
        </w:trPr>
        <w:tc>
          <w:tcPr>
            <w:tcW w:w="2064" w:type="dxa"/>
            <w:tcBorders>
              <w:top w:val="single" w:sz="8" w:space="0" w:color="000000"/>
              <w:left w:val="single" w:sz="8" w:space="0" w:color="000000"/>
              <w:bottom w:val="single" w:sz="8" w:space="0" w:color="000000"/>
              <w:right w:val="single" w:sz="8" w:space="0" w:color="000000"/>
            </w:tcBorders>
            <w:shd w:val="clear" w:color="auto" w:fill="DCDEDD"/>
            <w:tcMar>
              <w:top w:w="100" w:type="dxa"/>
              <w:left w:w="100" w:type="dxa"/>
              <w:bottom w:w="100" w:type="dxa"/>
              <w:right w:w="100" w:type="dxa"/>
            </w:tcMar>
          </w:tcPr>
          <w:p w14:paraId="328A9357" w14:textId="77777777" w:rsidR="00BC198D" w:rsidRPr="00F54106" w:rsidRDefault="00BC198D" w:rsidP="00720BA8">
            <w:pPr>
              <w:rPr>
                <w:b/>
                <w:szCs w:val="24"/>
              </w:rPr>
            </w:pPr>
            <w:r w:rsidRPr="00F54106">
              <w:rPr>
                <w:b/>
                <w:szCs w:val="24"/>
              </w:rPr>
              <w:t xml:space="preserve">Tapping the </w:t>
            </w:r>
            <w:r>
              <w:rPr>
                <w:b/>
                <w:szCs w:val="24"/>
              </w:rPr>
              <w:t>e</w:t>
            </w:r>
            <w:r w:rsidRPr="00F54106">
              <w:rPr>
                <w:b/>
                <w:szCs w:val="24"/>
              </w:rPr>
              <w:t>lbow</w:t>
            </w:r>
          </w:p>
        </w:tc>
        <w:tc>
          <w:tcPr>
            <w:tcW w:w="72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33877" w14:textId="77777777" w:rsidR="00BC198D" w:rsidRPr="00F54106" w:rsidRDefault="00BC198D" w:rsidP="00720BA8">
            <w:pPr>
              <w:pStyle w:val="Body"/>
              <w:rPr>
                <w:rFonts w:ascii="Times New Roman" w:hAnsi="Times New Roman"/>
              </w:rPr>
            </w:pPr>
            <w:r w:rsidRPr="00F54106">
              <w:rPr>
                <w:rFonts w:ascii="Times New Roman" w:hAnsi="Times New Roman"/>
              </w:rPr>
              <w:t xml:space="preserve">In Holland, this </w:t>
            </w:r>
            <w:r>
              <w:rPr>
                <w:rFonts w:ascii="Times New Roman" w:hAnsi="Times New Roman"/>
              </w:rPr>
              <w:t>means,</w:t>
            </w:r>
            <w:r w:rsidRPr="00F54106">
              <w:rPr>
                <w:rFonts w:ascii="Times New Roman" w:hAnsi="Times New Roman"/>
              </w:rPr>
              <w:t xml:space="preserve"> “</w:t>
            </w:r>
            <w:r>
              <w:rPr>
                <w:rFonts w:ascii="Times New Roman" w:hAnsi="Times New Roman"/>
              </w:rPr>
              <w:t>H</w:t>
            </w:r>
            <w:r w:rsidRPr="00F54106">
              <w:rPr>
                <w:rFonts w:ascii="Times New Roman" w:hAnsi="Times New Roman"/>
              </w:rPr>
              <w:t>e’s unreliable.”</w:t>
            </w:r>
            <w:r>
              <w:rPr>
                <w:rFonts w:ascii="Times New Roman" w:hAnsi="Times New Roman"/>
              </w:rPr>
              <w:t xml:space="preserve"> </w:t>
            </w:r>
            <w:r w:rsidRPr="00F54106">
              <w:rPr>
                <w:rFonts w:ascii="Times New Roman" w:hAnsi="Times New Roman"/>
              </w:rPr>
              <w:t>In South America, it can mean</w:t>
            </w:r>
            <w:r>
              <w:rPr>
                <w:rFonts w:ascii="Times New Roman" w:hAnsi="Times New Roman"/>
              </w:rPr>
              <w:t>,</w:t>
            </w:r>
            <w:r w:rsidRPr="00F54106">
              <w:rPr>
                <w:rFonts w:ascii="Times New Roman" w:hAnsi="Times New Roman"/>
              </w:rPr>
              <w:t xml:space="preserve"> “</w:t>
            </w:r>
            <w:r>
              <w:rPr>
                <w:rFonts w:ascii="Times New Roman" w:hAnsi="Times New Roman"/>
              </w:rPr>
              <w:t>Y</w:t>
            </w:r>
            <w:r w:rsidRPr="00F54106">
              <w:rPr>
                <w:rFonts w:ascii="Times New Roman" w:hAnsi="Times New Roman"/>
              </w:rPr>
              <w:t>ou’re stingy.”</w:t>
            </w:r>
          </w:p>
        </w:tc>
      </w:tr>
    </w:tbl>
    <w:p w14:paraId="2CAAE4A0" w14:textId="77777777" w:rsidR="00BC198D" w:rsidRPr="002E4973" w:rsidRDefault="00BC198D" w:rsidP="00BC198D">
      <w:r w:rsidRPr="002E4973">
        <w:br w:type="page"/>
      </w:r>
      <w:bookmarkStart w:id="71" w:name="_Worksheet_3_-"/>
      <w:bookmarkStart w:id="72" w:name="_Worksheet__4"/>
      <w:bookmarkStart w:id="73" w:name="_Toc247900066"/>
      <w:bookmarkStart w:id="74" w:name="_Toc266515911"/>
      <w:bookmarkStart w:id="75" w:name="_Toc266639076"/>
      <w:bookmarkStart w:id="76" w:name="_Toc268511125"/>
      <w:bookmarkStart w:id="77" w:name="_Toc374707263"/>
      <w:bookmarkEnd w:id="71"/>
      <w:bookmarkEnd w:id="72"/>
      <w:r>
        <w:lastRenderedPageBreak/>
        <w:t xml:space="preserve">Worksheet 3 </w:t>
      </w:r>
      <w:r w:rsidRPr="00A31175">
        <w:rPr>
          <w:i/>
        </w:rPr>
        <w:t>-</w:t>
      </w:r>
      <w:r>
        <w:t xml:space="preserve"> </w:t>
      </w:r>
      <w:r w:rsidRPr="00A31175">
        <w:rPr>
          <w:i/>
        </w:rPr>
        <w:t>Language</w:t>
      </w:r>
      <w:bookmarkEnd w:id="73"/>
      <w:bookmarkEnd w:id="74"/>
      <w:bookmarkEnd w:id="75"/>
      <w:bookmarkEnd w:id="76"/>
      <w:bookmarkEnd w:id="77"/>
    </w:p>
    <w:p w14:paraId="33118F3D" w14:textId="77777777" w:rsidR="00BC198D" w:rsidRPr="00A17E87" w:rsidRDefault="00BC198D" w:rsidP="00BC198D">
      <w:r w:rsidRPr="00F54106">
        <w:rPr>
          <w:b/>
        </w:rPr>
        <w:t>DIRECTIONS</w:t>
      </w:r>
      <w:r w:rsidRPr="00F54106">
        <w:t xml:space="preserve">: </w:t>
      </w:r>
      <w:r>
        <w:t>W</w:t>
      </w:r>
      <w:r w:rsidRPr="00A17E87">
        <w:t>rite down the actual spelling of the word in the language of your destination country, and, beside it if possible, write the phonetic pronunciation.</w:t>
      </w:r>
      <w:r>
        <w:t xml:space="preserve"> </w:t>
      </w:r>
      <w:r w:rsidRPr="00A17E87">
        <w:t>Practice saying the words as you write them down.</w:t>
      </w:r>
      <w:r>
        <w:t xml:space="preserve"> </w:t>
      </w:r>
      <w:r w:rsidRPr="00A17E87">
        <w:t>Practice them with the family during family meetings or dinner times.</w:t>
      </w:r>
    </w:p>
    <w:p w14:paraId="43B0EB14" w14:textId="77777777" w:rsidR="00BC198D" w:rsidRPr="00A17E87" w:rsidRDefault="00BC198D" w:rsidP="00BC198D">
      <w:r>
        <w:t>What is the native languag</w:t>
      </w:r>
      <w:r w:rsidRPr="00A17E87">
        <w:t>e called in the native language?</w:t>
      </w:r>
    </w:p>
    <w:p w14:paraId="753748E3" w14:textId="77777777" w:rsidR="00BC198D" w:rsidRPr="00D51EC6" w:rsidRDefault="00BC198D" w:rsidP="00BC198D">
      <w:pPr>
        <w:tabs>
          <w:tab w:val="left" w:leader="underscore" w:pos="9360"/>
        </w:tabs>
        <w:spacing w:line="240" w:lineRule="auto"/>
        <w:rPr>
          <w:rStyle w:val="WorksheetList"/>
        </w:rPr>
      </w:pPr>
      <w:r w:rsidRPr="00D51EC6">
        <w:rPr>
          <w:rStyle w:val="WorksheetList"/>
        </w:rPr>
        <w:tab/>
      </w:r>
      <w:r w:rsidRPr="00D51EC6">
        <w:rPr>
          <w:rStyle w:val="WorksheetList"/>
        </w:rPr>
        <w:tab/>
      </w:r>
    </w:p>
    <w:p w14:paraId="28F81D8B" w14:textId="77777777" w:rsidR="00D133A6" w:rsidRDefault="00BC198D" w:rsidP="00BC198D">
      <w:pPr>
        <w:pStyle w:val="tabswithleaders"/>
        <w:rPr>
          <w:rStyle w:val="WorksheetList"/>
        </w:rPr>
      </w:pPr>
      <w:r w:rsidRPr="00D51EC6">
        <w:rPr>
          <w:rStyle w:val="WorksheetList"/>
        </w:rPr>
        <w:tab/>
      </w:r>
    </w:p>
    <w:p w14:paraId="6D84E7E7" w14:textId="77777777" w:rsidR="00D133A6" w:rsidRDefault="00D133A6" w:rsidP="00BC198D">
      <w:pPr>
        <w:pStyle w:val="tabswithleaders"/>
        <w:rPr>
          <w:rStyle w:val="WorksheetList"/>
        </w:rPr>
      </w:pPr>
    </w:p>
    <w:p w14:paraId="64F41882" w14:textId="51921D8F" w:rsidR="00BC198D" w:rsidRPr="00B96CFF" w:rsidRDefault="00BC198D" w:rsidP="00BC198D">
      <w:pPr>
        <w:pStyle w:val="tabswithleaders"/>
      </w:pPr>
      <w:r w:rsidRPr="00A17E87">
        <w:rPr>
          <w:rFonts w:ascii="Times New Roman" w:hAnsi="Times New Roman" w:cs="Times New Roman"/>
        </w:rPr>
        <w:t>How do you say</w:t>
      </w:r>
      <w:r>
        <w:rPr>
          <w:rFonts w:ascii="Times New Roman" w:hAnsi="Times New Roman" w:cs="Times New Roman"/>
        </w:rPr>
        <w:t>,</w:t>
      </w:r>
      <w:r w:rsidRPr="00A17E87">
        <w:rPr>
          <w:rFonts w:ascii="Times New Roman" w:hAnsi="Times New Roman" w:cs="Times New Roman"/>
        </w:rPr>
        <w:t xml:space="preserve"> “Do you speak English?</w:t>
      </w:r>
      <w:r w:rsidRPr="00B96CFF">
        <w:t>”</w:t>
      </w:r>
    </w:p>
    <w:p w14:paraId="1EC16F1F" w14:textId="77777777" w:rsidR="00D133A6" w:rsidRDefault="00D133A6" w:rsidP="00BC198D">
      <w:pPr>
        <w:rPr>
          <w:rStyle w:val="Heading3Char"/>
        </w:rPr>
      </w:pPr>
    </w:p>
    <w:p w14:paraId="035D30BC" w14:textId="77777777" w:rsidR="00BC198D" w:rsidRDefault="00BC198D" w:rsidP="00BC198D">
      <w:r w:rsidRPr="002E4973">
        <w:rPr>
          <w:rStyle w:val="Heading3Char"/>
        </w:rPr>
        <w:t>Greetings</w:t>
      </w:r>
      <w:r w:rsidRPr="006B3505">
        <w:t>:</w:t>
      </w:r>
    </w:p>
    <w:p w14:paraId="2923594A" w14:textId="77777777" w:rsidR="00BC198D" w:rsidRPr="006B3505" w:rsidRDefault="00BC198D" w:rsidP="00BC198D">
      <w:pPr>
        <w:pStyle w:val="Heading4"/>
      </w:pPr>
      <w:r w:rsidRPr="006B3505">
        <w:t xml:space="preserve"> </w:t>
      </w:r>
      <w:r>
        <w:t>How do you say ...?</w:t>
      </w:r>
    </w:p>
    <w:p w14:paraId="4C25402D" w14:textId="77777777" w:rsidR="00BC198D" w:rsidRPr="00B96CFF" w:rsidRDefault="00BC198D" w:rsidP="00BC198D">
      <w:pPr>
        <w:pStyle w:val="rulelinetab"/>
      </w:pPr>
      <w:r w:rsidRPr="00A17E87">
        <w:t>Hello</w:t>
      </w:r>
      <w:r>
        <w:tab/>
      </w:r>
    </w:p>
    <w:p w14:paraId="4C1BE573" w14:textId="77777777" w:rsidR="00BC198D" w:rsidRPr="00A17E87" w:rsidRDefault="00BC198D" w:rsidP="00BC198D">
      <w:pPr>
        <w:tabs>
          <w:tab w:val="left" w:leader="underscore" w:pos="9360"/>
        </w:tabs>
      </w:pPr>
      <w:r w:rsidRPr="00A17E87">
        <w:t xml:space="preserve">Good </w:t>
      </w:r>
      <w:r>
        <w:t>m</w:t>
      </w:r>
      <w:r w:rsidRPr="00A17E87">
        <w:t xml:space="preserve">orning </w:t>
      </w:r>
      <w:r w:rsidRPr="00A17E87">
        <w:tab/>
      </w:r>
    </w:p>
    <w:p w14:paraId="653E4437" w14:textId="77777777" w:rsidR="00BC198D" w:rsidRPr="00A17E87" w:rsidRDefault="00BC198D" w:rsidP="00BC198D">
      <w:pPr>
        <w:tabs>
          <w:tab w:val="left" w:leader="underscore" w:pos="9360"/>
        </w:tabs>
      </w:pPr>
      <w:r w:rsidRPr="00A17E87">
        <w:t xml:space="preserve">Good </w:t>
      </w:r>
      <w:r>
        <w:t>e</w:t>
      </w:r>
      <w:r w:rsidRPr="00A17E87">
        <w:t xml:space="preserve">vening </w:t>
      </w:r>
      <w:r w:rsidRPr="00A17E87">
        <w:tab/>
      </w:r>
    </w:p>
    <w:p w14:paraId="20CBF136" w14:textId="77777777" w:rsidR="00BC198D" w:rsidRPr="00A17E87" w:rsidRDefault="00BC198D" w:rsidP="00BC198D">
      <w:pPr>
        <w:tabs>
          <w:tab w:val="left" w:leader="underscore" w:pos="9360"/>
        </w:tabs>
      </w:pPr>
      <w:r>
        <w:t>Goodn</w:t>
      </w:r>
      <w:r w:rsidRPr="00A17E87">
        <w:t xml:space="preserve">ight </w:t>
      </w:r>
      <w:r w:rsidRPr="00A17E87">
        <w:tab/>
      </w:r>
    </w:p>
    <w:p w14:paraId="4AF1686D" w14:textId="77777777" w:rsidR="00BC198D" w:rsidRDefault="00BC198D" w:rsidP="00BC198D">
      <w:pPr>
        <w:pStyle w:val="Heading5"/>
      </w:pPr>
      <w:r w:rsidRPr="00A17E87">
        <w:t>Counting</w:t>
      </w:r>
    </w:p>
    <w:p w14:paraId="2A400633" w14:textId="77777777" w:rsidR="00BC198D" w:rsidRDefault="00BC198D" w:rsidP="00BC198D">
      <w:pPr>
        <w:tabs>
          <w:tab w:val="left" w:pos="9360"/>
        </w:tabs>
        <w:sectPr w:rsidR="00BC198D" w:rsidSect="00D133A6">
          <w:type w:val="continuous"/>
          <w:pgSz w:w="12240" w:h="15840"/>
          <w:pgMar w:top="1440" w:right="1440" w:bottom="1440" w:left="1440" w:header="720" w:footer="720" w:gutter="0"/>
          <w:cols w:space="720"/>
          <w:docGrid w:linePitch="360"/>
        </w:sectPr>
      </w:pPr>
    </w:p>
    <w:p w14:paraId="753A9BE1" w14:textId="77777777" w:rsidR="00BC198D" w:rsidRDefault="00BC198D" w:rsidP="00D133A6">
      <w:pPr>
        <w:tabs>
          <w:tab w:val="left" w:leader="underscore" w:pos="2640"/>
          <w:tab w:val="left" w:pos="9360"/>
        </w:tabs>
        <w:spacing w:after="120" w:line="240" w:lineRule="auto"/>
      </w:pPr>
      <w:r>
        <w:lastRenderedPageBreak/>
        <w:t>1</w:t>
      </w:r>
      <w:r>
        <w:tab/>
      </w:r>
    </w:p>
    <w:p w14:paraId="647B0045" w14:textId="77777777" w:rsidR="00BC198D" w:rsidRPr="00B96CFF" w:rsidRDefault="00BC198D" w:rsidP="00D133A6">
      <w:pPr>
        <w:tabs>
          <w:tab w:val="left" w:leader="underscore" w:pos="2640"/>
          <w:tab w:val="left" w:pos="9360"/>
        </w:tabs>
        <w:spacing w:after="120" w:line="240" w:lineRule="auto"/>
      </w:pPr>
      <w:r>
        <w:t>2</w:t>
      </w:r>
      <w:r>
        <w:tab/>
      </w:r>
    </w:p>
    <w:p w14:paraId="5DC648E2" w14:textId="77777777" w:rsidR="00BC198D" w:rsidRPr="00B96CFF" w:rsidRDefault="00BC198D" w:rsidP="00D133A6">
      <w:pPr>
        <w:tabs>
          <w:tab w:val="left" w:leader="underscore" w:pos="2640"/>
          <w:tab w:val="left" w:pos="9360"/>
        </w:tabs>
        <w:spacing w:after="120" w:line="240" w:lineRule="auto"/>
      </w:pPr>
      <w:r>
        <w:t>3</w:t>
      </w:r>
      <w:r>
        <w:tab/>
      </w:r>
    </w:p>
    <w:p w14:paraId="1AE6DC92" w14:textId="77777777" w:rsidR="00BC198D" w:rsidRPr="00B96CFF" w:rsidRDefault="00BC198D" w:rsidP="00D133A6">
      <w:pPr>
        <w:tabs>
          <w:tab w:val="left" w:leader="underscore" w:pos="2640"/>
          <w:tab w:val="left" w:pos="9360"/>
        </w:tabs>
        <w:spacing w:after="120" w:line="240" w:lineRule="auto"/>
      </w:pPr>
      <w:r>
        <w:t>4</w:t>
      </w:r>
      <w:r>
        <w:tab/>
      </w:r>
    </w:p>
    <w:p w14:paraId="25A8980B" w14:textId="77777777" w:rsidR="00BC198D" w:rsidRPr="00B96CFF" w:rsidRDefault="00BC198D" w:rsidP="00D133A6">
      <w:pPr>
        <w:tabs>
          <w:tab w:val="left" w:leader="underscore" w:pos="2640"/>
          <w:tab w:val="left" w:pos="9360"/>
        </w:tabs>
        <w:spacing w:after="120" w:line="240" w:lineRule="auto"/>
      </w:pPr>
      <w:r>
        <w:t>5</w:t>
      </w:r>
      <w:r>
        <w:tab/>
      </w:r>
    </w:p>
    <w:p w14:paraId="4FDDB104" w14:textId="77777777" w:rsidR="00BC198D" w:rsidRPr="00B96CFF" w:rsidRDefault="00BC198D" w:rsidP="00D133A6">
      <w:pPr>
        <w:tabs>
          <w:tab w:val="left" w:leader="underscore" w:pos="2640"/>
          <w:tab w:val="left" w:pos="9360"/>
        </w:tabs>
        <w:spacing w:after="120" w:line="240" w:lineRule="auto"/>
      </w:pPr>
      <w:r>
        <w:t>6</w:t>
      </w:r>
      <w:r>
        <w:tab/>
      </w:r>
    </w:p>
    <w:p w14:paraId="06DCCA30" w14:textId="77777777" w:rsidR="00BC198D" w:rsidRPr="00B96CFF" w:rsidRDefault="00BC198D" w:rsidP="00D133A6">
      <w:pPr>
        <w:tabs>
          <w:tab w:val="left" w:leader="underscore" w:pos="2640"/>
          <w:tab w:val="left" w:pos="9360"/>
        </w:tabs>
        <w:spacing w:after="120" w:line="240" w:lineRule="auto"/>
      </w:pPr>
      <w:r>
        <w:t>7</w:t>
      </w:r>
      <w:r>
        <w:tab/>
      </w:r>
    </w:p>
    <w:p w14:paraId="5F453DD8" w14:textId="77777777" w:rsidR="00BC198D" w:rsidRPr="00B96CFF" w:rsidRDefault="00BC198D" w:rsidP="00D133A6">
      <w:pPr>
        <w:tabs>
          <w:tab w:val="left" w:leader="underscore" w:pos="2640"/>
          <w:tab w:val="left" w:pos="9360"/>
        </w:tabs>
        <w:spacing w:after="120" w:line="240" w:lineRule="auto"/>
      </w:pPr>
      <w:r>
        <w:t>8</w:t>
      </w:r>
      <w:r>
        <w:tab/>
      </w:r>
    </w:p>
    <w:p w14:paraId="7E628053" w14:textId="77777777" w:rsidR="00BC198D" w:rsidRPr="00B96CFF" w:rsidRDefault="00BC198D" w:rsidP="00D133A6">
      <w:pPr>
        <w:tabs>
          <w:tab w:val="left" w:leader="underscore" w:pos="2640"/>
          <w:tab w:val="left" w:pos="9360"/>
        </w:tabs>
        <w:spacing w:after="120" w:line="240" w:lineRule="auto"/>
      </w:pPr>
      <w:r>
        <w:t>9</w:t>
      </w:r>
      <w:r>
        <w:tab/>
      </w:r>
    </w:p>
    <w:p w14:paraId="23E1EFD5" w14:textId="77777777" w:rsidR="00BC198D" w:rsidRPr="00B96CFF" w:rsidRDefault="00BC198D" w:rsidP="00D133A6">
      <w:pPr>
        <w:tabs>
          <w:tab w:val="left" w:leader="underscore" w:pos="2640"/>
          <w:tab w:val="left" w:pos="9360"/>
        </w:tabs>
        <w:spacing w:after="120" w:line="240" w:lineRule="auto"/>
      </w:pPr>
      <w:r>
        <w:t>10</w:t>
      </w:r>
      <w:r>
        <w:tab/>
      </w:r>
    </w:p>
    <w:p w14:paraId="2DBA85A3" w14:textId="77777777" w:rsidR="00BC198D" w:rsidRPr="00B96CFF" w:rsidRDefault="00BC198D" w:rsidP="00D133A6">
      <w:pPr>
        <w:tabs>
          <w:tab w:val="left" w:leader="underscore" w:pos="2640"/>
          <w:tab w:val="left" w:pos="9360"/>
        </w:tabs>
        <w:spacing w:after="120" w:line="240" w:lineRule="auto"/>
      </w:pPr>
      <w:r>
        <w:t>11</w:t>
      </w:r>
      <w:r>
        <w:tab/>
      </w:r>
    </w:p>
    <w:p w14:paraId="67A58E16" w14:textId="77777777" w:rsidR="00BC198D" w:rsidRPr="00B96CFF" w:rsidRDefault="00BC198D" w:rsidP="00D133A6">
      <w:pPr>
        <w:tabs>
          <w:tab w:val="left" w:leader="underscore" w:pos="2640"/>
          <w:tab w:val="left" w:pos="9360"/>
        </w:tabs>
        <w:spacing w:after="120" w:line="240" w:lineRule="auto"/>
      </w:pPr>
      <w:r>
        <w:t>12</w:t>
      </w:r>
      <w:r>
        <w:tab/>
      </w:r>
    </w:p>
    <w:p w14:paraId="5548D3F5" w14:textId="77777777" w:rsidR="00BC198D" w:rsidRPr="00B96CFF" w:rsidRDefault="00BC198D" w:rsidP="00D133A6">
      <w:pPr>
        <w:tabs>
          <w:tab w:val="left" w:leader="underscore" w:pos="2640"/>
          <w:tab w:val="left" w:pos="9360"/>
        </w:tabs>
        <w:spacing w:after="120" w:line="240" w:lineRule="auto"/>
      </w:pPr>
      <w:r>
        <w:t>13</w:t>
      </w:r>
      <w:r>
        <w:tab/>
      </w:r>
    </w:p>
    <w:p w14:paraId="65F84268" w14:textId="77777777" w:rsidR="00BC198D" w:rsidRPr="00B96CFF" w:rsidRDefault="00BC198D" w:rsidP="00D133A6">
      <w:pPr>
        <w:tabs>
          <w:tab w:val="left" w:leader="underscore" w:pos="2640"/>
          <w:tab w:val="left" w:pos="9360"/>
        </w:tabs>
        <w:spacing w:after="120" w:line="240" w:lineRule="auto"/>
      </w:pPr>
      <w:r>
        <w:lastRenderedPageBreak/>
        <w:t>14</w:t>
      </w:r>
      <w:r>
        <w:tab/>
      </w:r>
    </w:p>
    <w:p w14:paraId="001878E9" w14:textId="77777777" w:rsidR="00BC198D" w:rsidRPr="00B96CFF" w:rsidRDefault="00BC198D" w:rsidP="00D133A6">
      <w:pPr>
        <w:tabs>
          <w:tab w:val="left" w:leader="underscore" w:pos="2640"/>
          <w:tab w:val="left" w:pos="9360"/>
        </w:tabs>
        <w:spacing w:after="120" w:line="240" w:lineRule="auto"/>
      </w:pPr>
      <w:r>
        <w:t>15</w:t>
      </w:r>
      <w:r>
        <w:tab/>
      </w:r>
    </w:p>
    <w:p w14:paraId="45E3300D" w14:textId="77777777" w:rsidR="00BC198D" w:rsidRPr="00B96CFF" w:rsidRDefault="00BC198D" w:rsidP="00D133A6">
      <w:pPr>
        <w:tabs>
          <w:tab w:val="left" w:leader="underscore" w:pos="2640"/>
          <w:tab w:val="left" w:pos="9360"/>
        </w:tabs>
        <w:spacing w:after="120" w:line="240" w:lineRule="auto"/>
      </w:pPr>
      <w:r>
        <w:t>16</w:t>
      </w:r>
      <w:r>
        <w:tab/>
      </w:r>
    </w:p>
    <w:p w14:paraId="37B73F69" w14:textId="77777777" w:rsidR="00BC198D" w:rsidRPr="00B96CFF" w:rsidRDefault="00BC198D" w:rsidP="00D133A6">
      <w:pPr>
        <w:tabs>
          <w:tab w:val="left" w:leader="underscore" w:pos="2640"/>
          <w:tab w:val="left" w:pos="9360"/>
        </w:tabs>
        <w:spacing w:after="120" w:line="240" w:lineRule="auto"/>
      </w:pPr>
      <w:r>
        <w:t>17</w:t>
      </w:r>
      <w:r>
        <w:tab/>
      </w:r>
    </w:p>
    <w:p w14:paraId="0C087AB6" w14:textId="77777777" w:rsidR="00BC198D" w:rsidRPr="00B96CFF" w:rsidRDefault="00BC198D" w:rsidP="00D133A6">
      <w:pPr>
        <w:tabs>
          <w:tab w:val="left" w:leader="underscore" w:pos="2640"/>
          <w:tab w:val="left" w:pos="9360"/>
        </w:tabs>
        <w:spacing w:after="120" w:line="240" w:lineRule="auto"/>
      </w:pPr>
      <w:r>
        <w:t>18</w:t>
      </w:r>
      <w:r>
        <w:tab/>
      </w:r>
    </w:p>
    <w:p w14:paraId="3C584A3F" w14:textId="77777777" w:rsidR="00BC198D" w:rsidRPr="00B96CFF" w:rsidRDefault="00BC198D" w:rsidP="00D133A6">
      <w:pPr>
        <w:tabs>
          <w:tab w:val="left" w:leader="underscore" w:pos="2640"/>
          <w:tab w:val="left" w:pos="9360"/>
        </w:tabs>
        <w:spacing w:after="120" w:line="240" w:lineRule="auto"/>
      </w:pPr>
      <w:r>
        <w:t>19</w:t>
      </w:r>
      <w:r>
        <w:tab/>
      </w:r>
    </w:p>
    <w:p w14:paraId="22251A38" w14:textId="77777777" w:rsidR="00BC198D" w:rsidRPr="00B96CFF" w:rsidRDefault="00BC198D" w:rsidP="00D133A6">
      <w:pPr>
        <w:tabs>
          <w:tab w:val="left" w:leader="underscore" w:pos="2640"/>
          <w:tab w:val="left" w:pos="9360"/>
        </w:tabs>
        <w:spacing w:after="120" w:line="240" w:lineRule="auto"/>
      </w:pPr>
      <w:r>
        <w:t>20</w:t>
      </w:r>
      <w:r>
        <w:tab/>
      </w:r>
    </w:p>
    <w:p w14:paraId="046BAD31" w14:textId="77777777" w:rsidR="00BC198D" w:rsidRPr="00B96CFF" w:rsidRDefault="00BC198D" w:rsidP="00D133A6">
      <w:pPr>
        <w:tabs>
          <w:tab w:val="left" w:leader="underscore" w:pos="2640"/>
          <w:tab w:val="left" w:pos="9360"/>
        </w:tabs>
        <w:spacing w:after="120" w:line="240" w:lineRule="auto"/>
      </w:pPr>
      <w:r>
        <w:t>21</w:t>
      </w:r>
      <w:r>
        <w:tab/>
      </w:r>
    </w:p>
    <w:p w14:paraId="31DFD1EC" w14:textId="77777777" w:rsidR="00BC198D" w:rsidRPr="00B96CFF" w:rsidRDefault="00BC198D" w:rsidP="00D133A6">
      <w:pPr>
        <w:tabs>
          <w:tab w:val="left" w:leader="underscore" w:pos="2640"/>
          <w:tab w:val="left" w:pos="9360"/>
        </w:tabs>
        <w:spacing w:after="120" w:line="240" w:lineRule="auto"/>
      </w:pPr>
      <w:r>
        <w:t>22</w:t>
      </w:r>
      <w:r>
        <w:tab/>
      </w:r>
    </w:p>
    <w:p w14:paraId="72850926" w14:textId="77777777" w:rsidR="00BC198D" w:rsidRPr="00B96CFF" w:rsidRDefault="00BC198D" w:rsidP="00D133A6">
      <w:pPr>
        <w:tabs>
          <w:tab w:val="left" w:leader="underscore" w:pos="2640"/>
          <w:tab w:val="left" w:pos="9360"/>
        </w:tabs>
        <w:spacing w:after="120" w:line="240" w:lineRule="auto"/>
      </w:pPr>
      <w:r>
        <w:t>23</w:t>
      </w:r>
      <w:r>
        <w:tab/>
      </w:r>
    </w:p>
    <w:p w14:paraId="74BCDC68" w14:textId="77777777" w:rsidR="00BC198D" w:rsidRPr="00B96CFF" w:rsidRDefault="00BC198D" w:rsidP="00D133A6">
      <w:pPr>
        <w:tabs>
          <w:tab w:val="left" w:leader="underscore" w:pos="2640"/>
          <w:tab w:val="left" w:pos="9360"/>
        </w:tabs>
        <w:spacing w:after="120" w:line="240" w:lineRule="auto"/>
      </w:pPr>
      <w:r>
        <w:t>24</w:t>
      </w:r>
      <w:r>
        <w:tab/>
      </w:r>
    </w:p>
    <w:p w14:paraId="0C606750" w14:textId="77777777" w:rsidR="00BC198D" w:rsidRPr="00B96CFF" w:rsidRDefault="00BC198D" w:rsidP="00D133A6">
      <w:pPr>
        <w:tabs>
          <w:tab w:val="left" w:leader="underscore" w:pos="2640"/>
          <w:tab w:val="left" w:pos="9360"/>
        </w:tabs>
        <w:spacing w:after="120" w:line="240" w:lineRule="auto"/>
      </w:pPr>
      <w:r>
        <w:t>25</w:t>
      </w:r>
      <w:r>
        <w:tab/>
      </w:r>
    </w:p>
    <w:p w14:paraId="69682055" w14:textId="77777777" w:rsidR="00BC198D" w:rsidRPr="00B96CFF" w:rsidRDefault="00BC198D" w:rsidP="00D133A6">
      <w:pPr>
        <w:tabs>
          <w:tab w:val="left" w:leader="underscore" w:pos="2640"/>
          <w:tab w:val="left" w:pos="9360"/>
        </w:tabs>
        <w:spacing w:after="120" w:line="240" w:lineRule="auto"/>
      </w:pPr>
      <w:r>
        <w:t>26</w:t>
      </w:r>
      <w:r>
        <w:tab/>
      </w:r>
    </w:p>
    <w:p w14:paraId="5AAD4687" w14:textId="77777777" w:rsidR="00BC198D" w:rsidRPr="00B96CFF" w:rsidRDefault="00BC198D" w:rsidP="00D133A6">
      <w:pPr>
        <w:tabs>
          <w:tab w:val="left" w:leader="underscore" w:pos="2640"/>
          <w:tab w:val="left" w:pos="9360"/>
        </w:tabs>
        <w:spacing w:after="120" w:line="240" w:lineRule="auto"/>
      </w:pPr>
      <w:r>
        <w:lastRenderedPageBreak/>
        <w:t>27</w:t>
      </w:r>
      <w:r>
        <w:tab/>
      </w:r>
    </w:p>
    <w:p w14:paraId="4477873A" w14:textId="77777777" w:rsidR="00BC198D" w:rsidRPr="00B96CFF" w:rsidRDefault="00BC198D" w:rsidP="00D133A6">
      <w:pPr>
        <w:tabs>
          <w:tab w:val="left" w:leader="underscore" w:pos="2640"/>
          <w:tab w:val="left" w:pos="9360"/>
        </w:tabs>
        <w:spacing w:after="120" w:line="240" w:lineRule="auto"/>
      </w:pPr>
      <w:r>
        <w:t>28</w:t>
      </w:r>
      <w:r>
        <w:tab/>
      </w:r>
    </w:p>
    <w:p w14:paraId="388BA246" w14:textId="77777777" w:rsidR="00BC198D" w:rsidRPr="00B96CFF" w:rsidRDefault="00BC198D" w:rsidP="00D133A6">
      <w:pPr>
        <w:tabs>
          <w:tab w:val="left" w:leader="underscore" w:pos="2640"/>
          <w:tab w:val="left" w:pos="9360"/>
        </w:tabs>
        <w:spacing w:after="120" w:line="240" w:lineRule="auto"/>
      </w:pPr>
      <w:r>
        <w:t>29</w:t>
      </w:r>
      <w:r>
        <w:tab/>
      </w:r>
    </w:p>
    <w:p w14:paraId="5FDD27FA" w14:textId="77777777" w:rsidR="00BC198D" w:rsidRPr="00B96CFF" w:rsidRDefault="00BC198D" w:rsidP="00D133A6">
      <w:pPr>
        <w:tabs>
          <w:tab w:val="left" w:leader="underscore" w:pos="2640"/>
          <w:tab w:val="left" w:pos="9360"/>
        </w:tabs>
        <w:spacing w:after="120" w:line="240" w:lineRule="auto"/>
      </w:pPr>
      <w:r>
        <w:t>30</w:t>
      </w:r>
      <w:r>
        <w:tab/>
      </w:r>
    </w:p>
    <w:p w14:paraId="425385C6" w14:textId="77777777" w:rsidR="00BC198D" w:rsidRPr="00B96CFF" w:rsidRDefault="00BC198D" w:rsidP="00D133A6">
      <w:pPr>
        <w:tabs>
          <w:tab w:val="left" w:leader="underscore" w:pos="2640"/>
          <w:tab w:val="left" w:pos="9360"/>
        </w:tabs>
        <w:spacing w:after="120" w:line="240" w:lineRule="auto"/>
      </w:pPr>
      <w:r>
        <w:t>40</w:t>
      </w:r>
      <w:r>
        <w:tab/>
      </w:r>
    </w:p>
    <w:p w14:paraId="193FE29C" w14:textId="77777777" w:rsidR="00BC198D" w:rsidRPr="00B96CFF" w:rsidRDefault="00BC198D" w:rsidP="00D133A6">
      <w:pPr>
        <w:tabs>
          <w:tab w:val="left" w:leader="underscore" w:pos="2640"/>
          <w:tab w:val="left" w:pos="9360"/>
        </w:tabs>
        <w:spacing w:after="120" w:line="240" w:lineRule="auto"/>
      </w:pPr>
      <w:r>
        <w:t>50</w:t>
      </w:r>
      <w:r>
        <w:tab/>
      </w:r>
    </w:p>
    <w:p w14:paraId="42E540CE" w14:textId="77777777" w:rsidR="00BC198D" w:rsidRPr="00B96CFF" w:rsidRDefault="00BC198D" w:rsidP="00D133A6">
      <w:pPr>
        <w:tabs>
          <w:tab w:val="left" w:leader="underscore" w:pos="2640"/>
          <w:tab w:val="left" w:pos="9360"/>
        </w:tabs>
        <w:spacing w:after="120" w:line="240" w:lineRule="auto"/>
      </w:pPr>
      <w:r>
        <w:t>60</w:t>
      </w:r>
      <w:r>
        <w:tab/>
      </w:r>
    </w:p>
    <w:p w14:paraId="6FF3F946" w14:textId="77777777" w:rsidR="00BC198D" w:rsidRPr="00B96CFF" w:rsidRDefault="00BC198D" w:rsidP="00D133A6">
      <w:pPr>
        <w:tabs>
          <w:tab w:val="left" w:leader="underscore" w:pos="2640"/>
          <w:tab w:val="left" w:pos="9360"/>
        </w:tabs>
        <w:spacing w:after="120" w:line="240" w:lineRule="auto"/>
      </w:pPr>
      <w:r>
        <w:t>70</w:t>
      </w:r>
      <w:r>
        <w:tab/>
      </w:r>
    </w:p>
    <w:p w14:paraId="7DAED57B" w14:textId="77777777" w:rsidR="00BC198D" w:rsidRPr="00B96CFF" w:rsidRDefault="00BC198D" w:rsidP="00D133A6">
      <w:pPr>
        <w:tabs>
          <w:tab w:val="left" w:leader="underscore" w:pos="2640"/>
          <w:tab w:val="left" w:pos="9360"/>
        </w:tabs>
        <w:spacing w:after="120" w:line="240" w:lineRule="auto"/>
      </w:pPr>
      <w:r>
        <w:t>80</w:t>
      </w:r>
      <w:r>
        <w:tab/>
      </w:r>
    </w:p>
    <w:p w14:paraId="3740D4FB" w14:textId="77777777" w:rsidR="00BC198D" w:rsidRPr="00B96CFF" w:rsidRDefault="00BC198D" w:rsidP="00D133A6">
      <w:pPr>
        <w:tabs>
          <w:tab w:val="left" w:leader="underscore" w:pos="2640"/>
          <w:tab w:val="left" w:pos="9360"/>
        </w:tabs>
        <w:spacing w:after="120" w:line="240" w:lineRule="auto"/>
      </w:pPr>
      <w:r>
        <w:t>90</w:t>
      </w:r>
      <w:r>
        <w:tab/>
      </w:r>
    </w:p>
    <w:p w14:paraId="4D37806B" w14:textId="77777777" w:rsidR="00BC198D" w:rsidRDefault="00BC198D" w:rsidP="00D133A6">
      <w:pPr>
        <w:tabs>
          <w:tab w:val="left" w:leader="underscore" w:pos="2640"/>
          <w:tab w:val="left" w:pos="9360"/>
        </w:tabs>
        <w:spacing w:after="120" w:line="240" w:lineRule="auto"/>
      </w:pPr>
      <w:r>
        <w:t>100</w:t>
      </w:r>
      <w:r>
        <w:tab/>
      </w:r>
    </w:p>
    <w:p w14:paraId="65465D8A" w14:textId="77777777" w:rsidR="00BC198D" w:rsidRDefault="00BC198D" w:rsidP="00D133A6">
      <w:pPr>
        <w:tabs>
          <w:tab w:val="left" w:leader="underscore" w:pos="2640"/>
          <w:tab w:val="left" w:pos="9360"/>
        </w:tabs>
        <w:spacing w:after="120" w:line="240" w:lineRule="auto"/>
      </w:pPr>
      <w:r>
        <w:t>200</w:t>
      </w:r>
      <w:r>
        <w:tab/>
      </w:r>
    </w:p>
    <w:p w14:paraId="577F5AB6" w14:textId="77777777" w:rsidR="00BC198D" w:rsidRDefault="00BC198D" w:rsidP="00D133A6">
      <w:pPr>
        <w:tabs>
          <w:tab w:val="left" w:leader="underscore" w:pos="2640"/>
          <w:tab w:val="left" w:pos="9360"/>
        </w:tabs>
        <w:spacing w:after="120" w:line="240" w:lineRule="auto"/>
        <w:sectPr w:rsidR="00BC198D" w:rsidSect="00720BA8">
          <w:type w:val="continuous"/>
          <w:pgSz w:w="12240" w:h="15840"/>
          <w:pgMar w:top="1440" w:right="1440" w:bottom="1440" w:left="1440" w:header="720" w:footer="720" w:gutter="0"/>
          <w:cols w:num="3" w:space="720"/>
          <w:docGrid w:linePitch="360"/>
        </w:sectPr>
      </w:pPr>
      <w:r>
        <w:t>1000</w:t>
      </w:r>
      <w:r>
        <w:tab/>
      </w:r>
    </w:p>
    <w:p w14:paraId="4BC7E151" w14:textId="77777777" w:rsidR="00BC198D" w:rsidRPr="00F54106" w:rsidRDefault="00BC198D" w:rsidP="00BC198D">
      <w:pPr>
        <w:pStyle w:val="FreeForm"/>
      </w:pPr>
    </w:p>
    <w:p w14:paraId="4E1BBB2A" w14:textId="77777777" w:rsidR="00BC198D" w:rsidRPr="00F54106" w:rsidRDefault="00BC198D" w:rsidP="00BC198D">
      <w:pPr>
        <w:pStyle w:val="FreeForm"/>
      </w:pPr>
    </w:p>
    <w:p w14:paraId="18E812D3" w14:textId="77777777" w:rsidR="00BC198D" w:rsidRPr="00A17E87" w:rsidRDefault="00BC198D" w:rsidP="00BC198D">
      <w:pPr>
        <w:pStyle w:val="rulelinetab"/>
      </w:pPr>
      <w:r w:rsidRPr="00A17E87">
        <w:t xml:space="preserve">How are you? </w:t>
      </w:r>
      <w:r w:rsidRPr="00A17E87">
        <w:tab/>
      </w:r>
    </w:p>
    <w:p w14:paraId="1A26F6F4" w14:textId="77777777" w:rsidR="00BC198D" w:rsidRPr="00A17E87" w:rsidRDefault="00BC198D" w:rsidP="00BC198D">
      <w:pPr>
        <w:pStyle w:val="rulelinetab"/>
      </w:pPr>
      <w:r w:rsidRPr="00A17E87">
        <w:t xml:space="preserve">I am fine </w:t>
      </w:r>
      <w:r w:rsidRPr="00A17E87">
        <w:tab/>
      </w:r>
    </w:p>
    <w:p w14:paraId="63DCC15C" w14:textId="77777777" w:rsidR="00BC198D" w:rsidRPr="00A17E87" w:rsidRDefault="00BC198D" w:rsidP="00BC198D">
      <w:pPr>
        <w:pStyle w:val="rulelinetab"/>
      </w:pPr>
      <w:r w:rsidRPr="00A17E87">
        <w:t xml:space="preserve">My name is </w:t>
      </w:r>
      <w:r w:rsidRPr="00A17E87">
        <w:tab/>
      </w:r>
    </w:p>
    <w:p w14:paraId="26F2D4A5" w14:textId="77777777" w:rsidR="00BC198D" w:rsidRPr="00A17E87" w:rsidRDefault="00BC198D" w:rsidP="00BC198D">
      <w:pPr>
        <w:pStyle w:val="rulelinetab"/>
      </w:pPr>
      <w:r w:rsidRPr="00A17E87">
        <w:t xml:space="preserve">What is your name? </w:t>
      </w:r>
      <w:r w:rsidRPr="00A17E87">
        <w:tab/>
      </w:r>
    </w:p>
    <w:p w14:paraId="4CD478D6" w14:textId="77777777" w:rsidR="00BC198D" w:rsidRPr="00A17E87" w:rsidRDefault="00BC198D" w:rsidP="00BC198D">
      <w:pPr>
        <w:pStyle w:val="rulelinetab"/>
      </w:pPr>
      <w:r w:rsidRPr="00A17E87">
        <w:t xml:space="preserve">Speak slowly please </w:t>
      </w:r>
      <w:r w:rsidRPr="00A17E87">
        <w:tab/>
      </w:r>
    </w:p>
    <w:p w14:paraId="0E2C7ABE" w14:textId="77777777" w:rsidR="00BC198D" w:rsidRPr="00A17E87" w:rsidRDefault="00BC198D" w:rsidP="00BC198D">
      <w:pPr>
        <w:pStyle w:val="rulelinetab"/>
      </w:pPr>
      <w:r w:rsidRPr="00A17E87">
        <w:t xml:space="preserve">Please </w:t>
      </w:r>
      <w:r w:rsidRPr="00A17E87">
        <w:tab/>
      </w:r>
    </w:p>
    <w:p w14:paraId="5B6D8C0F" w14:textId="77777777" w:rsidR="00BC198D" w:rsidRPr="00A17E87" w:rsidRDefault="00BC198D" w:rsidP="00BC198D">
      <w:pPr>
        <w:pStyle w:val="rulelinetab"/>
      </w:pPr>
      <w:r w:rsidRPr="00A17E87">
        <w:t xml:space="preserve">Thank you </w:t>
      </w:r>
      <w:r w:rsidRPr="00A17E87">
        <w:tab/>
      </w:r>
    </w:p>
    <w:p w14:paraId="14A30EC4" w14:textId="77777777" w:rsidR="00BC198D" w:rsidRPr="00A17E87" w:rsidRDefault="00BC198D" w:rsidP="00BC198D">
      <w:pPr>
        <w:pStyle w:val="rulelinetab"/>
      </w:pPr>
      <w:r w:rsidRPr="00A17E87">
        <w:t xml:space="preserve">You’re welcome </w:t>
      </w:r>
      <w:r w:rsidRPr="00A17E87">
        <w:tab/>
      </w:r>
    </w:p>
    <w:p w14:paraId="4E7A3D95" w14:textId="77777777" w:rsidR="00BC198D" w:rsidRPr="00A17E87" w:rsidRDefault="00BC198D" w:rsidP="00BC198D">
      <w:pPr>
        <w:pStyle w:val="rulelinetab"/>
      </w:pPr>
      <w:r w:rsidRPr="00A17E87">
        <w:t xml:space="preserve">Excuse me </w:t>
      </w:r>
      <w:r w:rsidRPr="00A17E87">
        <w:tab/>
      </w:r>
    </w:p>
    <w:p w14:paraId="429968CD" w14:textId="77777777" w:rsidR="00BC198D" w:rsidRPr="006B3505" w:rsidRDefault="00BC198D" w:rsidP="00BC198D">
      <w:pPr>
        <w:pStyle w:val="Heading5"/>
      </w:pPr>
      <w:r w:rsidRPr="006B3505">
        <w:t>Where is the</w:t>
      </w:r>
      <w:r>
        <w:t xml:space="preserve"> </w:t>
      </w:r>
      <w:r w:rsidRPr="006B3505">
        <w:t>...</w:t>
      </w:r>
      <w:r>
        <w:t xml:space="preserve"> ?</w:t>
      </w:r>
    </w:p>
    <w:p w14:paraId="12565AFD" w14:textId="77777777" w:rsidR="00BC198D" w:rsidRPr="00A17E87" w:rsidRDefault="00BC198D" w:rsidP="00BC198D">
      <w:pPr>
        <w:pStyle w:val="rulelinetab"/>
      </w:pPr>
      <w:r w:rsidRPr="00A17E87">
        <w:t xml:space="preserve">Toilet </w:t>
      </w:r>
      <w:r w:rsidRPr="00A17E87">
        <w:tab/>
      </w:r>
    </w:p>
    <w:p w14:paraId="15ED5F93" w14:textId="77777777" w:rsidR="00BC198D" w:rsidRPr="00A17E87" w:rsidRDefault="00BC198D" w:rsidP="00BC198D">
      <w:pPr>
        <w:pStyle w:val="rulelinetab"/>
      </w:pPr>
      <w:r w:rsidRPr="00A17E87">
        <w:t xml:space="preserve">Bath </w:t>
      </w:r>
      <w:r w:rsidRPr="00A17E87">
        <w:tab/>
      </w:r>
    </w:p>
    <w:p w14:paraId="4E783EB4" w14:textId="77777777" w:rsidR="00BC198D" w:rsidRPr="00A17E87" w:rsidRDefault="00BC198D" w:rsidP="00BC198D">
      <w:pPr>
        <w:pStyle w:val="rulelinetab"/>
      </w:pPr>
      <w:r w:rsidRPr="00A17E87">
        <w:t xml:space="preserve">Train </w:t>
      </w:r>
      <w:r>
        <w:t>s</w:t>
      </w:r>
      <w:r w:rsidRPr="00A17E87">
        <w:t xml:space="preserve">tation </w:t>
      </w:r>
      <w:r w:rsidRPr="00A17E87">
        <w:tab/>
      </w:r>
    </w:p>
    <w:p w14:paraId="760A50FC" w14:textId="77777777" w:rsidR="00BC198D" w:rsidRPr="00A17E87" w:rsidRDefault="00BC198D" w:rsidP="00BC198D">
      <w:pPr>
        <w:pStyle w:val="rulelinetab"/>
      </w:pPr>
      <w:r w:rsidRPr="00A17E87">
        <w:t xml:space="preserve">Post </w:t>
      </w:r>
      <w:r>
        <w:t>o</w:t>
      </w:r>
      <w:r w:rsidRPr="00A17E87">
        <w:t xml:space="preserve">ffice </w:t>
      </w:r>
      <w:r w:rsidRPr="00A17E87">
        <w:tab/>
      </w:r>
    </w:p>
    <w:p w14:paraId="04D1CC56" w14:textId="77777777" w:rsidR="00BC198D" w:rsidRPr="00A17E87" w:rsidRDefault="00BC198D" w:rsidP="00BC198D">
      <w:pPr>
        <w:pStyle w:val="rulelinetab"/>
      </w:pPr>
      <w:r w:rsidRPr="00A17E87">
        <w:t xml:space="preserve">Hotel </w:t>
      </w:r>
      <w:r w:rsidRPr="00A17E87">
        <w:tab/>
      </w:r>
    </w:p>
    <w:p w14:paraId="7F98AB39" w14:textId="77777777" w:rsidR="00BC198D" w:rsidRPr="00A17E87" w:rsidRDefault="00BC198D" w:rsidP="00BC198D">
      <w:pPr>
        <w:pStyle w:val="rulelinetab"/>
      </w:pPr>
      <w:r w:rsidRPr="00A17E87">
        <w:t xml:space="preserve">Restaurant </w:t>
      </w:r>
      <w:r w:rsidRPr="00A17E87">
        <w:tab/>
      </w:r>
    </w:p>
    <w:p w14:paraId="1EED9B73" w14:textId="77777777" w:rsidR="00BC198D" w:rsidRPr="00A17E87" w:rsidRDefault="00BC198D" w:rsidP="00BC198D">
      <w:pPr>
        <w:pStyle w:val="rulelinetab"/>
      </w:pPr>
      <w:r w:rsidRPr="00A17E87">
        <w:t xml:space="preserve">American </w:t>
      </w:r>
      <w:r>
        <w:t>e</w:t>
      </w:r>
      <w:r w:rsidRPr="00A17E87">
        <w:t>mbassy</w:t>
      </w:r>
      <w:r w:rsidRPr="00A17E87">
        <w:tab/>
      </w:r>
    </w:p>
    <w:p w14:paraId="1C715A6E" w14:textId="77777777" w:rsidR="00BC198D" w:rsidRPr="00A17E87" w:rsidRDefault="00BC198D" w:rsidP="00BC198D">
      <w:pPr>
        <w:pStyle w:val="rulelinetab"/>
      </w:pPr>
      <w:r w:rsidRPr="00A17E87">
        <w:t>Telephone</w:t>
      </w:r>
      <w:r w:rsidRPr="00A17E87">
        <w:tab/>
      </w:r>
    </w:p>
    <w:p w14:paraId="43A6E4A9" w14:textId="77777777" w:rsidR="00BC198D" w:rsidRPr="003F17E1" w:rsidRDefault="00BC198D" w:rsidP="00BC198D">
      <w:pPr>
        <w:pStyle w:val="rulelinetab"/>
      </w:pPr>
      <w:r w:rsidRPr="00A17E87">
        <w:t>How much is this?</w:t>
      </w:r>
      <w:r w:rsidRPr="00752982">
        <w:tab/>
      </w:r>
    </w:p>
    <w:p w14:paraId="749EF1CC" w14:textId="77777777" w:rsidR="00BC198D" w:rsidRPr="00A17E87" w:rsidRDefault="00BC198D" w:rsidP="00BC198D">
      <w:pPr>
        <w:pStyle w:val="rulelinetab"/>
      </w:pPr>
      <w:r w:rsidRPr="00A17E87">
        <w:t xml:space="preserve">I do not understand </w:t>
      </w:r>
      <w:r w:rsidRPr="00A17E87">
        <w:tab/>
      </w:r>
    </w:p>
    <w:p w14:paraId="10AF071D" w14:textId="77777777" w:rsidR="00BC198D" w:rsidRPr="00A17E87" w:rsidRDefault="00BC198D" w:rsidP="00BC198D">
      <w:pPr>
        <w:pStyle w:val="rulelinetab"/>
      </w:pPr>
      <w:r w:rsidRPr="00A17E87">
        <w:t xml:space="preserve">Do you understand? </w:t>
      </w:r>
      <w:r w:rsidRPr="00A17E87">
        <w:tab/>
      </w:r>
    </w:p>
    <w:p w14:paraId="25B09B82" w14:textId="77777777" w:rsidR="00BC198D" w:rsidRPr="00A17E87" w:rsidRDefault="00BC198D" w:rsidP="00BC198D">
      <w:pPr>
        <w:pStyle w:val="rulelinetab"/>
      </w:pPr>
      <w:r w:rsidRPr="00A17E87">
        <w:t xml:space="preserve">What time is it? </w:t>
      </w:r>
      <w:r w:rsidRPr="00A17E87">
        <w:tab/>
      </w:r>
    </w:p>
    <w:p w14:paraId="034A9802" w14:textId="77777777" w:rsidR="00BC198D" w:rsidRPr="00A17E87" w:rsidRDefault="00BC198D" w:rsidP="00BC198D">
      <w:pPr>
        <w:pStyle w:val="rulelinetab"/>
      </w:pPr>
      <w:r w:rsidRPr="00A17E87">
        <w:t xml:space="preserve">I want to go to </w:t>
      </w:r>
      <w:r w:rsidRPr="00A17E87">
        <w:tab/>
      </w:r>
    </w:p>
    <w:p w14:paraId="5FB626AB" w14:textId="77777777" w:rsidR="00BC198D" w:rsidRPr="00A17E87" w:rsidRDefault="00BC198D" w:rsidP="00BC198D">
      <w:pPr>
        <w:pStyle w:val="rulelinetab"/>
      </w:pPr>
      <w:r w:rsidRPr="00A17E87">
        <w:t xml:space="preserve">I am hungry </w:t>
      </w:r>
      <w:r w:rsidRPr="00A17E87">
        <w:tab/>
      </w:r>
    </w:p>
    <w:p w14:paraId="69F652D3" w14:textId="77777777" w:rsidR="00BC198D" w:rsidRPr="00A17E87" w:rsidRDefault="00BC198D" w:rsidP="00BC198D">
      <w:pPr>
        <w:pStyle w:val="rulelinetab"/>
      </w:pPr>
      <w:r>
        <w:t>May I see a menu?</w:t>
      </w:r>
      <w:r w:rsidRPr="00A17E87">
        <w:t xml:space="preserve"> </w:t>
      </w:r>
      <w:r w:rsidRPr="00A17E87">
        <w:tab/>
      </w:r>
    </w:p>
    <w:p w14:paraId="29D45E4B" w14:textId="77777777" w:rsidR="00BC198D" w:rsidRPr="00A17E87" w:rsidRDefault="00BC198D" w:rsidP="00BC198D">
      <w:pPr>
        <w:pStyle w:val="rulelinetab"/>
      </w:pPr>
      <w:r w:rsidRPr="00A17E87">
        <w:lastRenderedPageBreak/>
        <w:t xml:space="preserve">I would like </w:t>
      </w:r>
      <w:r w:rsidRPr="00A17E87">
        <w:tab/>
      </w:r>
    </w:p>
    <w:p w14:paraId="53321D77" w14:textId="77777777" w:rsidR="00BC198D" w:rsidRPr="00A17E87" w:rsidRDefault="00BC198D" w:rsidP="00BC198D">
      <w:pPr>
        <w:pStyle w:val="rulelinetab"/>
      </w:pPr>
      <w:r w:rsidRPr="00A17E87">
        <w:t xml:space="preserve">Waiter </w:t>
      </w:r>
      <w:r w:rsidRPr="00A17E87">
        <w:tab/>
      </w:r>
    </w:p>
    <w:p w14:paraId="44A13D3D" w14:textId="77777777" w:rsidR="00BC198D" w:rsidRPr="00A17E87" w:rsidRDefault="00BC198D" w:rsidP="00BC198D">
      <w:pPr>
        <w:pStyle w:val="rulelinetab"/>
      </w:pPr>
      <w:r w:rsidRPr="00A17E87">
        <w:t xml:space="preserve">Check, please </w:t>
      </w:r>
      <w:r w:rsidRPr="00A17E87">
        <w:tab/>
      </w:r>
    </w:p>
    <w:p w14:paraId="78B73349" w14:textId="77777777" w:rsidR="00BC198D" w:rsidRPr="00A17E87" w:rsidRDefault="00BC198D" w:rsidP="00BC198D">
      <w:pPr>
        <w:pStyle w:val="rulelinetab"/>
      </w:pPr>
      <w:r w:rsidRPr="00A17E87">
        <w:t xml:space="preserve">The local toast; “cheers” </w:t>
      </w:r>
      <w:r w:rsidRPr="00A17E87">
        <w:tab/>
      </w:r>
    </w:p>
    <w:p w14:paraId="27376777" w14:textId="77777777" w:rsidR="00BC198D" w:rsidRPr="00A17E87" w:rsidRDefault="00BC198D" w:rsidP="00BC198D">
      <w:pPr>
        <w:pStyle w:val="rulelinetab"/>
      </w:pPr>
      <w:r w:rsidRPr="00A17E87">
        <w:t>Goodbye</w:t>
      </w:r>
      <w:r w:rsidRPr="00A17E87">
        <w:tab/>
      </w:r>
    </w:p>
    <w:p w14:paraId="13890218" w14:textId="77777777" w:rsidR="00BC198D" w:rsidRPr="00AC55E4" w:rsidRDefault="00BC198D" w:rsidP="00BC198D">
      <w:pPr>
        <w:pStyle w:val="Heading2"/>
      </w:pPr>
      <w:r>
        <w:br w:type="page"/>
      </w:r>
      <w:bookmarkStart w:id="78" w:name="_Toc266515912"/>
      <w:bookmarkStart w:id="79" w:name="_Toc266639077"/>
      <w:bookmarkStart w:id="80" w:name="_Toc268511126"/>
      <w:bookmarkStart w:id="81" w:name="_Toc374707264"/>
      <w:bookmarkStart w:id="82" w:name="_Toc271360146"/>
      <w:r w:rsidRPr="00BC7F77">
        <w:lastRenderedPageBreak/>
        <w:t>Worksheet</w:t>
      </w:r>
      <w:r>
        <w:t xml:space="preserve"> </w:t>
      </w:r>
      <w:r w:rsidRPr="00BC7F77">
        <w:t xml:space="preserve">4 </w:t>
      </w:r>
      <w:r w:rsidRPr="00A31175">
        <w:rPr>
          <w:i/>
        </w:rPr>
        <w:t>-</w:t>
      </w:r>
      <w:r w:rsidRPr="00960066">
        <w:rPr>
          <w:b w:val="0"/>
        </w:rPr>
        <w:t xml:space="preserve"> </w:t>
      </w:r>
      <w:r w:rsidRPr="00A31175">
        <w:rPr>
          <w:b w:val="0"/>
          <w:i/>
        </w:rPr>
        <w:t>Scavenger Hunt for Facts</w:t>
      </w:r>
      <w:bookmarkStart w:id="83" w:name="Worksheet_4"/>
      <w:bookmarkEnd w:id="78"/>
      <w:bookmarkEnd w:id="79"/>
      <w:bookmarkEnd w:id="80"/>
      <w:bookmarkEnd w:id="81"/>
      <w:bookmarkEnd w:id="82"/>
      <w:bookmarkEnd w:id="83"/>
    </w:p>
    <w:p w14:paraId="0A221F99" w14:textId="77777777" w:rsidR="00BC198D" w:rsidRPr="000C1151" w:rsidRDefault="00BC198D" w:rsidP="00BC198D">
      <w:r w:rsidRPr="000C1151">
        <w:rPr>
          <w:b/>
        </w:rPr>
        <w:t>DIRECTIONS:</w:t>
      </w:r>
      <w:r>
        <w:rPr>
          <w:b/>
        </w:rPr>
        <w:t xml:space="preserve"> </w:t>
      </w:r>
      <w:r w:rsidRPr="000C1151">
        <w:t>Fill in the blanks with appropriate responses for your destination country.</w:t>
      </w:r>
      <w:r>
        <w:t xml:space="preserve"> </w:t>
      </w:r>
      <w:r w:rsidRPr="000C1151">
        <w:t>Take th</w:t>
      </w:r>
      <w:r>
        <w:t xml:space="preserve">is </w:t>
      </w:r>
      <w:r w:rsidRPr="000C1151">
        <w:t>home and study them with your family</w:t>
      </w:r>
      <w:r>
        <w:t>. You might want to</w:t>
      </w:r>
      <w:r w:rsidRPr="000C1151">
        <w:t xml:space="preserve"> learn a new phrase at dinner each nigh</w:t>
      </w:r>
      <w:r>
        <w:t>t or practice exchanging money.</w:t>
      </w:r>
    </w:p>
    <w:p w14:paraId="5A22F1FE" w14:textId="77777777" w:rsidR="00BC198D" w:rsidRPr="000C1151" w:rsidRDefault="00BC198D" w:rsidP="00BC198D">
      <w:r w:rsidRPr="000C1151">
        <w:t>What is the unit of currency in the country?</w:t>
      </w:r>
    </w:p>
    <w:p w14:paraId="09AA8D12" w14:textId="77777777" w:rsidR="00BC198D" w:rsidRPr="002E4973" w:rsidRDefault="00BC198D" w:rsidP="00BC198D">
      <w:pPr>
        <w:pStyle w:val="tabswithleaders"/>
      </w:pPr>
      <w:r>
        <w:tab/>
      </w:r>
    </w:p>
    <w:p w14:paraId="6EF29F50" w14:textId="77777777" w:rsidR="00BC198D" w:rsidRPr="000C1151" w:rsidRDefault="00BC198D" w:rsidP="00BC198D">
      <w:pPr>
        <w:pStyle w:val="rulelinetab"/>
      </w:pPr>
      <w:r w:rsidRPr="000C1151">
        <w:t>What smaller units make up one of the larger unit? (</w:t>
      </w:r>
      <w:r>
        <w:t>For example,</w:t>
      </w:r>
      <w:r w:rsidRPr="000C1151">
        <w:t xml:space="preserve"> </w:t>
      </w:r>
      <w:r>
        <w:t>1</w:t>
      </w:r>
      <w:r w:rsidRPr="000C1151">
        <w:t>0 dimes</w:t>
      </w:r>
      <w:r>
        <w:t>,</w:t>
      </w:r>
      <w:r w:rsidRPr="000C1151">
        <w:t xml:space="preserve"> </w:t>
      </w:r>
      <w:r>
        <w:t>four</w:t>
      </w:r>
      <w:r w:rsidRPr="000C1151">
        <w:t xml:space="preserve"> quarters or 20 nickels make up a dollar</w:t>
      </w:r>
      <w:r>
        <w:t>.</w:t>
      </w:r>
      <w:r w:rsidRPr="000C1151">
        <w:t>)</w:t>
      </w:r>
    </w:p>
    <w:p w14:paraId="6CD6AD9B" w14:textId="77777777" w:rsidR="00BC198D" w:rsidRPr="000C1151" w:rsidRDefault="00BC198D" w:rsidP="00BC198D">
      <w:pPr>
        <w:pStyle w:val="rulelinetab"/>
      </w:pPr>
      <w:r w:rsidRPr="000C1151">
        <w:t>______________________________________________________________________</w:t>
      </w:r>
    </w:p>
    <w:p w14:paraId="02CF02BB" w14:textId="77777777" w:rsidR="00BC198D" w:rsidRPr="000C1151" w:rsidRDefault="00BC198D" w:rsidP="00BC198D">
      <w:pPr>
        <w:pStyle w:val="rulelinetab"/>
      </w:pPr>
      <w:r w:rsidRPr="000C1151">
        <w:t>What is the capitol city of the country?</w:t>
      </w:r>
    </w:p>
    <w:p w14:paraId="5AA8774E" w14:textId="77777777" w:rsidR="00BC198D" w:rsidRPr="000C1151" w:rsidRDefault="00BC198D" w:rsidP="00BC198D">
      <w:pPr>
        <w:pStyle w:val="rulelinetab"/>
      </w:pPr>
      <w:r>
        <w:tab/>
      </w:r>
    </w:p>
    <w:p w14:paraId="0BF5CE19" w14:textId="77777777" w:rsidR="00BC198D" w:rsidRPr="000C1151" w:rsidRDefault="00BC198D" w:rsidP="00BC198D">
      <w:pPr>
        <w:pStyle w:val="rulelinetab"/>
      </w:pPr>
      <w:r w:rsidRPr="000C1151">
        <w:t>Where is the country located geographically? (</w:t>
      </w:r>
      <w:r>
        <w:t>W</w:t>
      </w:r>
      <w:r w:rsidRPr="000C1151">
        <w:t>hat count</w:t>
      </w:r>
      <w:r>
        <w:t>ries or bodies of water border it?</w:t>
      </w:r>
      <w:r w:rsidRPr="000C1151">
        <w:t>)</w:t>
      </w:r>
    </w:p>
    <w:p w14:paraId="6FF048A1" w14:textId="77777777" w:rsidR="00BC198D" w:rsidRDefault="00BC198D" w:rsidP="00BC198D">
      <w:pPr>
        <w:pStyle w:val="rulelinetab"/>
      </w:pPr>
      <w:r>
        <w:tab/>
      </w:r>
    </w:p>
    <w:p w14:paraId="701F477D" w14:textId="77777777" w:rsidR="00BC198D" w:rsidRDefault="00BC198D" w:rsidP="00BC198D">
      <w:pPr>
        <w:pStyle w:val="rulelinetab"/>
      </w:pPr>
      <w:r>
        <w:tab/>
      </w:r>
    </w:p>
    <w:p w14:paraId="7B06821D" w14:textId="77777777" w:rsidR="00BC198D" w:rsidRPr="000C1151" w:rsidRDefault="00BC198D" w:rsidP="00BC198D">
      <w:pPr>
        <w:pStyle w:val="rulelinetab"/>
      </w:pPr>
      <w:r>
        <w:tab/>
      </w:r>
    </w:p>
    <w:p w14:paraId="43BA8E8B" w14:textId="77777777" w:rsidR="00BC198D" w:rsidRPr="000C1151" w:rsidRDefault="00BC198D" w:rsidP="00BC198D">
      <w:pPr>
        <w:pStyle w:val="rulelinetab"/>
      </w:pPr>
      <w:r w:rsidRPr="000C1151">
        <w:t xml:space="preserve">What are some of the popular foods </w:t>
      </w:r>
      <w:r>
        <w:t xml:space="preserve">in this </w:t>
      </w:r>
      <w:r w:rsidRPr="000C1151">
        <w:t>country?</w:t>
      </w:r>
    </w:p>
    <w:p w14:paraId="66FB35A6" w14:textId="77777777" w:rsidR="00BC198D" w:rsidRDefault="00BC198D" w:rsidP="00BC198D">
      <w:pPr>
        <w:pStyle w:val="rulelinetab"/>
      </w:pPr>
      <w:r>
        <w:tab/>
      </w:r>
    </w:p>
    <w:p w14:paraId="4E460243" w14:textId="77777777" w:rsidR="00BC198D" w:rsidRDefault="00BC198D" w:rsidP="00BC198D">
      <w:pPr>
        <w:pStyle w:val="rulelinetab"/>
      </w:pPr>
      <w:r>
        <w:tab/>
      </w:r>
    </w:p>
    <w:p w14:paraId="6ED19FD3" w14:textId="77777777" w:rsidR="00BC198D" w:rsidRPr="000C1151" w:rsidRDefault="00BC198D" w:rsidP="00BC198D">
      <w:pPr>
        <w:pStyle w:val="rulelinetab"/>
      </w:pPr>
      <w:r>
        <w:tab/>
      </w:r>
    </w:p>
    <w:p w14:paraId="7AED5989" w14:textId="77777777" w:rsidR="00BC198D" w:rsidRPr="00323F2E" w:rsidRDefault="00BC198D" w:rsidP="00BC198D">
      <w:pPr>
        <w:pStyle w:val="rulelinetab"/>
      </w:pPr>
      <w:r w:rsidRPr="00323F2E">
        <w:t>What is the climate like?</w:t>
      </w:r>
    </w:p>
    <w:p w14:paraId="7E90CE95" w14:textId="77777777" w:rsidR="00BC198D" w:rsidRDefault="00BC198D" w:rsidP="00BC198D">
      <w:pPr>
        <w:pStyle w:val="rulelinetab"/>
      </w:pPr>
      <w:r>
        <w:tab/>
      </w:r>
    </w:p>
    <w:p w14:paraId="1452270A" w14:textId="77777777" w:rsidR="00BC198D" w:rsidRDefault="00BC198D" w:rsidP="00BC198D">
      <w:pPr>
        <w:pStyle w:val="rulelinetab"/>
      </w:pPr>
      <w:r>
        <w:tab/>
      </w:r>
    </w:p>
    <w:p w14:paraId="2EB05651" w14:textId="77777777" w:rsidR="00BC198D" w:rsidRPr="000C1151" w:rsidRDefault="00BC198D" w:rsidP="00BC198D">
      <w:pPr>
        <w:pStyle w:val="rulelinetab"/>
      </w:pPr>
      <w:r>
        <w:tab/>
      </w:r>
    </w:p>
    <w:p w14:paraId="3DEC374B" w14:textId="77777777" w:rsidR="00BC198D" w:rsidRPr="000C1151" w:rsidRDefault="00BC198D" w:rsidP="00BC198D">
      <w:pPr>
        <w:pStyle w:val="rulelinetab"/>
      </w:pPr>
      <w:r w:rsidRPr="000C1151">
        <w:br w:type="page"/>
      </w:r>
      <w:r w:rsidRPr="000C1151">
        <w:lastRenderedPageBreak/>
        <w:t>What are the favorite sports?</w:t>
      </w:r>
    </w:p>
    <w:p w14:paraId="2A12183B" w14:textId="77777777" w:rsidR="00BC198D" w:rsidRDefault="00BC198D" w:rsidP="00BC198D">
      <w:pPr>
        <w:pStyle w:val="rulelinetab"/>
      </w:pPr>
      <w:r>
        <w:tab/>
      </w:r>
    </w:p>
    <w:p w14:paraId="13385D10" w14:textId="77777777" w:rsidR="00BC198D" w:rsidRPr="000C1151" w:rsidRDefault="00BC198D" w:rsidP="00BC198D">
      <w:pPr>
        <w:pStyle w:val="rulelinetab"/>
      </w:pPr>
      <w:r>
        <w:tab/>
      </w:r>
    </w:p>
    <w:p w14:paraId="7456E92E" w14:textId="77777777" w:rsidR="00BC198D" w:rsidRPr="000C1151" w:rsidRDefault="00BC198D" w:rsidP="00BC198D">
      <w:pPr>
        <w:pStyle w:val="rulelinetab"/>
      </w:pPr>
      <w:r w:rsidRPr="000C1151">
        <w:t>Name some of the major holidays.</w:t>
      </w:r>
    </w:p>
    <w:p w14:paraId="453C76A8" w14:textId="77777777" w:rsidR="00BC198D" w:rsidRDefault="00BC198D" w:rsidP="00BC198D">
      <w:pPr>
        <w:pStyle w:val="rulelinetab"/>
      </w:pPr>
      <w:r>
        <w:tab/>
      </w:r>
    </w:p>
    <w:p w14:paraId="3BA0E911" w14:textId="77777777" w:rsidR="00BC198D" w:rsidRDefault="00BC198D" w:rsidP="00BC198D">
      <w:pPr>
        <w:pStyle w:val="rulelinetab"/>
      </w:pPr>
      <w:r>
        <w:tab/>
      </w:r>
    </w:p>
    <w:p w14:paraId="271A0971" w14:textId="77777777" w:rsidR="00BC198D" w:rsidRPr="000C1151" w:rsidRDefault="00BC198D" w:rsidP="00BC198D">
      <w:pPr>
        <w:pStyle w:val="rulelinetab"/>
      </w:pPr>
      <w:r>
        <w:tab/>
      </w:r>
    </w:p>
    <w:p w14:paraId="2CE90CD8" w14:textId="77777777" w:rsidR="00BC198D" w:rsidRPr="000C1151" w:rsidRDefault="00BC198D" w:rsidP="00BC198D">
      <w:pPr>
        <w:pStyle w:val="rulelinetab"/>
      </w:pPr>
      <w:r w:rsidRPr="000C1151">
        <w:t>What are the major industries?</w:t>
      </w:r>
    </w:p>
    <w:p w14:paraId="039E7751" w14:textId="77777777" w:rsidR="00BC198D" w:rsidRDefault="00BC198D" w:rsidP="00BC198D">
      <w:pPr>
        <w:pStyle w:val="rulelinetab"/>
      </w:pPr>
      <w:r>
        <w:tab/>
      </w:r>
    </w:p>
    <w:p w14:paraId="7153FE6B" w14:textId="77777777" w:rsidR="00BC198D" w:rsidRDefault="00BC198D" w:rsidP="00BC198D">
      <w:pPr>
        <w:pStyle w:val="rulelinetab"/>
      </w:pPr>
      <w:r>
        <w:tab/>
      </w:r>
    </w:p>
    <w:p w14:paraId="3E543E37" w14:textId="77777777" w:rsidR="00BC198D" w:rsidRPr="000C1151" w:rsidRDefault="00BC198D" w:rsidP="00BC198D">
      <w:pPr>
        <w:pStyle w:val="rulelinetab"/>
      </w:pPr>
      <w:r>
        <w:tab/>
      </w:r>
    </w:p>
    <w:p w14:paraId="40E39AD3" w14:textId="77777777" w:rsidR="00BC198D" w:rsidRPr="000C1151" w:rsidRDefault="00BC198D" w:rsidP="00BC198D">
      <w:pPr>
        <w:pStyle w:val="rulelinetab"/>
      </w:pPr>
      <w:r w:rsidRPr="000C1151">
        <w:t>What is the native costume?</w:t>
      </w:r>
    </w:p>
    <w:p w14:paraId="76B75822" w14:textId="77777777" w:rsidR="00BC198D" w:rsidRDefault="00BC198D" w:rsidP="00BC198D">
      <w:pPr>
        <w:pStyle w:val="rulelinetab"/>
      </w:pPr>
      <w:r>
        <w:tab/>
      </w:r>
    </w:p>
    <w:p w14:paraId="72BCF521" w14:textId="77777777" w:rsidR="00BC198D" w:rsidRDefault="00BC198D" w:rsidP="00BC198D">
      <w:pPr>
        <w:pStyle w:val="rulelinetab"/>
      </w:pPr>
      <w:r>
        <w:tab/>
      </w:r>
    </w:p>
    <w:p w14:paraId="5614D8AA" w14:textId="77777777" w:rsidR="00BC198D" w:rsidRPr="000C1151" w:rsidRDefault="00BC198D" w:rsidP="00BC198D">
      <w:pPr>
        <w:pStyle w:val="rulelinetab"/>
      </w:pPr>
      <w:r>
        <w:tab/>
      </w:r>
    </w:p>
    <w:p w14:paraId="78C8DE53" w14:textId="77777777" w:rsidR="00BC198D" w:rsidRPr="000C1151" w:rsidRDefault="00BC198D" w:rsidP="00BC198D">
      <w:pPr>
        <w:pStyle w:val="rulelinetab"/>
      </w:pPr>
      <w:r w:rsidRPr="000C1151">
        <w:t>Name some native customs which are different from American customs.</w:t>
      </w:r>
    </w:p>
    <w:p w14:paraId="4D061DEC" w14:textId="77777777" w:rsidR="00BC198D" w:rsidRDefault="00BC198D" w:rsidP="00BC198D">
      <w:pPr>
        <w:pStyle w:val="rulelinetab"/>
      </w:pPr>
      <w:r>
        <w:tab/>
      </w:r>
    </w:p>
    <w:p w14:paraId="7EB6C5AA" w14:textId="77777777" w:rsidR="00BC198D" w:rsidRDefault="00BC198D" w:rsidP="00BC198D">
      <w:pPr>
        <w:pStyle w:val="rulelinetab"/>
      </w:pPr>
      <w:r>
        <w:tab/>
      </w:r>
    </w:p>
    <w:p w14:paraId="44CA1048" w14:textId="77777777" w:rsidR="00BC198D" w:rsidRPr="000C1151" w:rsidRDefault="00BC198D" w:rsidP="00BC198D">
      <w:pPr>
        <w:pStyle w:val="rulelinetab"/>
      </w:pPr>
      <w:r>
        <w:tab/>
      </w:r>
    </w:p>
    <w:p w14:paraId="16DF6802" w14:textId="77777777" w:rsidR="00BC198D" w:rsidRPr="000C1151" w:rsidRDefault="00BC198D" w:rsidP="00BC198D">
      <w:pPr>
        <w:pStyle w:val="rulelinetab"/>
      </w:pPr>
      <w:r w:rsidRPr="000C1151">
        <w:t>What are the customs regarding tipping?</w:t>
      </w:r>
    </w:p>
    <w:p w14:paraId="13A5E401" w14:textId="77777777" w:rsidR="00BC198D" w:rsidRDefault="00BC198D" w:rsidP="00BC198D">
      <w:pPr>
        <w:pStyle w:val="rulelinetab"/>
      </w:pPr>
      <w:r>
        <w:tab/>
      </w:r>
    </w:p>
    <w:p w14:paraId="5E28B495" w14:textId="77777777" w:rsidR="00BC198D" w:rsidRDefault="00BC198D" w:rsidP="00BC198D">
      <w:pPr>
        <w:pStyle w:val="rulelinetab"/>
      </w:pPr>
      <w:r>
        <w:tab/>
      </w:r>
    </w:p>
    <w:p w14:paraId="5AA49723" w14:textId="77777777" w:rsidR="00BC198D" w:rsidRPr="000C1151" w:rsidRDefault="00BC198D" w:rsidP="00BC198D">
      <w:pPr>
        <w:pStyle w:val="rulelinetab"/>
      </w:pPr>
      <w:r>
        <w:tab/>
      </w:r>
    </w:p>
    <w:p w14:paraId="7746FFD7" w14:textId="77777777" w:rsidR="00BC198D" w:rsidRPr="00C660E4" w:rsidRDefault="00BC198D" w:rsidP="00BC198D">
      <w:pPr>
        <w:pStyle w:val="Heading2"/>
        <w:rPr>
          <w:b w:val="0"/>
          <w:i/>
        </w:rPr>
      </w:pPr>
      <w:r>
        <w:br w:type="page"/>
      </w:r>
      <w:bookmarkStart w:id="84" w:name="_Toc266639078"/>
      <w:bookmarkStart w:id="85" w:name="_Toc374707265"/>
      <w:bookmarkStart w:id="86" w:name="_Toc271360147"/>
      <w:r w:rsidRPr="00BC7F77">
        <w:lastRenderedPageBreak/>
        <w:t xml:space="preserve">Worksheet 5 - </w:t>
      </w:r>
      <w:bookmarkStart w:id="87" w:name="_Toc247175259"/>
      <w:r w:rsidRPr="00C660E4">
        <w:rPr>
          <w:b w:val="0"/>
          <w:i/>
        </w:rPr>
        <w:t>Evaluation</w:t>
      </w:r>
      <w:bookmarkEnd w:id="84"/>
      <w:bookmarkEnd w:id="85"/>
      <w:bookmarkEnd w:id="86"/>
      <w:bookmarkEnd w:id="87"/>
    </w:p>
    <w:p w14:paraId="79D1CB0C" w14:textId="77777777" w:rsidR="00BC198D" w:rsidRPr="00BC7F77" w:rsidRDefault="00BC198D" w:rsidP="00BC198D">
      <w:pPr>
        <w:numPr>
          <w:ilvl w:val="0"/>
          <w:numId w:val="9"/>
        </w:numPr>
        <w:spacing w:before="120"/>
        <w:contextualSpacing/>
        <w:rPr>
          <w:szCs w:val="24"/>
        </w:rPr>
      </w:pPr>
      <w:r w:rsidRPr="00BC7F77">
        <w:rPr>
          <w:szCs w:val="24"/>
        </w:rPr>
        <w:t xml:space="preserve"> Was this workshop helpful?</w:t>
      </w:r>
    </w:p>
    <w:p w14:paraId="00677397" w14:textId="77777777" w:rsidR="00BC198D" w:rsidRPr="00BC7F77" w:rsidRDefault="00BC198D" w:rsidP="00BC198D">
      <w:pPr>
        <w:tabs>
          <w:tab w:val="left" w:leader="underscore" w:pos="9360"/>
        </w:tabs>
        <w:ind w:left="360" w:hanging="360"/>
        <w:rPr>
          <w:sz w:val="22"/>
        </w:rPr>
      </w:pPr>
      <w:r w:rsidRPr="00BC7F77">
        <w:rPr>
          <w:sz w:val="22"/>
        </w:rPr>
        <w:tab/>
      </w:r>
      <w:r w:rsidRPr="00BC7F77">
        <w:rPr>
          <w:sz w:val="22"/>
        </w:rPr>
        <w:tab/>
      </w:r>
    </w:p>
    <w:p w14:paraId="1BCA0E72" w14:textId="77777777" w:rsidR="00BC198D" w:rsidRPr="00BC7F77" w:rsidRDefault="00BC198D" w:rsidP="00BC198D">
      <w:pPr>
        <w:tabs>
          <w:tab w:val="left" w:leader="underscore" w:pos="9360"/>
        </w:tabs>
        <w:ind w:left="360" w:hanging="360"/>
        <w:rPr>
          <w:sz w:val="22"/>
        </w:rPr>
      </w:pPr>
      <w:r w:rsidRPr="00BC7F77">
        <w:rPr>
          <w:sz w:val="22"/>
        </w:rPr>
        <w:tab/>
      </w:r>
      <w:r w:rsidRPr="00BC7F77">
        <w:rPr>
          <w:sz w:val="22"/>
        </w:rPr>
        <w:tab/>
      </w:r>
    </w:p>
    <w:p w14:paraId="3198F3CC" w14:textId="77777777" w:rsidR="00BC198D" w:rsidRPr="00BC7F77" w:rsidRDefault="00BC198D" w:rsidP="00BC198D">
      <w:pPr>
        <w:numPr>
          <w:ilvl w:val="0"/>
          <w:numId w:val="9"/>
        </w:numPr>
        <w:spacing w:before="120"/>
        <w:contextualSpacing/>
        <w:rPr>
          <w:szCs w:val="24"/>
        </w:rPr>
      </w:pPr>
      <w:r w:rsidRPr="00BC7F77">
        <w:rPr>
          <w:szCs w:val="24"/>
        </w:rPr>
        <w:t>What information did you find most helpful?</w:t>
      </w:r>
    </w:p>
    <w:p w14:paraId="53CDACCE" w14:textId="77777777" w:rsidR="00BC198D" w:rsidRPr="00BC7F77" w:rsidRDefault="00BC198D" w:rsidP="00BC198D">
      <w:pPr>
        <w:tabs>
          <w:tab w:val="left" w:leader="underscore" w:pos="9360"/>
        </w:tabs>
        <w:ind w:left="360"/>
        <w:rPr>
          <w:sz w:val="22"/>
        </w:rPr>
      </w:pPr>
      <w:r w:rsidRPr="00BC7F77">
        <w:rPr>
          <w:sz w:val="22"/>
        </w:rPr>
        <w:tab/>
      </w:r>
      <w:r w:rsidRPr="00BC7F77">
        <w:rPr>
          <w:sz w:val="22"/>
        </w:rPr>
        <w:tab/>
      </w:r>
    </w:p>
    <w:p w14:paraId="146B308F" w14:textId="77777777" w:rsidR="00BC198D" w:rsidRPr="00BC7F77" w:rsidRDefault="00BC198D" w:rsidP="00BC198D">
      <w:pPr>
        <w:tabs>
          <w:tab w:val="left" w:leader="underscore" w:pos="9360"/>
        </w:tabs>
        <w:ind w:left="360"/>
        <w:rPr>
          <w:sz w:val="22"/>
        </w:rPr>
      </w:pPr>
      <w:r w:rsidRPr="00BC7F77">
        <w:rPr>
          <w:sz w:val="22"/>
        </w:rPr>
        <w:tab/>
      </w:r>
      <w:r w:rsidRPr="00BC7F77">
        <w:rPr>
          <w:sz w:val="22"/>
        </w:rPr>
        <w:tab/>
      </w:r>
    </w:p>
    <w:p w14:paraId="6F3289A1" w14:textId="77777777" w:rsidR="00BC198D" w:rsidRPr="00BC7F77" w:rsidRDefault="00BC198D" w:rsidP="00BC198D">
      <w:pPr>
        <w:numPr>
          <w:ilvl w:val="0"/>
          <w:numId w:val="9"/>
        </w:numPr>
        <w:spacing w:before="120"/>
        <w:contextualSpacing/>
        <w:rPr>
          <w:szCs w:val="24"/>
        </w:rPr>
      </w:pPr>
      <w:r w:rsidRPr="00BC7F77">
        <w:rPr>
          <w:szCs w:val="24"/>
        </w:rPr>
        <w:t>What information did you find least helpful?</w:t>
      </w:r>
    </w:p>
    <w:p w14:paraId="00D6E1B9" w14:textId="77777777" w:rsidR="00BC198D" w:rsidRPr="00BC7F77" w:rsidRDefault="00BC198D" w:rsidP="00BC198D">
      <w:pPr>
        <w:tabs>
          <w:tab w:val="left" w:leader="underscore" w:pos="9360"/>
        </w:tabs>
        <w:ind w:left="360"/>
        <w:rPr>
          <w:sz w:val="22"/>
        </w:rPr>
      </w:pPr>
      <w:r w:rsidRPr="00BC7F77">
        <w:rPr>
          <w:sz w:val="22"/>
        </w:rPr>
        <w:tab/>
      </w:r>
      <w:r w:rsidRPr="00BC7F77">
        <w:rPr>
          <w:sz w:val="22"/>
        </w:rPr>
        <w:tab/>
      </w:r>
    </w:p>
    <w:p w14:paraId="4E9E2FFA" w14:textId="77777777" w:rsidR="00BC198D" w:rsidRPr="00BC7F77" w:rsidRDefault="00BC198D" w:rsidP="00BC198D">
      <w:pPr>
        <w:tabs>
          <w:tab w:val="left" w:leader="underscore" w:pos="9360"/>
        </w:tabs>
        <w:ind w:left="360"/>
        <w:rPr>
          <w:sz w:val="22"/>
        </w:rPr>
      </w:pPr>
      <w:r w:rsidRPr="00BC7F77">
        <w:rPr>
          <w:sz w:val="22"/>
        </w:rPr>
        <w:tab/>
      </w:r>
      <w:r w:rsidRPr="00BC7F77">
        <w:rPr>
          <w:sz w:val="22"/>
        </w:rPr>
        <w:tab/>
      </w:r>
    </w:p>
    <w:p w14:paraId="25A36563" w14:textId="77777777" w:rsidR="00BC198D" w:rsidRPr="00BC7F77" w:rsidRDefault="00BC198D" w:rsidP="00BC198D">
      <w:pPr>
        <w:numPr>
          <w:ilvl w:val="0"/>
          <w:numId w:val="9"/>
        </w:numPr>
        <w:spacing w:before="120"/>
        <w:contextualSpacing/>
        <w:rPr>
          <w:szCs w:val="24"/>
        </w:rPr>
      </w:pPr>
      <w:r w:rsidRPr="00BC7F77">
        <w:rPr>
          <w:szCs w:val="24"/>
        </w:rPr>
        <w:t>What additional information would you like to have incorporated in future workshops?</w:t>
      </w:r>
    </w:p>
    <w:p w14:paraId="0875448F" w14:textId="77777777" w:rsidR="00BC198D" w:rsidRPr="00BC7F77" w:rsidRDefault="00BC198D" w:rsidP="00BC198D">
      <w:pPr>
        <w:tabs>
          <w:tab w:val="left" w:leader="underscore" w:pos="9360"/>
        </w:tabs>
        <w:ind w:left="360"/>
        <w:rPr>
          <w:sz w:val="22"/>
        </w:rPr>
      </w:pPr>
      <w:r w:rsidRPr="00BC7F77">
        <w:rPr>
          <w:sz w:val="22"/>
        </w:rPr>
        <w:tab/>
      </w:r>
      <w:r w:rsidRPr="00BC7F77">
        <w:rPr>
          <w:sz w:val="22"/>
        </w:rPr>
        <w:tab/>
      </w:r>
    </w:p>
    <w:p w14:paraId="15D3E144" w14:textId="77777777" w:rsidR="00BC198D" w:rsidRPr="00BC7F77" w:rsidRDefault="00BC198D" w:rsidP="00BC198D">
      <w:pPr>
        <w:tabs>
          <w:tab w:val="left" w:leader="underscore" w:pos="9360"/>
        </w:tabs>
        <w:ind w:left="360"/>
        <w:rPr>
          <w:sz w:val="22"/>
        </w:rPr>
      </w:pPr>
      <w:r w:rsidRPr="00BC7F77">
        <w:rPr>
          <w:sz w:val="22"/>
        </w:rPr>
        <w:tab/>
      </w:r>
      <w:r w:rsidRPr="00BC7F77">
        <w:rPr>
          <w:sz w:val="22"/>
        </w:rPr>
        <w:tab/>
      </w:r>
    </w:p>
    <w:p w14:paraId="7C75B3D5" w14:textId="77777777" w:rsidR="00BC198D" w:rsidRPr="00BC7F77" w:rsidRDefault="00BC198D" w:rsidP="00BC198D">
      <w:pPr>
        <w:numPr>
          <w:ilvl w:val="0"/>
          <w:numId w:val="9"/>
        </w:numPr>
        <w:spacing w:before="120"/>
        <w:contextualSpacing/>
        <w:rPr>
          <w:szCs w:val="24"/>
        </w:rPr>
      </w:pPr>
      <w:r w:rsidRPr="00BC7F77">
        <w:rPr>
          <w:szCs w:val="24"/>
        </w:rPr>
        <w:t>Is the workbook helpful?</w:t>
      </w:r>
    </w:p>
    <w:p w14:paraId="4A80F32E" w14:textId="77777777" w:rsidR="00BC198D" w:rsidRPr="00BC7F77" w:rsidRDefault="00BC198D" w:rsidP="00BC198D">
      <w:pPr>
        <w:tabs>
          <w:tab w:val="left" w:leader="underscore" w:pos="9360"/>
        </w:tabs>
        <w:ind w:left="360"/>
        <w:rPr>
          <w:sz w:val="22"/>
        </w:rPr>
      </w:pPr>
      <w:r w:rsidRPr="00BC7F77">
        <w:rPr>
          <w:sz w:val="22"/>
        </w:rPr>
        <w:tab/>
      </w:r>
      <w:r w:rsidRPr="00BC7F77">
        <w:rPr>
          <w:sz w:val="22"/>
        </w:rPr>
        <w:tab/>
      </w:r>
    </w:p>
    <w:p w14:paraId="4FFE0ED7" w14:textId="77777777" w:rsidR="00BC198D" w:rsidRPr="00BC7F77" w:rsidRDefault="00BC198D" w:rsidP="00BC198D">
      <w:pPr>
        <w:tabs>
          <w:tab w:val="left" w:leader="underscore" w:pos="9360"/>
        </w:tabs>
        <w:ind w:left="360"/>
        <w:rPr>
          <w:sz w:val="22"/>
        </w:rPr>
      </w:pPr>
      <w:r w:rsidRPr="00BC7F77">
        <w:rPr>
          <w:sz w:val="22"/>
        </w:rPr>
        <w:tab/>
      </w:r>
      <w:r w:rsidRPr="00BC7F77">
        <w:rPr>
          <w:sz w:val="22"/>
        </w:rPr>
        <w:tab/>
      </w:r>
    </w:p>
    <w:p w14:paraId="608C33DB" w14:textId="77777777" w:rsidR="00BC198D" w:rsidRPr="00BC7F77" w:rsidRDefault="00BC198D" w:rsidP="00BC198D">
      <w:pPr>
        <w:numPr>
          <w:ilvl w:val="0"/>
          <w:numId w:val="9"/>
        </w:numPr>
        <w:spacing w:before="120"/>
        <w:contextualSpacing/>
        <w:rPr>
          <w:szCs w:val="24"/>
        </w:rPr>
      </w:pPr>
      <w:r w:rsidRPr="00BC7F77">
        <w:rPr>
          <w:szCs w:val="24"/>
        </w:rPr>
        <w:t>Additional comments</w:t>
      </w:r>
    </w:p>
    <w:p w14:paraId="7DAE4C05" w14:textId="77777777" w:rsidR="00BC198D" w:rsidRPr="00BC7F77" w:rsidRDefault="00BC198D" w:rsidP="00BC198D">
      <w:pPr>
        <w:tabs>
          <w:tab w:val="left" w:leader="underscore" w:pos="9360"/>
        </w:tabs>
        <w:ind w:left="360"/>
        <w:rPr>
          <w:sz w:val="22"/>
        </w:rPr>
      </w:pPr>
      <w:r w:rsidRPr="00BC7F77">
        <w:rPr>
          <w:sz w:val="22"/>
        </w:rPr>
        <w:tab/>
      </w:r>
      <w:r w:rsidRPr="00BC7F77">
        <w:rPr>
          <w:sz w:val="22"/>
        </w:rPr>
        <w:tab/>
      </w:r>
    </w:p>
    <w:p w14:paraId="22A75880" w14:textId="77777777" w:rsidR="00BC198D" w:rsidRPr="00BC7F77" w:rsidRDefault="00BC198D" w:rsidP="00BC198D">
      <w:pPr>
        <w:tabs>
          <w:tab w:val="left" w:leader="underscore" w:pos="9360"/>
        </w:tabs>
        <w:ind w:left="360"/>
        <w:rPr>
          <w:sz w:val="22"/>
        </w:rPr>
      </w:pPr>
      <w:r w:rsidRPr="00BC7F77">
        <w:rPr>
          <w:sz w:val="22"/>
        </w:rPr>
        <w:tab/>
      </w:r>
    </w:p>
    <w:p w14:paraId="08FAE392" w14:textId="605D7A97" w:rsidR="00BC198D" w:rsidRDefault="00BC198D" w:rsidP="00BC198D">
      <w:pPr>
        <w:pStyle w:val="Heading1"/>
      </w:pPr>
      <w:r w:rsidRPr="00BC7F77">
        <w:rPr>
          <w:sz w:val="22"/>
        </w:rPr>
        <w:br w:type="page"/>
      </w:r>
      <w:bookmarkStart w:id="88" w:name="_Toc266515915"/>
      <w:bookmarkStart w:id="89" w:name="_Toc266639080"/>
      <w:bookmarkStart w:id="90" w:name="_Toc374707266"/>
      <w:bookmarkStart w:id="91" w:name="_Toc271360148"/>
      <w:r w:rsidRPr="00587C11">
        <w:lastRenderedPageBreak/>
        <w:t>Checklists</w:t>
      </w:r>
      <w:bookmarkEnd w:id="88"/>
      <w:bookmarkEnd w:id="89"/>
      <w:bookmarkEnd w:id="90"/>
      <w:bookmarkEnd w:id="91"/>
    </w:p>
    <w:p w14:paraId="1BF90CF1" w14:textId="7D34CB7E" w:rsidR="00BC198D" w:rsidRPr="006E23F9" w:rsidRDefault="0058069D" w:rsidP="00BC198D">
      <w:pPr>
        <w:pStyle w:val="bullets"/>
        <w:rPr>
          <w:rFonts w:ascii="Arial" w:hAnsi="Arial"/>
        </w:rPr>
      </w:pPr>
      <w:r>
        <w:rPr>
          <w:noProof/>
        </w:rPr>
        <w:drawing>
          <wp:anchor distT="0" distB="0" distL="114300" distR="114300" simplePos="0" relativeHeight="251666432" behindDoc="1" locked="0" layoutInCell="1" allowOverlap="1" wp14:anchorId="6619D200" wp14:editId="288D47D8">
            <wp:simplePos x="0" y="0"/>
            <wp:positionH relativeFrom="page">
              <wp:posOffset>0</wp:posOffset>
            </wp:positionH>
            <wp:positionV relativeFrom="page">
              <wp:posOffset>0</wp:posOffset>
            </wp:positionV>
            <wp:extent cx="7800975" cy="457200"/>
            <wp:effectExtent l="0" t="0" r="0" b="0"/>
            <wp:wrapTight wrapText="bothSides">
              <wp:wrapPolygon edited="0">
                <wp:start x="0" y="0"/>
                <wp:lineTo x="0" y="20400"/>
                <wp:lineTo x="21521" y="20400"/>
                <wp:lineTo x="21521" y="0"/>
                <wp:lineTo x="0" y="0"/>
              </wp:wrapPolygon>
            </wp:wrapTight>
            <wp:docPr id="477" name="Picture 25" descr="FAP ChpStr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FAP ChpStrip"/>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8009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98D" w:rsidRPr="006E23F9">
        <w:rPr>
          <w:rFonts w:ascii="Arial" w:hAnsi="Arial"/>
        </w:rPr>
        <w:t>Important Documents to Hand-Carry</w:t>
      </w:r>
    </w:p>
    <w:p w14:paraId="3C72362B" w14:textId="77777777" w:rsidR="00BC198D" w:rsidRPr="006E23F9" w:rsidRDefault="00BC198D" w:rsidP="00BC198D">
      <w:pPr>
        <w:pStyle w:val="bullets"/>
        <w:rPr>
          <w:rFonts w:ascii="Arial" w:hAnsi="Arial"/>
        </w:rPr>
      </w:pPr>
      <w:r w:rsidRPr="006E23F9">
        <w:rPr>
          <w:rFonts w:ascii="Arial" w:hAnsi="Arial"/>
        </w:rPr>
        <w:t>Pre-Departure Checklist for Overseas Moves</w:t>
      </w:r>
    </w:p>
    <w:p w14:paraId="0494E771" w14:textId="77777777" w:rsidR="00BC198D" w:rsidRPr="006E23F9" w:rsidRDefault="00BC198D" w:rsidP="00BC198D">
      <w:pPr>
        <w:pStyle w:val="bullets"/>
        <w:rPr>
          <w:rFonts w:ascii="Arial" w:hAnsi="Arial"/>
        </w:rPr>
      </w:pPr>
      <w:r w:rsidRPr="006E23F9">
        <w:rPr>
          <w:rFonts w:ascii="Arial" w:hAnsi="Arial"/>
        </w:rPr>
        <w:t>Practical Checklist for Arrival in New Location</w:t>
      </w:r>
    </w:p>
    <w:p w14:paraId="5F7F8907" w14:textId="77777777" w:rsidR="00BC198D" w:rsidRPr="00A27FD9" w:rsidRDefault="00BC198D" w:rsidP="00BC198D">
      <w:pPr>
        <w:pStyle w:val="Heading2"/>
      </w:pPr>
      <w:r>
        <w:br w:type="page"/>
      </w:r>
      <w:bookmarkStart w:id="92" w:name="_Important_Documents_to"/>
      <w:bookmarkStart w:id="93" w:name="_Toc266515916"/>
      <w:bookmarkStart w:id="94" w:name="_Toc266639081"/>
      <w:bookmarkStart w:id="95" w:name="_Toc267116480"/>
      <w:bookmarkStart w:id="96" w:name="_Toc374707267"/>
      <w:bookmarkStart w:id="97" w:name="_Toc271360149"/>
      <w:bookmarkStart w:id="98" w:name="_Toc266515917"/>
      <w:bookmarkStart w:id="99" w:name="_Toc266639082"/>
      <w:bookmarkEnd w:id="92"/>
      <w:r w:rsidRPr="00BC7F77">
        <w:lastRenderedPageBreak/>
        <w:t>Important Documents to Hand</w:t>
      </w:r>
      <w:r>
        <w:t>-C</w:t>
      </w:r>
      <w:r w:rsidRPr="00BC7F77">
        <w:t>arry</w:t>
      </w:r>
      <w:bookmarkEnd w:id="93"/>
      <w:bookmarkEnd w:id="94"/>
      <w:bookmarkEnd w:id="95"/>
      <w:bookmarkEnd w:id="96"/>
      <w:bookmarkEnd w:id="97"/>
    </w:p>
    <w:tbl>
      <w:tblPr>
        <w:tblW w:w="9449" w:type="dxa"/>
        <w:tblCellSpacing w:w="7" w:type="dxa"/>
        <w:tblInd w:w="-21"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20" w:firstRow="1" w:lastRow="0" w:firstColumn="0" w:lastColumn="0" w:noHBand="0" w:noVBand="0"/>
      </w:tblPr>
      <w:tblGrid>
        <w:gridCol w:w="8383"/>
        <w:gridCol w:w="1066"/>
      </w:tblGrid>
      <w:tr w:rsidR="00BC198D" w:rsidRPr="00C35DBA" w14:paraId="0E9EAB13"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3AB8CD7A" w14:textId="77777777" w:rsidR="00BC198D" w:rsidRPr="00C35DBA" w:rsidRDefault="00BC198D" w:rsidP="00720BA8">
            <w:pPr>
              <w:tabs>
                <w:tab w:val="left" w:pos="111"/>
              </w:tabs>
              <w:spacing w:before="40" w:after="40"/>
              <w:ind w:left="111"/>
              <w:rPr>
                <w:b/>
                <w:bCs/>
              </w:rPr>
            </w:pPr>
            <w:r w:rsidRPr="00C35DBA">
              <w:rPr>
                <w:b/>
                <w:bCs/>
              </w:rPr>
              <w:t>Document</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5EAF856E" w14:textId="77777777" w:rsidR="00BC198D" w:rsidRPr="00C35DBA" w:rsidRDefault="00BC198D" w:rsidP="00720BA8">
            <w:pPr>
              <w:spacing w:before="40" w:after="40"/>
              <w:jc w:val="center"/>
              <w:rPr>
                <w:b/>
                <w:bCs/>
              </w:rPr>
            </w:pPr>
            <w:r w:rsidRPr="00C35DBA">
              <w:rPr>
                <w:b/>
                <w:bCs/>
              </w:rPr>
              <w:t>Check</w:t>
            </w:r>
          </w:p>
        </w:tc>
      </w:tr>
      <w:tr w:rsidR="00BC198D" w:rsidRPr="00A27FD9" w14:paraId="648B814F"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7815B0C5" w14:textId="77777777" w:rsidR="00BC198D" w:rsidRPr="00C35DBA" w:rsidRDefault="00BC198D" w:rsidP="00720BA8">
            <w:pPr>
              <w:tabs>
                <w:tab w:val="left" w:pos="111"/>
              </w:tabs>
              <w:spacing w:before="40" w:after="40"/>
              <w:ind w:left="111"/>
            </w:pPr>
            <w:r w:rsidRPr="00C35DBA">
              <w:t xml:space="preserve">Adoption </w:t>
            </w:r>
            <w:r>
              <w:t>p</w:t>
            </w:r>
            <w:r w:rsidRPr="00C35DBA">
              <w:t>apers (if applicable)</w:t>
            </w:r>
            <w:r>
              <w:t>; r</w:t>
            </w:r>
            <w:r w:rsidRPr="00C35DBA">
              <w:t xml:space="preserve">emember </w:t>
            </w:r>
            <w:r>
              <w:t>c</w:t>
            </w:r>
            <w:r w:rsidRPr="00C35DBA">
              <w:t>ourt</w:t>
            </w:r>
            <w:r>
              <w:t>-</w:t>
            </w:r>
            <w:r w:rsidRPr="00C35DBA">
              <w:t>ordered name changes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732B7099" w14:textId="77777777" w:rsidR="00BC198D" w:rsidRPr="00A27FD9" w:rsidRDefault="00CB6E77" w:rsidP="00720BA8">
            <w:pPr>
              <w:spacing w:before="40" w:after="40"/>
              <w:jc w:val="center"/>
            </w:pPr>
            <w:r>
              <w:rPr>
                <w:noProof/>
              </w:rPr>
              <w:drawing>
                <wp:inline distT="0" distB="0" distL="0" distR="0" wp14:anchorId="40B0F184" wp14:editId="5F2E3AC7">
                  <wp:extent cx="250190" cy="215900"/>
                  <wp:effectExtent l="0" t="0" r="0" b="0"/>
                  <wp:docPr id="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0190" cy="215900"/>
                          </a:xfrm>
                          <a:prstGeom prst="rect">
                            <a:avLst/>
                          </a:prstGeom>
                          <a:noFill/>
                          <a:ln>
                            <a:noFill/>
                          </a:ln>
                        </pic:spPr>
                      </pic:pic>
                    </a:graphicData>
                  </a:graphic>
                </wp:inline>
              </w:drawing>
            </w:r>
          </w:p>
        </w:tc>
      </w:tr>
      <w:tr w:rsidR="00BC198D" w:rsidRPr="00A27FD9" w14:paraId="61D6B55D"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56ECAAE9" w14:textId="77777777" w:rsidR="00BC198D" w:rsidRPr="00C35DBA" w:rsidRDefault="00BC198D" w:rsidP="00720BA8">
            <w:pPr>
              <w:tabs>
                <w:tab w:val="left" w:pos="111"/>
              </w:tabs>
              <w:spacing w:before="40" w:after="40"/>
              <w:ind w:left="111"/>
            </w:pPr>
            <w:r w:rsidRPr="00C35DBA">
              <w:t xml:space="preserve">Allotment </w:t>
            </w:r>
            <w:r>
              <w:t>r</w:t>
            </w:r>
            <w:r w:rsidRPr="00C35DBA">
              <w:t>ecords (copy of allotment application)</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5065861C" w14:textId="77777777" w:rsidR="00BC198D" w:rsidRPr="00A27FD9" w:rsidRDefault="00CB6E77" w:rsidP="00720BA8">
            <w:pPr>
              <w:spacing w:before="40" w:after="40"/>
              <w:jc w:val="center"/>
            </w:pPr>
            <w:r>
              <w:rPr>
                <w:noProof/>
              </w:rPr>
              <w:drawing>
                <wp:inline distT="0" distB="0" distL="0" distR="0" wp14:anchorId="0B91DEBB" wp14:editId="761A57C4">
                  <wp:extent cx="259080" cy="233045"/>
                  <wp:effectExtent l="0" t="0" r="7620" b="0"/>
                  <wp:docPr id="66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28AEC917"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04F89EC9" w14:textId="77777777" w:rsidR="00BC198D" w:rsidRPr="00C35DBA" w:rsidRDefault="00BC198D" w:rsidP="00720BA8">
            <w:pPr>
              <w:tabs>
                <w:tab w:val="left" w:pos="111"/>
              </w:tabs>
              <w:spacing w:before="40" w:after="40"/>
              <w:ind w:left="111"/>
            </w:pPr>
            <w:r w:rsidRPr="00C35DBA">
              <w:t xml:space="preserve">Birth </w:t>
            </w:r>
            <w:r>
              <w:t>c</w:t>
            </w:r>
            <w:r w:rsidRPr="00C35DBA">
              <w:t>ertificates (ori</w:t>
            </w:r>
            <w:r>
              <w:t>g</w:t>
            </w:r>
            <w:r w:rsidRPr="00C35DBA">
              <w:t>inal or certified copies) for all family members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50F02B02" w14:textId="77777777" w:rsidR="00BC198D" w:rsidRPr="00A27FD9" w:rsidRDefault="00CB6E77" w:rsidP="00720BA8">
            <w:pPr>
              <w:spacing w:before="40" w:after="40"/>
              <w:jc w:val="center"/>
            </w:pPr>
            <w:r>
              <w:rPr>
                <w:noProof/>
              </w:rPr>
              <w:drawing>
                <wp:inline distT="0" distB="0" distL="0" distR="0" wp14:anchorId="6BA5DE01" wp14:editId="5542CA77">
                  <wp:extent cx="259080" cy="233045"/>
                  <wp:effectExtent l="0" t="0" r="7620" b="0"/>
                  <wp:docPr id="5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697618F6"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54653745" w14:textId="77777777" w:rsidR="00BC198D" w:rsidRPr="00C35DBA" w:rsidRDefault="00BC198D" w:rsidP="00720BA8">
            <w:pPr>
              <w:tabs>
                <w:tab w:val="left" w:pos="111"/>
              </w:tabs>
              <w:spacing w:before="40" w:after="40"/>
              <w:ind w:left="111"/>
            </w:pPr>
            <w:r w:rsidRPr="00C35DBA">
              <w:t xml:space="preserve">Bank </w:t>
            </w:r>
            <w:r>
              <w:t xml:space="preserve">statements (checking and </w:t>
            </w:r>
            <w:r w:rsidRPr="00C35DBA">
              <w:t>savings)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4A062995" w14:textId="77777777" w:rsidR="00BC198D" w:rsidRPr="00A27FD9" w:rsidRDefault="00CB6E77" w:rsidP="00720BA8">
            <w:pPr>
              <w:spacing w:before="40" w:after="40"/>
              <w:jc w:val="center"/>
            </w:pPr>
            <w:r>
              <w:rPr>
                <w:noProof/>
              </w:rPr>
              <w:drawing>
                <wp:inline distT="0" distB="0" distL="0" distR="0" wp14:anchorId="7E5E2C0A" wp14:editId="7DCC82A6">
                  <wp:extent cx="259080" cy="233045"/>
                  <wp:effectExtent l="0" t="0" r="7620" b="0"/>
                  <wp:docPr id="65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6E8E6ABD"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72A87B6B" w14:textId="77777777" w:rsidR="00BC198D" w:rsidRPr="00C35DBA" w:rsidRDefault="00BC198D" w:rsidP="00720BA8">
            <w:pPr>
              <w:tabs>
                <w:tab w:val="left" w:pos="111"/>
              </w:tabs>
              <w:spacing w:before="40" w:after="40"/>
              <w:ind w:left="111"/>
            </w:pPr>
            <w:r>
              <w:t>Car i</w:t>
            </w:r>
            <w:r w:rsidRPr="00C35DBA">
              <w:t xml:space="preserve">nsurance, </w:t>
            </w:r>
            <w:r>
              <w:t>r</w:t>
            </w:r>
            <w:r w:rsidRPr="00C35DBA">
              <w:t xml:space="preserve">egistration, </w:t>
            </w:r>
            <w:r>
              <w:t>t</w:t>
            </w:r>
            <w:r w:rsidRPr="00C35DBA">
              <w:t>itle</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4493A0D8" w14:textId="77777777" w:rsidR="00BC198D" w:rsidRPr="00A27FD9" w:rsidRDefault="00CB6E77" w:rsidP="00720BA8">
            <w:pPr>
              <w:spacing w:before="40" w:after="40"/>
              <w:jc w:val="center"/>
            </w:pPr>
            <w:r>
              <w:rPr>
                <w:noProof/>
              </w:rPr>
              <w:drawing>
                <wp:inline distT="0" distB="0" distL="0" distR="0" wp14:anchorId="29BD26CC" wp14:editId="588629C3">
                  <wp:extent cx="259080" cy="233045"/>
                  <wp:effectExtent l="0" t="0" r="7620" b="0"/>
                  <wp:docPr id="52"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5C64BF06"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68A1C08E" w14:textId="77777777" w:rsidR="00BC198D" w:rsidRPr="00C35DBA" w:rsidRDefault="00BC198D" w:rsidP="00720BA8">
            <w:pPr>
              <w:tabs>
                <w:tab w:val="left" w:pos="111"/>
              </w:tabs>
              <w:spacing w:before="40" w:after="40"/>
              <w:ind w:left="111"/>
            </w:pPr>
            <w:r w:rsidRPr="00C35DBA">
              <w:t xml:space="preserve">Checks: </w:t>
            </w:r>
            <w:r>
              <w:t>b</w:t>
            </w:r>
            <w:r w:rsidRPr="00C35DBA">
              <w:t xml:space="preserve">lank, </w:t>
            </w:r>
            <w:r>
              <w:t>c</w:t>
            </w:r>
            <w:r w:rsidRPr="00C35DBA">
              <w:t xml:space="preserve">anceled, </w:t>
            </w:r>
            <w:r>
              <w:t>c</w:t>
            </w:r>
            <w:r w:rsidRPr="00C35DBA">
              <w:t xml:space="preserve">urrent </w:t>
            </w:r>
            <w:r>
              <w:t>s</w:t>
            </w:r>
            <w:r w:rsidRPr="00C35DBA">
              <w:t>tatement</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2064F702" w14:textId="77777777" w:rsidR="00BC198D" w:rsidRPr="006E23F9" w:rsidRDefault="00CB6E77" w:rsidP="00720BA8">
            <w:pPr>
              <w:spacing w:before="40" w:after="40"/>
              <w:jc w:val="center"/>
              <w:rPr>
                <w:b/>
              </w:rPr>
            </w:pPr>
            <w:r>
              <w:rPr>
                <w:noProof/>
              </w:rPr>
              <w:drawing>
                <wp:inline distT="0" distB="0" distL="0" distR="0" wp14:anchorId="2DFD0CE3" wp14:editId="5FE41B48">
                  <wp:extent cx="259080" cy="233045"/>
                  <wp:effectExtent l="0" t="0" r="7620" b="0"/>
                  <wp:docPr id="65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3A757DF5"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200124F8" w14:textId="77777777" w:rsidR="00BC198D" w:rsidRPr="00C35DBA" w:rsidRDefault="00BC198D" w:rsidP="00720BA8">
            <w:pPr>
              <w:tabs>
                <w:tab w:val="left" w:pos="111"/>
              </w:tabs>
              <w:spacing w:before="40" w:after="40"/>
              <w:ind w:left="111"/>
            </w:pPr>
            <w:r w:rsidRPr="00C35DBA">
              <w:t xml:space="preserve">Child ID </w:t>
            </w:r>
            <w:r>
              <w:t>f</w:t>
            </w:r>
            <w:r w:rsidRPr="00C35DBA">
              <w:t>ile</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66F40520" w14:textId="77777777" w:rsidR="00BC198D" w:rsidRPr="00A27FD9" w:rsidRDefault="00CB6E77" w:rsidP="00720BA8">
            <w:pPr>
              <w:spacing w:before="40" w:after="40"/>
              <w:jc w:val="center"/>
            </w:pPr>
            <w:r>
              <w:rPr>
                <w:noProof/>
              </w:rPr>
              <w:drawing>
                <wp:inline distT="0" distB="0" distL="0" distR="0" wp14:anchorId="4CF7898C" wp14:editId="4F64AB61">
                  <wp:extent cx="259080" cy="233045"/>
                  <wp:effectExtent l="0" t="0" r="7620" b="0"/>
                  <wp:docPr id="5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40E9D834"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486DF7F8" w14:textId="77777777" w:rsidR="00BC198D" w:rsidRPr="00C35DBA" w:rsidRDefault="00BC198D" w:rsidP="00720BA8">
            <w:pPr>
              <w:tabs>
                <w:tab w:val="left" w:pos="111"/>
              </w:tabs>
              <w:spacing w:before="40" w:after="40"/>
              <w:ind w:left="111"/>
            </w:pPr>
            <w:r w:rsidRPr="00C35DBA">
              <w:t xml:space="preserve">Credit </w:t>
            </w:r>
            <w:r>
              <w:t>c</w:t>
            </w:r>
            <w:r w:rsidRPr="00C35DBA">
              <w:t>ards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3DCEC860" w14:textId="77777777" w:rsidR="00BC198D" w:rsidRPr="00A27FD9" w:rsidRDefault="00CB6E77" w:rsidP="00720BA8">
            <w:pPr>
              <w:spacing w:before="40" w:after="40"/>
              <w:jc w:val="center"/>
            </w:pPr>
            <w:r>
              <w:rPr>
                <w:noProof/>
              </w:rPr>
              <w:drawing>
                <wp:inline distT="0" distB="0" distL="0" distR="0" wp14:anchorId="640F9B2D" wp14:editId="45C0FF9D">
                  <wp:extent cx="259080" cy="233045"/>
                  <wp:effectExtent l="0" t="0" r="7620" b="0"/>
                  <wp:docPr id="65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457A5950"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661807BF" w14:textId="77777777" w:rsidR="00BC198D" w:rsidRPr="00C35DBA" w:rsidRDefault="00BC198D" w:rsidP="00720BA8">
            <w:pPr>
              <w:tabs>
                <w:tab w:val="left" w:pos="111"/>
              </w:tabs>
              <w:spacing w:before="40" w:after="40"/>
              <w:ind w:left="111"/>
            </w:pPr>
            <w:r w:rsidRPr="00C35DBA">
              <w:t xml:space="preserve">Deeds and </w:t>
            </w:r>
            <w:r>
              <w:t>m</w:t>
            </w:r>
            <w:r w:rsidRPr="00C35DBA">
              <w:t>ortgages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42EE27D1" w14:textId="77777777" w:rsidR="00BC198D" w:rsidRPr="00A27FD9" w:rsidRDefault="00CB6E77" w:rsidP="00720BA8">
            <w:pPr>
              <w:spacing w:before="40" w:after="40"/>
              <w:jc w:val="center"/>
            </w:pPr>
            <w:r>
              <w:rPr>
                <w:noProof/>
              </w:rPr>
              <w:drawing>
                <wp:inline distT="0" distB="0" distL="0" distR="0" wp14:anchorId="181B03F4" wp14:editId="5F7359EA">
                  <wp:extent cx="259080" cy="233045"/>
                  <wp:effectExtent l="0" t="0" r="7620" b="0"/>
                  <wp:docPr id="50"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6908B453"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01C12A7B" w14:textId="77777777" w:rsidR="00BC198D" w:rsidRPr="00C35DBA" w:rsidRDefault="00BC198D" w:rsidP="00720BA8">
            <w:pPr>
              <w:tabs>
                <w:tab w:val="left" w:pos="111"/>
              </w:tabs>
              <w:spacing w:before="40" w:after="40"/>
              <w:ind w:left="111"/>
            </w:pPr>
            <w:r w:rsidRPr="00C35DBA">
              <w:t>Divorce papers (</w:t>
            </w:r>
            <w:r>
              <w:t>if applicable)</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6A87710B" w14:textId="77777777" w:rsidR="00BC198D" w:rsidRPr="00A27FD9" w:rsidRDefault="00CB6E77" w:rsidP="00720BA8">
            <w:pPr>
              <w:spacing w:before="40" w:after="40"/>
              <w:jc w:val="center"/>
            </w:pPr>
            <w:r>
              <w:rPr>
                <w:noProof/>
              </w:rPr>
              <w:drawing>
                <wp:inline distT="0" distB="0" distL="0" distR="0" wp14:anchorId="674D61A3" wp14:editId="1EA79F2E">
                  <wp:extent cx="259080" cy="233045"/>
                  <wp:effectExtent l="0" t="0" r="7620" b="0"/>
                  <wp:docPr id="65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364B4312"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0DFAB244" w14:textId="77777777" w:rsidR="00BC198D" w:rsidRPr="00C35DBA" w:rsidRDefault="00BC198D" w:rsidP="00720BA8">
            <w:pPr>
              <w:tabs>
                <w:tab w:val="left" w:pos="111"/>
              </w:tabs>
              <w:spacing w:before="40" w:after="40"/>
              <w:ind w:left="111"/>
            </w:pPr>
            <w:r w:rsidRPr="00C35DBA">
              <w:t xml:space="preserve">Driver's </w:t>
            </w:r>
            <w:r>
              <w:t>l</w:t>
            </w:r>
            <w:r w:rsidRPr="00C35DBA">
              <w:t>icenses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65959392" w14:textId="77777777" w:rsidR="00BC198D" w:rsidRPr="00A27FD9" w:rsidRDefault="00CB6E77" w:rsidP="00720BA8">
            <w:pPr>
              <w:spacing w:before="40" w:after="40"/>
              <w:jc w:val="center"/>
            </w:pPr>
            <w:r>
              <w:rPr>
                <w:noProof/>
              </w:rPr>
              <w:drawing>
                <wp:inline distT="0" distB="0" distL="0" distR="0" wp14:anchorId="1F926FF2" wp14:editId="4FDD4E49">
                  <wp:extent cx="259080" cy="233045"/>
                  <wp:effectExtent l="0" t="0" r="7620" b="0"/>
                  <wp:docPr id="4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459E76D2"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0058ED1F" w14:textId="77777777" w:rsidR="00BC198D" w:rsidRPr="00C35DBA" w:rsidRDefault="00BC198D" w:rsidP="00720BA8">
            <w:pPr>
              <w:tabs>
                <w:tab w:val="left" w:pos="111"/>
              </w:tabs>
              <w:spacing w:before="40" w:after="40"/>
              <w:ind w:left="111"/>
            </w:pPr>
            <w:r w:rsidRPr="00C35DBA">
              <w:t xml:space="preserve">Educational </w:t>
            </w:r>
            <w:r>
              <w:t>r</w:t>
            </w:r>
            <w:r w:rsidRPr="00C35DBA">
              <w:t xml:space="preserve">eport </w:t>
            </w:r>
            <w:r>
              <w:t>cards and r</w:t>
            </w:r>
            <w:r w:rsidRPr="00C35DBA">
              <w:t>ec</w:t>
            </w:r>
            <w:r>
              <w:t>ords, Individual Education Plan documentation (if applicable), t</w:t>
            </w:r>
            <w:r w:rsidRPr="00C35DBA">
              <w:t>ranscripts from schools attended</w:t>
            </w:r>
            <w:r>
              <w:t>,</w:t>
            </w:r>
            <w:r w:rsidRPr="00C35DBA">
              <w:t xml:space="preserve"> addresses and phone numbers </w:t>
            </w:r>
            <w:r>
              <w:t>of these schools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6E8D8118" w14:textId="77777777" w:rsidR="00BC198D" w:rsidRPr="00A27FD9" w:rsidRDefault="00CB6E77" w:rsidP="00720BA8">
            <w:pPr>
              <w:spacing w:before="40" w:after="40"/>
              <w:jc w:val="center"/>
            </w:pPr>
            <w:r>
              <w:rPr>
                <w:noProof/>
              </w:rPr>
              <w:drawing>
                <wp:inline distT="0" distB="0" distL="0" distR="0" wp14:anchorId="78112946" wp14:editId="45694BB4">
                  <wp:extent cx="259080" cy="233045"/>
                  <wp:effectExtent l="0" t="0" r="7620" b="0"/>
                  <wp:docPr id="65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0A9380B2"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6B413D50" w14:textId="77777777" w:rsidR="00BC198D" w:rsidRPr="00C35DBA" w:rsidRDefault="00BC198D" w:rsidP="00720BA8">
            <w:pPr>
              <w:tabs>
                <w:tab w:val="left" w:pos="111"/>
              </w:tabs>
              <w:spacing w:before="40" w:after="40"/>
              <w:ind w:left="111"/>
            </w:pPr>
            <w:r w:rsidRPr="00C35DBA">
              <w:t xml:space="preserve">ID </w:t>
            </w:r>
            <w:r>
              <w:t>c</w:t>
            </w:r>
            <w:r w:rsidRPr="00C35DBA">
              <w:t xml:space="preserve">ards (for all </w:t>
            </w:r>
            <w:r>
              <w:t>family members</w:t>
            </w:r>
            <w:r w:rsidRPr="00C35DBA">
              <w:t xml:space="preserve"> 10 years </w:t>
            </w:r>
            <w:r>
              <w:t xml:space="preserve">of age </w:t>
            </w:r>
            <w:r w:rsidRPr="00C35DBA">
              <w:t>and older)</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40DA1CE6" w14:textId="77777777" w:rsidR="00BC198D" w:rsidRPr="00A27FD9" w:rsidRDefault="00CB6E77" w:rsidP="00720BA8">
            <w:pPr>
              <w:spacing w:before="40" w:after="40"/>
              <w:jc w:val="center"/>
            </w:pPr>
            <w:r>
              <w:rPr>
                <w:noProof/>
              </w:rPr>
              <w:drawing>
                <wp:inline distT="0" distB="0" distL="0" distR="0" wp14:anchorId="738A1A2B" wp14:editId="141AE566">
                  <wp:extent cx="259080" cy="233045"/>
                  <wp:effectExtent l="0" t="0" r="7620" b="0"/>
                  <wp:docPr id="48"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6C625F7E"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57BCD7AC" w14:textId="77777777" w:rsidR="00BC198D" w:rsidRPr="00C35DBA" w:rsidRDefault="00BC198D" w:rsidP="00720BA8">
            <w:pPr>
              <w:tabs>
                <w:tab w:val="left" w:pos="111"/>
              </w:tabs>
              <w:spacing w:before="40" w:after="40"/>
              <w:ind w:left="111"/>
            </w:pPr>
            <w:r w:rsidRPr="00C35DBA">
              <w:t xml:space="preserve">Insurance </w:t>
            </w:r>
            <w:r>
              <w:t>policies (i</w:t>
            </w:r>
            <w:r w:rsidRPr="00C35DBA">
              <w:t>nclude the company, address, phone number, policy number and type of insurance</w:t>
            </w:r>
            <w:r>
              <w:t>)</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02AAC55E" w14:textId="77777777" w:rsidR="00BC198D" w:rsidRPr="00A27FD9" w:rsidRDefault="00CB6E77" w:rsidP="00720BA8">
            <w:pPr>
              <w:spacing w:before="40" w:after="40"/>
              <w:jc w:val="center"/>
            </w:pPr>
            <w:r>
              <w:rPr>
                <w:noProof/>
              </w:rPr>
              <w:drawing>
                <wp:inline distT="0" distB="0" distL="0" distR="0" wp14:anchorId="66DF449B" wp14:editId="1E57E440">
                  <wp:extent cx="259080" cy="233045"/>
                  <wp:effectExtent l="0" t="0" r="7620" b="0"/>
                  <wp:docPr id="64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5698D633"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14F65565" w14:textId="77777777" w:rsidR="00BC198D" w:rsidRPr="00C35DBA" w:rsidRDefault="00BC198D" w:rsidP="00720BA8">
            <w:pPr>
              <w:tabs>
                <w:tab w:val="left" w:pos="111"/>
              </w:tabs>
              <w:spacing w:before="40" w:after="40"/>
              <w:ind w:left="111"/>
            </w:pPr>
            <w:r w:rsidRPr="00C35DBA">
              <w:t xml:space="preserve">Immunization </w:t>
            </w:r>
            <w:r>
              <w:t>r</w:t>
            </w:r>
            <w:r w:rsidRPr="00C35DBA">
              <w:t>ecords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4936CE65" w14:textId="77777777" w:rsidR="00BC198D" w:rsidRPr="00A27FD9" w:rsidRDefault="00CB6E77" w:rsidP="00720BA8">
            <w:pPr>
              <w:spacing w:before="40" w:after="40"/>
              <w:jc w:val="center"/>
            </w:pPr>
            <w:r>
              <w:rPr>
                <w:noProof/>
              </w:rPr>
              <w:drawing>
                <wp:inline distT="0" distB="0" distL="0" distR="0" wp14:anchorId="2CDC1AFB" wp14:editId="1303DDB6">
                  <wp:extent cx="259080" cy="233045"/>
                  <wp:effectExtent l="0" t="0" r="7620" b="0"/>
                  <wp:docPr id="4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7356F230"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405E56BE" w14:textId="77777777" w:rsidR="00BC198D" w:rsidRPr="00C35DBA" w:rsidRDefault="00BC198D" w:rsidP="00720BA8">
            <w:pPr>
              <w:tabs>
                <w:tab w:val="left" w:pos="111"/>
              </w:tabs>
              <w:spacing w:before="40" w:after="40"/>
              <w:ind w:left="111"/>
            </w:pPr>
            <w:r>
              <w:t xml:space="preserve">Last </w:t>
            </w:r>
            <w:r w:rsidRPr="00C35DBA">
              <w:t>LES (</w:t>
            </w:r>
            <w:r>
              <w:t>l</w:t>
            </w:r>
            <w:r w:rsidRPr="00C35DBA">
              <w:t xml:space="preserve">eave and </w:t>
            </w:r>
            <w:r>
              <w:t>e</w:t>
            </w:r>
            <w:r w:rsidRPr="00C35DBA">
              <w:t xml:space="preserve">arnings </w:t>
            </w:r>
            <w:r>
              <w:t>s</w:t>
            </w:r>
            <w:r w:rsidRPr="00C35DBA">
              <w:t>tatement)</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7E32864B" w14:textId="77777777" w:rsidR="00BC198D" w:rsidRPr="00A27FD9" w:rsidRDefault="00CB6E77" w:rsidP="00720BA8">
            <w:pPr>
              <w:spacing w:before="40" w:after="40"/>
              <w:jc w:val="center"/>
            </w:pPr>
            <w:r>
              <w:rPr>
                <w:noProof/>
              </w:rPr>
              <w:drawing>
                <wp:inline distT="0" distB="0" distL="0" distR="0" wp14:anchorId="165D5062" wp14:editId="14E17B19">
                  <wp:extent cx="259080" cy="233045"/>
                  <wp:effectExtent l="0" t="0" r="7620" b="0"/>
                  <wp:docPr id="64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09B828DC"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699620E2" w14:textId="77777777" w:rsidR="00BC198D" w:rsidRPr="00C35DBA" w:rsidRDefault="00BC198D" w:rsidP="00720BA8">
            <w:pPr>
              <w:tabs>
                <w:tab w:val="left" w:pos="111"/>
              </w:tabs>
              <w:spacing w:before="40" w:after="40"/>
              <w:ind w:left="111"/>
            </w:pPr>
            <w:r w:rsidRPr="00C35DBA">
              <w:t>Lists of</w:t>
            </w:r>
            <w:r>
              <w:t xml:space="preserve"> b</w:t>
            </w:r>
            <w:r w:rsidRPr="00C35DBA">
              <w:t xml:space="preserve">onds, </w:t>
            </w:r>
            <w:r>
              <w:t>m</w:t>
            </w:r>
            <w:r w:rsidRPr="00C35DBA">
              <w:t xml:space="preserve">utual </w:t>
            </w:r>
            <w:r>
              <w:t>f</w:t>
            </w:r>
            <w:r w:rsidRPr="00C35DBA">
              <w:t xml:space="preserve">unds, </w:t>
            </w:r>
            <w:r>
              <w:t>s</w:t>
            </w:r>
            <w:r w:rsidRPr="00C35DBA">
              <w:t>tocks and other investments (</w:t>
            </w:r>
            <w:r>
              <w:t>include b</w:t>
            </w:r>
            <w:r w:rsidRPr="00C35DBA">
              <w:t>roker</w:t>
            </w:r>
            <w:r>
              <w:t>’</w:t>
            </w:r>
            <w:r w:rsidRPr="00C35DBA">
              <w:t>s address, ph</w:t>
            </w:r>
            <w:r>
              <w:t>one number and account number</w:t>
            </w:r>
            <w:r w:rsidRPr="00C35DBA">
              <w:t>)</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3F786B46" w14:textId="77777777" w:rsidR="00BC198D" w:rsidRPr="00A27FD9" w:rsidRDefault="00CB6E77" w:rsidP="00720BA8">
            <w:pPr>
              <w:spacing w:before="40" w:after="40"/>
              <w:jc w:val="center"/>
            </w:pPr>
            <w:r>
              <w:rPr>
                <w:noProof/>
              </w:rPr>
              <w:drawing>
                <wp:inline distT="0" distB="0" distL="0" distR="0" wp14:anchorId="293C2A1A" wp14:editId="0427EDE2">
                  <wp:extent cx="259080" cy="233045"/>
                  <wp:effectExtent l="0" t="0" r="7620" b="0"/>
                  <wp:docPr id="4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19AF1ECE"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79043DE2" w14:textId="77777777" w:rsidR="00BC198D" w:rsidRPr="00C35DBA" w:rsidRDefault="00BC198D" w:rsidP="00720BA8">
            <w:pPr>
              <w:tabs>
                <w:tab w:val="left" w:pos="111"/>
              </w:tabs>
              <w:spacing w:before="40" w:after="40"/>
              <w:ind w:left="111"/>
            </w:pPr>
            <w:r w:rsidRPr="00C35DBA">
              <w:t>List of</w:t>
            </w:r>
            <w:r>
              <w:t xml:space="preserve"> </w:t>
            </w:r>
            <w:r w:rsidRPr="00C35DBA">
              <w:t xml:space="preserve">payments due for household (due dates, account numbers, phone </w:t>
            </w:r>
            <w:r w:rsidRPr="00C35DBA">
              <w:lastRenderedPageBreak/>
              <w:t>numbers</w:t>
            </w:r>
            <w:r>
              <w:t>, websites</w:t>
            </w:r>
            <w:r w:rsidRPr="00C35DBA">
              <w:t xml:space="preserve"> and address</w:t>
            </w:r>
            <w:r>
              <w:t xml:space="preserve">es </w:t>
            </w:r>
            <w:r w:rsidRPr="00C35DBA">
              <w:t>to avoid delinquent payments)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32C70F9F" w14:textId="77777777" w:rsidR="00BC198D" w:rsidRPr="00A27FD9" w:rsidRDefault="00CB6E77" w:rsidP="00720BA8">
            <w:pPr>
              <w:spacing w:before="40" w:after="40"/>
              <w:jc w:val="center"/>
            </w:pPr>
            <w:r>
              <w:rPr>
                <w:noProof/>
              </w:rPr>
              <w:lastRenderedPageBreak/>
              <w:drawing>
                <wp:inline distT="0" distB="0" distL="0" distR="0" wp14:anchorId="0ADDA0B1" wp14:editId="736A5281">
                  <wp:extent cx="259080" cy="233045"/>
                  <wp:effectExtent l="0" t="0" r="7620" b="0"/>
                  <wp:docPr id="64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6FD7A9D0"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6E3D88B8" w14:textId="77777777" w:rsidR="00BC198D" w:rsidRPr="00C35DBA" w:rsidRDefault="00BC198D" w:rsidP="00720BA8">
            <w:pPr>
              <w:tabs>
                <w:tab w:val="left" w:pos="111"/>
              </w:tabs>
              <w:spacing w:before="40" w:after="40"/>
              <w:ind w:left="111"/>
            </w:pPr>
            <w:r w:rsidRPr="00C35DBA">
              <w:lastRenderedPageBreak/>
              <w:t xml:space="preserve">Marriage </w:t>
            </w:r>
            <w:r>
              <w:t>c</w:t>
            </w:r>
            <w:r w:rsidRPr="00C35DBA">
              <w:t>ertifica</w:t>
            </w:r>
            <w:r>
              <w:t>te</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49B2EA69" w14:textId="77777777" w:rsidR="00BC198D" w:rsidRPr="00A27FD9" w:rsidRDefault="00CB6E77" w:rsidP="00720BA8">
            <w:pPr>
              <w:spacing w:before="40" w:after="40"/>
              <w:jc w:val="center"/>
            </w:pPr>
            <w:r>
              <w:rPr>
                <w:noProof/>
              </w:rPr>
              <w:drawing>
                <wp:inline distT="0" distB="0" distL="0" distR="0" wp14:anchorId="50EC2582" wp14:editId="0E67D5CE">
                  <wp:extent cx="259080" cy="233045"/>
                  <wp:effectExtent l="0" t="0" r="7620" b="0"/>
                  <wp:docPr id="42"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19C6A3C8"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3F9A9171" w14:textId="77777777" w:rsidR="00BC198D" w:rsidRPr="00C35DBA" w:rsidRDefault="00BC198D" w:rsidP="00720BA8">
            <w:pPr>
              <w:tabs>
                <w:tab w:val="left" w:pos="111"/>
              </w:tabs>
              <w:spacing w:before="40" w:after="40"/>
              <w:ind w:left="111"/>
            </w:pPr>
            <w:r w:rsidRPr="00C35DBA">
              <w:t xml:space="preserve">Medical </w:t>
            </w:r>
            <w:r>
              <w:t>r</w:t>
            </w:r>
            <w:r w:rsidRPr="00C35DBA">
              <w:t xml:space="preserve">ecords </w:t>
            </w:r>
            <w:r>
              <w:t>and shot records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27CA5FB6" w14:textId="77777777" w:rsidR="00BC198D" w:rsidRPr="00A27FD9" w:rsidRDefault="00CB6E77" w:rsidP="00720BA8">
            <w:pPr>
              <w:spacing w:before="40" w:after="40"/>
              <w:jc w:val="center"/>
            </w:pPr>
            <w:r>
              <w:rPr>
                <w:noProof/>
              </w:rPr>
              <w:drawing>
                <wp:inline distT="0" distB="0" distL="0" distR="0" wp14:anchorId="4081F0B1" wp14:editId="53FB7A43">
                  <wp:extent cx="259080" cy="233045"/>
                  <wp:effectExtent l="0" t="0" r="7620" b="0"/>
                  <wp:docPr id="64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7694449D"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74860140" w14:textId="77777777" w:rsidR="00BC198D" w:rsidRPr="00C35DBA" w:rsidRDefault="00BC198D" w:rsidP="00720BA8">
            <w:pPr>
              <w:tabs>
                <w:tab w:val="left" w:pos="111"/>
              </w:tabs>
              <w:spacing w:before="40" w:after="40"/>
              <w:ind w:left="111"/>
            </w:pPr>
            <w:r w:rsidRPr="00C35DBA">
              <w:t xml:space="preserve">Moving </w:t>
            </w:r>
            <w:r>
              <w:t>documents for unaccompanied baggage and</w:t>
            </w:r>
            <w:r w:rsidRPr="00C35DBA">
              <w:t xml:space="preserve"> </w:t>
            </w:r>
            <w:r>
              <w:t>h</w:t>
            </w:r>
            <w:r w:rsidRPr="00C35DBA">
              <w:t xml:space="preserve">ousehold goods </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53EAED09" w14:textId="77777777" w:rsidR="00BC198D" w:rsidRPr="00A27FD9" w:rsidRDefault="00CB6E77" w:rsidP="00720BA8">
            <w:pPr>
              <w:spacing w:before="40" w:after="40"/>
              <w:jc w:val="center"/>
            </w:pPr>
            <w:r>
              <w:rPr>
                <w:noProof/>
              </w:rPr>
              <w:drawing>
                <wp:inline distT="0" distB="0" distL="0" distR="0" wp14:anchorId="718E2C83" wp14:editId="764E8510">
                  <wp:extent cx="259080" cy="233045"/>
                  <wp:effectExtent l="0" t="0" r="7620" b="0"/>
                  <wp:docPr id="4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43D3039D"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31192CC7" w14:textId="77777777" w:rsidR="00BC198D" w:rsidRPr="00C35DBA" w:rsidRDefault="00BC198D" w:rsidP="00720BA8">
            <w:pPr>
              <w:tabs>
                <w:tab w:val="left" w:pos="111"/>
              </w:tabs>
              <w:spacing w:before="40" w:after="40"/>
              <w:ind w:left="111"/>
            </w:pPr>
            <w:r w:rsidRPr="00C35DBA">
              <w:t xml:space="preserve">Orders </w:t>
            </w:r>
            <w:r>
              <w:t>(three extra copies)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2DD79DF1" w14:textId="77777777" w:rsidR="00BC198D" w:rsidRPr="00A27FD9" w:rsidRDefault="00CB6E77" w:rsidP="00720BA8">
            <w:pPr>
              <w:spacing w:before="40" w:after="40"/>
              <w:jc w:val="center"/>
            </w:pPr>
            <w:r>
              <w:rPr>
                <w:noProof/>
              </w:rPr>
              <w:drawing>
                <wp:inline distT="0" distB="0" distL="0" distR="0" wp14:anchorId="3D53B12C" wp14:editId="4EC0B049">
                  <wp:extent cx="259080" cy="233045"/>
                  <wp:effectExtent l="0" t="0" r="7620" b="0"/>
                  <wp:docPr id="64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11D7D646"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113E6871" w14:textId="77777777" w:rsidR="00BC198D" w:rsidRPr="00C35DBA" w:rsidRDefault="00BC198D" w:rsidP="00720BA8">
            <w:pPr>
              <w:tabs>
                <w:tab w:val="left" w:pos="111"/>
              </w:tabs>
              <w:spacing w:before="40" w:after="40"/>
              <w:ind w:left="111"/>
            </w:pPr>
            <w:r w:rsidRPr="00C35DBA">
              <w:t xml:space="preserve">Original </w:t>
            </w:r>
            <w:r>
              <w:t>w</w:t>
            </w:r>
            <w:r w:rsidRPr="00C35DBA">
              <w:t>ill</w:t>
            </w:r>
            <w:r>
              <w:t>s</w:t>
            </w:r>
            <w:r w:rsidRPr="00C35DBA">
              <w:t xml:space="preserve"> </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223978B1" w14:textId="77777777" w:rsidR="00BC198D" w:rsidRPr="00A27FD9" w:rsidRDefault="00CB6E77" w:rsidP="00720BA8">
            <w:pPr>
              <w:spacing w:before="40" w:after="40"/>
              <w:jc w:val="center"/>
            </w:pPr>
            <w:r>
              <w:rPr>
                <w:noProof/>
              </w:rPr>
              <w:drawing>
                <wp:inline distT="0" distB="0" distL="0" distR="0" wp14:anchorId="5137CF6A" wp14:editId="651CE8C0">
                  <wp:extent cx="259080" cy="233045"/>
                  <wp:effectExtent l="0" t="0" r="7620" b="0"/>
                  <wp:docPr id="40"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4C2F98A7"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20440935" w14:textId="77777777" w:rsidR="00BC198D" w:rsidRPr="00C35DBA" w:rsidRDefault="00BC198D" w:rsidP="00720BA8">
            <w:pPr>
              <w:tabs>
                <w:tab w:val="left" w:pos="111"/>
              </w:tabs>
              <w:spacing w:before="40" w:after="40"/>
              <w:ind w:left="111"/>
            </w:pPr>
            <w:r w:rsidRPr="00C35DBA">
              <w:t>Passports</w:t>
            </w:r>
            <w:r>
              <w:t xml:space="preserve"> and visas</w:t>
            </w:r>
            <w:r w:rsidRPr="00C35DBA">
              <w:t xml:space="preserve"> (</w:t>
            </w:r>
            <w:r>
              <w:t xml:space="preserve">if needed, </w:t>
            </w:r>
            <w:r w:rsidRPr="00C35DBA">
              <w:t xml:space="preserve">for </w:t>
            </w:r>
            <w:r>
              <w:t>all family members</w:t>
            </w:r>
            <w:r w:rsidRPr="00C35DBA">
              <w:t>)</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6D21FE8F" w14:textId="77777777" w:rsidR="00BC198D" w:rsidRPr="00A27FD9" w:rsidRDefault="00CB6E77" w:rsidP="00720BA8">
            <w:pPr>
              <w:spacing w:before="40" w:after="40"/>
              <w:jc w:val="center"/>
            </w:pPr>
            <w:r>
              <w:rPr>
                <w:noProof/>
              </w:rPr>
              <w:drawing>
                <wp:inline distT="0" distB="0" distL="0" distR="0" wp14:anchorId="211A0663" wp14:editId="7E73C85F">
                  <wp:extent cx="259080" cy="233045"/>
                  <wp:effectExtent l="0" t="0" r="7620" b="0"/>
                  <wp:docPr id="63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2D983DF3"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59001D4D" w14:textId="77777777" w:rsidR="00BC198D" w:rsidRPr="00C35DBA" w:rsidRDefault="00BC198D" w:rsidP="00720BA8">
            <w:pPr>
              <w:tabs>
                <w:tab w:val="left" w:pos="111"/>
              </w:tabs>
              <w:spacing w:before="40" w:after="40"/>
              <w:ind w:left="111"/>
            </w:pPr>
            <w:r w:rsidRPr="00C35DBA">
              <w:t xml:space="preserve">Personal </w:t>
            </w:r>
            <w:r>
              <w:t>p</w:t>
            </w:r>
            <w:r w:rsidRPr="00C35DBA">
              <w:t>apers (</w:t>
            </w:r>
            <w:r>
              <w:t>others than listed above</w:t>
            </w:r>
            <w:r w:rsidRPr="00C35DBA">
              <w:t>)</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7470FC9E" w14:textId="77777777" w:rsidR="00BC198D" w:rsidRPr="00A27FD9" w:rsidRDefault="00CB6E77" w:rsidP="00720BA8">
            <w:pPr>
              <w:spacing w:before="40" w:after="40"/>
              <w:jc w:val="center"/>
            </w:pPr>
            <w:r>
              <w:rPr>
                <w:noProof/>
              </w:rPr>
              <w:drawing>
                <wp:inline distT="0" distB="0" distL="0" distR="0" wp14:anchorId="3ADADE7F" wp14:editId="79967CE2">
                  <wp:extent cx="259080" cy="233045"/>
                  <wp:effectExtent l="0" t="0" r="7620" b="0"/>
                  <wp:docPr id="3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06A54143"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448D5331" w14:textId="77777777" w:rsidR="00BC198D" w:rsidRPr="00C35DBA" w:rsidRDefault="00BC198D" w:rsidP="00720BA8">
            <w:pPr>
              <w:tabs>
                <w:tab w:val="left" w:pos="111"/>
              </w:tabs>
              <w:spacing w:before="40" w:after="40"/>
              <w:ind w:left="111"/>
            </w:pPr>
            <w:r w:rsidRPr="00C35DBA">
              <w:t xml:space="preserve">POV </w:t>
            </w:r>
            <w:r>
              <w:t>s</w:t>
            </w:r>
            <w:r w:rsidRPr="00C35DBA">
              <w:t xml:space="preserve">hipping </w:t>
            </w:r>
            <w:r>
              <w:t>d</w:t>
            </w:r>
            <w:r w:rsidRPr="00C35DBA">
              <w:t>ocuments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7CBD5650" w14:textId="77777777" w:rsidR="00BC198D" w:rsidRPr="00A27FD9" w:rsidRDefault="00CB6E77" w:rsidP="00720BA8">
            <w:pPr>
              <w:spacing w:before="40" w:after="40"/>
              <w:jc w:val="center"/>
            </w:pPr>
            <w:r>
              <w:rPr>
                <w:noProof/>
              </w:rPr>
              <w:drawing>
                <wp:inline distT="0" distB="0" distL="0" distR="0" wp14:anchorId="1D41E6A3" wp14:editId="0439AA80">
                  <wp:extent cx="259080" cy="233045"/>
                  <wp:effectExtent l="0" t="0" r="7620" b="0"/>
                  <wp:docPr id="63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0CDFFE0B"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0CC5671B" w14:textId="77777777" w:rsidR="00BC198D" w:rsidRPr="00C35DBA" w:rsidRDefault="00BC198D" w:rsidP="00720BA8">
            <w:pPr>
              <w:tabs>
                <w:tab w:val="left" w:pos="111"/>
              </w:tabs>
              <w:spacing w:before="40" w:after="40"/>
              <w:ind w:left="111"/>
            </w:pPr>
            <w:r w:rsidRPr="00C35DBA">
              <w:t xml:space="preserve">Power of </w:t>
            </w:r>
            <w:r>
              <w:t>a</w:t>
            </w:r>
            <w:r w:rsidRPr="00C35DBA">
              <w:t>ttorney (</w:t>
            </w:r>
            <w:r>
              <w:t>c</w:t>
            </w:r>
            <w:r w:rsidRPr="00C35DBA">
              <w:t xml:space="preserve">heck </w:t>
            </w:r>
            <w:r>
              <w:t>e</w:t>
            </w:r>
            <w:r w:rsidRPr="00C35DBA">
              <w:t xml:space="preserve">xpiration </w:t>
            </w:r>
            <w:r>
              <w:t>d</w:t>
            </w:r>
            <w:r w:rsidRPr="00C35DBA">
              <w:t>ates</w:t>
            </w:r>
            <w:r>
              <w:t>)</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0C114064" w14:textId="77777777" w:rsidR="00BC198D" w:rsidRPr="00A27FD9" w:rsidRDefault="00CB6E77" w:rsidP="00720BA8">
            <w:pPr>
              <w:spacing w:before="40" w:after="40"/>
              <w:jc w:val="center"/>
            </w:pPr>
            <w:r>
              <w:rPr>
                <w:noProof/>
              </w:rPr>
              <w:drawing>
                <wp:inline distT="0" distB="0" distL="0" distR="0" wp14:anchorId="334E9537" wp14:editId="68BF38F8">
                  <wp:extent cx="259080" cy="233045"/>
                  <wp:effectExtent l="0" t="0" r="7620" b="0"/>
                  <wp:docPr id="636"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4B536126"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0821AAF1" w14:textId="77777777" w:rsidR="00BC198D" w:rsidRPr="00C35DBA" w:rsidRDefault="00BC198D" w:rsidP="00720BA8">
            <w:pPr>
              <w:tabs>
                <w:tab w:val="left" w:pos="111"/>
              </w:tabs>
              <w:spacing w:before="40" w:after="40"/>
              <w:ind w:left="111"/>
            </w:pPr>
            <w:r w:rsidRPr="00C35DBA">
              <w:t xml:space="preserve">Safety </w:t>
            </w:r>
            <w:r>
              <w:t>d</w:t>
            </w:r>
            <w:r w:rsidRPr="00C35DBA">
              <w:t xml:space="preserve">eposit </w:t>
            </w:r>
            <w:r>
              <w:t>b</w:t>
            </w:r>
            <w:r w:rsidRPr="00C35DBA">
              <w:t xml:space="preserve">ox </w:t>
            </w:r>
            <w:r>
              <w:t>k</w:t>
            </w:r>
            <w:r w:rsidRPr="00C35DBA">
              <w:t>ey(s)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0EA782D8" w14:textId="77777777" w:rsidR="00BC198D" w:rsidRPr="00A27FD9" w:rsidRDefault="00CB6E77" w:rsidP="00720BA8">
            <w:pPr>
              <w:spacing w:before="40" w:after="40"/>
              <w:jc w:val="center"/>
            </w:pPr>
            <w:r>
              <w:rPr>
                <w:noProof/>
              </w:rPr>
              <w:drawing>
                <wp:inline distT="0" distB="0" distL="0" distR="0" wp14:anchorId="0AF961B5" wp14:editId="1C26078A">
                  <wp:extent cx="259080" cy="233045"/>
                  <wp:effectExtent l="0" t="0" r="7620" b="0"/>
                  <wp:docPr id="63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77F570B5"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58C2CFFC" w14:textId="77777777" w:rsidR="00BC198D" w:rsidRPr="00C35DBA" w:rsidRDefault="00BC198D" w:rsidP="00720BA8">
            <w:pPr>
              <w:tabs>
                <w:tab w:val="left" w:pos="111"/>
              </w:tabs>
              <w:spacing w:before="40" w:after="40"/>
              <w:ind w:left="111"/>
            </w:pPr>
            <w:r w:rsidRPr="00C35DBA">
              <w:t xml:space="preserve">Spouse </w:t>
            </w:r>
            <w:r>
              <w:t>r</w:t>
            </w:r>
            <w:r w:rsidRPr="00C35DBA">
              <w:t xml:space="preserve">esume, </w:t>
            </w:r>
            <w:r>
              <w:t>l</w:t>
            </w:r>
            <w:r w:rsidRPr="00C35DBA">
              <w:t xml:space="preserve">etters of </w:t>
            </w:r>
            <w:r>
              <w:t>recommendation</w:t>
            </w:r>
            <w:r w:rsidRPr="00C35DBA">
              <w:t xml:space="preserve">, </w:t>
            </w:r>
            <w:r>
              <w:t>r</w:t>
            </w:r>
            <w:r w:rsidRPr="00C35DBA">
              <w:t xml:space="preserve">ecords of </w:t>
            </w:r>
            <w:r>
              <w:t>e</w:t>
            </w:r>
            <w:r w:rsidRPr="00C35DBA">
              <w:t xml:space="preserve">mployment, </w:t>
            </w:r>
            <w:r>
              <w:t>co</w:t>
            </w:r>
            <w:r w:rsidRPr="00C35DBA">
              <w:t xml:space="preserve">pies of </w:t>
            </w:r>
            <w:r>
              <w:t>p</w:t>
            </w:r>
            <w:r w:rsidRPr="00C35DBA">
              <w:t xml:space="preserve">ersonnel </w:t>
            </w:r>
            <w:r>
              <w:t>a</w:t>
            </w:r>
            <w:r w:rsidRPr="00C35DBA">
              <w:t>ctions (</w:t>
            </w:r>
            <w:r>
              <w:t>for example,</w:t>
            </w:r>
            <w:r w:rsidRPr="00C35DBA">
              <w:t xml:space="preserve"> step increases or change of career status received from </w:t>
            </w:r>
            <w:r>
              <w:t>the personnel office</w:t>
            </w:r>
            <w:r w:rsidRPr="00C35DBA">
              <w:t>)</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44B1E6F0" w14:textId="77777777" w:rsidR="00BC198D" w:rsidRPr="00A27FD9" w:rsidRDefault="00CB6E77" w:rsidP="00720BA8">
            <w:pPr>
              <w:spacing w:before="40" w:after="40"/>
              <w:jc w:val="center"/>
            </w:pPr>
            <w:r>
              <w:rPr>
                <w:noProof/>
              </w:rPr>
              <w:drawing>
                <wp:inline distT="0" distB="0" distL="0" distR="0" wp14:anchorId="79FC081B" wp14:editId="54CFDEE1">
                  <wp:extent cx="259080" cy="233045"/>
                  <wp:effectExtent l="0" t="0" r="7620" b="0"/>
                  <wp:docPr id="38"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115A3E56"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1DF1C2B2" w14:textId="77777777" w:rsidR="00BC198D" w:rsidRPr="00C35DBA" w:rsidRDefault="00BC198D" w:rsidP="00720BA8">
            <w:pPr>
              <w:tabs>
                <w:tab w:val="left" w:pos="111"/>
              </w:tabs>
              <w:spacing w:before="40" w:after="40"/>
              <w:ind w:left="111"/>
            </w:pPr>
            <w:r w:rsidRPr="00C35DBA">
              <w:t xml:space="preserve">State and </w:t>
            </w:r>
            <w:r>
              <w:t>f</w:t>
            </w:r>
            <w:r w:rsidRPr="00C35DBA">
              <w:t xml:space="preserve">ederal </w:t>
            </w:r>
            <w:r>
              <w:t>i</w:t>
            </w:r>
            <w:r w:rsidRPr="00C35DBA">
              <w:t xml:space="preserve">ncome </w:t>
            </w:r>
            <w:r>
              <w:t>t</w:t>
            </w:r>
            <w:r w:rsidRPr="00C35DBA">
              <w:t xml:space="preserve">ax </w:t>
            </w:r>
            <w:r>
              <w:t>f</w:t>
            </w:r>
            <w:r w:rsidRPr="00C35DBA">
              <w:t>orms</w:t>
            </w:r>
            <w:r>
              <w:t xml:space="preserve"> and r</w:t>
            </w:r>
            <w:r w:rsidRPr="00C35DBA">
              <w:t>ecords (</w:t>
            </w:r>
            <w:r>
              <w:t xml:space="preserve">last three </w:t>
            </w:r>
            <w:r w:rsidRPr="00C35DBA">
              <w:t>years)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5EC6F2B7" w14:textId="77777777" w:rsidR="00BC198D" w:rsidRPr="00A27FD9" w:rsidRDefault="00CB6E77" w:rsidP="00720BA8">
            <w:pPr>
              <w:spacing w:before="40" w:after="40"/>
              <w:jc w:val="center"/>
            </w:pPr>
            <w:r>
              <w:rPr>
                <w:noProof/>
              </w:rPr>
              <w:drawing>
                <wp:inline distT="0" distB="0" distL="0" distR="0" wp14:anchorId="45A64D4E" wp14:editId="17F094F0">
                  <wp:extent cx="259080" cy="233045"/>
                  <wp:effectExtent l="0" t="0" r="7620" b="0"/>
                  <wp:docPr id="63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3704D31F"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4E161347" w14:textId="77777777" w:rsidR="00BC198D" w:rsidRPr="00C35DBA" w:rsidRDefault="00BC198D" w:rsidP="00720BA8">
            <w:pPr>
              <w:tabs>
                <w:tab w:val="left" w:pos="111"/>
              </w:tabs>
              <w:spacing w:before="40" w:after="40"/>
              <w:ind w:left="111"/>
            </w:pPr>
            <w:r w:rsidRPr="00C35DBA">
              <w:t xml:space="preserve">Social Security </w:t>
            </w:r>
            <w:r>
              <w:t>c</w:t>
            </w:r>
            <w:r w:rsidRPr="00C35DBA">
              <w:t>ards for all family members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3FEE60D0" w14:textId="77777777" w:rsidR="00BC198D" w:rsidRPr="00A27FD9" w:rsidRDefault="00CB6E77" w:rsidP="00720BA8">
            <w:pPr>
              <w:spacing w:before="40" w:after="40"/>
              <w:jc w:val="center"/>
            </w:pPr>
            <w:r>
              <w:rPr>
                <w:noProof/>
              </w:rPr>
              <w:drawing>
                <wp:inline distT="0" distB="0" distL="0" distR="0" wp14:anchorId="038E6860" wp14:editId="0946CC4C">
                  <wp:extent cx="259080" cy="233045"/>
                  <wp:effectExtent l="0" t="0" r="7620" b="0"/>
                  <wp:docPr id="3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7FA6BD22"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4F2411A5" w14:textId="77777777" w:rsidR="00BC198D" w:rsidRPr="00C35DBA" w:rsidRDefault="00BC198D" w:rsidP="00720BA8">
            <w:pPr>
              <w:tabs>
                <w:tab w:val="left" w:pos="111"/>
              </w:tabs>
              <w:spacing w:before="40" w:after="40"/>
              <w:ind w:left="111"/>
            </w:pPr>
            <w:r w:rsidRPr="00C35DBA">
              <w:t xml:space="preserve">Travelers </w:t>
            </w:r>
            <w:r>
              <w:t>c</w:t>
            </w:r>
            <w:r w:rsidRPr="00C35DBA">
              <w:t>hecks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35C5C86D" w14:textId="77777777" w:rsidR="00BC198D" w:rsidRPr="00A27FD9" w:rsidRDefault="00CB6E77" w:rsidP="00720BA8">
            <w:pPr>
              <w:spacing w:before="40" w:after="40"/>
              <w:jc w:val="center"/>
            </w:pPr>
            <w:r>
              <w:rPr>
                <w:noProof/>
              </w:rPr>
              <w:drawing>
                <wp:inline distT="0" distB="0" distL="0" distR="0" wp14:anchorId="7C183388" wp14:editId="477DE3E3">
                  <wp:extent cx="259080" cy="233045"/>
                  <wp:effectExtent l="0" t="0" r="7620" b="0"/>
                  <wp:docPr id="63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786FD97C"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3AB2C2C1" w14:textId="77777777" w:rsidR="00BC198D" w:rsidRPr="00C35DBA" w:rsidRDefault="00BC198D" w:rsidP="00720BA8">
            <w:pPr>
              <w:tabs>
                <w:tab w:val="left" w:pos="111"/>
              </w:tabs>
              <w:spacing w:before="40" w:after="40"/>
              <w:ind w:left="111"/>
            </w:pPr>
            <w:r w:rsidRPr="00C35DBA">
              <w:t xml:space="preserve">U.S. </w:t>
            </w:r>
            <w:r>
              <w:t>s</w:t>
            </w:r>
            <w:r w:rsidRPr="00C35DBA">
              <w:t xml:space="preserve">avings </w:t>
            </w:r>
            <w:r>
              <w:t>b</w:t>
            </w:r>
            <w:r w:rsidRPr="00C35DBA">
              <w:t>onds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76E63443" w14:textId="77777777" w:rsidR="00BC198D" w:rsidRPr="00A27FD9" w:rsidRDefault="00CB6E77" w:rsidP="00720BA8">
            <w:pPr>
              <w:spacing w:before="40" w:after="40"/>
              <w:jc w:val="center"/>
            </w:pPr>
            <w:r>
              <w:rPr>
                <w:noProof/>
              </w:rPr>
              <w:drawing>
                <wp:inline distT="0" distB="0" distL="0" distR="0" wp14:anchorId="439C627E" wp14:editId="617B4C3F">
                  <wp:extent cx="259080" cy="233045"/>
                  <wp:effectExtent l="0" t="0" r="7620" b="0"/>
                  <wp:docPr id="36"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A27FD9" w14:paraId="01162712" w14:textId="77777777" w:rsidTr="00720BA8">
        <w:trPr>
          <w:tblCellSpacing w:w="7" w:type="dxa"/>
        </w:trPr>
        <w:tc>
          <w:tcPr>
            <w:tcW w:w="8362" w:type="dxa"/>
            <w:tcBorders>
              <w:top w:val="outset" w:sz="6" w:space="0" w:color="auto"/>
              <w:bottom w:val="outset" w:sz="6" w:space="0" w:color="auto"/>
              <w:right w:val="outset" w:sz="6" w:space="0" w:color="auto"/>
            </w:tcBorders>
            <w:tcMar>
              <w:top w:w="29" w:type="dxa"/>
              <w:bottom w:w="29" w:type="dxa"/>
            </w:tcMar>
            <w:vAlign w:val="center"/>
          </w:tcPr>
          <w:p w14:paraId="75F760A8" w14:textId="77777777" w:rsidR="00BC198D" w:rsidRPr="00C35DBA" w:rsidRDefault="00BC198D" w:rsidP="00720BA8">
            <w:pPr>
              <w:tabs>
                <w:tab w:val="left" w:pos="111"/>
              </w:tabs>
              <w:spacing w:before="40" w:after="40"/>
              <w:ind w:left="111"/>
            </w:pPr>
            <w:r w:rsidRPr="00C35DBA">
              <w:t xml:space="preserve">W-2 </w:t>
            </w:r>
            <w:r>
              <w:t>f</w:t>
            </w:r>
            <w:r w:rsidRPr="00C35DBA">
              <w:t>orms</w:t>
            </w:r>
          </w:p>
        </w:tc>
        <w:tc>
          <w:tcPr>
            <w:tcW w:w="1045" w:type="dxa"/>
            <w:tcBorders>
              <w:top w:val="outset" w:sz="6" w:space="0" w:color="auto"/>
              <w:left w:val="outset" w:sz="6" w:space="0" w:color="auto"/>
              <w:bottom w:val="outset" w:sz="6" w:space="0" w:color="auto"/>
            </w:tcBorders>
            <w:tcMar>
              <w:top w:w="29" w:type="dxa"/>
              <w:bottom w:w="29" w:type="dxa"/>
            </w:tcMar>
            <w:vAlign w:val="center"/>
          </w:tcPr>
          <w:p w14:paraId="2E43FB8D" w14:textId="77777777" w:rsidR="00BC198D" w:rsidRPr="00A27FD9" w:rsidRDefault="00CB6E77" w:rsidP="00720BA8">
            <w:pPr>
              <w:spacing w:before="40" w:after="40"/>
              <w:jc w:val="center"/>
            </w:pPr>
            <w:r>
              <w:rPr>
                <w:noProof/>
              </w:rPr>
              <w:drawing>
                <wp:inline distT="0" distB="0" distL="0" distR="0" wp14:anchorId="5228E9DF" wp14:editId="06A0F9D0">
                  <wp:extent cx="259080" cy="233045"/>
                  <wp:effectExtent l="0" t="0" r="7620" b="0"/>
                  <wp:docPr id="62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bl>
    <w:p w14:paraId="49E57EA8" w14:textId="77777777" w:rsidR="00BC198D" w:rsidRPr="005F42A0" w:rsidRDefault="00BC198D" w:rsidP="00BC198D">
      <w:pPr>
        <w:pStyle w:val="Heading2"/>
      </w:pPr>
      <w:bookmarkStart w:id="100" w:name="_Pre-departure_Checklist_for"/>
      <w:bookmarkEnd w:id="100"/>
      <w:r>
        <w:br w:type="page"/>
      </w:r>
      <w:bookmarkStart w:id="101" w:name="_Toc374707268"/>
      <w:bookmarkStart w:id="102" w:name="_Toc271360150"/>
      <w:bookmarkEnd w:id="98"/>
      <w:bookmarkEnd w:id="99"/>
      <w:r w:rsidRPr="005F42A0">
        <w:lastRenderedPageBreak/>
        <w:t>Pre-Departure Checklist for Overseas Moves</w:t>
      </w:r>
      <w:bookmarkStart w:id="103" w:name="Pre_departure_checklist"/>
      <w:bookmarkEnd w:id="101"/>
      <w:bookmarkEnd w:id="102"/>
      <w:bookmarkEnd w:id="103"/>
    </w:p>
    <w:p w14:paraId="0438D7D1" w14:textId="77777777" w:rsidR="00BC198D" w:rsidRPr="00F54106" w:rsidRDefault="00BC198D" w:rsidP="00BC198D">
      <w:pPr>
        <w:pStyle w:val="Heading3"/>
      </w:pPr>
      <w:r>
        <w:t>Travel a</w:t>
      </w:r>
      <w:r w:rsidRPr="00867FE9">
        <w:t>rrangements</w:t>
      </w:r>
    </w:p>
    <w:tbl>
      <w:tblPr>
        <w:tblW w:w="9454" w:type="dxa"/>
        <w:tblCellSpacing w:w="7" w:type="dxa"/>
        <w:tblInd w:w="-1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8" w:type="dxa"/>
          <w:left w:w="58" w:type="dxa"/>
          <w:bottom w:w="58" w:type="dxa"/>
          <w:right w:w="58" w:type="dxa"/>
        </w:tblCellMar>
        <w:tblLook w:val="0000" w:firstRow="0" w:lastRow="0" w:firstColumn="0" w:lastColumn="0" w:noHBand="0" w:noVBand="0"/>
      </w:tblPr>
      <w:tblGrid>
        <w:gridCol w:w="8382"/>
        <w:gridCol w:w="1072"/>
      </w:tblGrid>
      <w:tr w:rsidR="00BC198D" w:rsidRPr="00F54106" w14:paraId="64BF7AD4" w14:textId="77777777" w:rsidTr="00720BA8">
        <w:trPr>
          <w:cantSplit/>
          <w:tblCellSpacing w:w="7" w:type="dxa"/>
        </w:trPr>
        <w:tc>
          <w:tcPr>
            <w:tcW w:w="8361" w:type="dxa"/>
            <w:tcBorders>
              <w:top w:val="outset" w:sz="6" w:space="0" w:color="FFFFFF"/>
            </w:tcBorders>
            <w:tcMar>
              <w:top w:w="30" w:type="dxa"/>
              <w:left w:w="58" w:type="dxa"/>
              <w:bottom w:w="30" w:type="dxa"/>
              <w:right w:w="58" w:type="dxa"/>
            </w:tcMar>
            <w:vAlign w:val="center"/>
          </w:tcPr>
          <w:p w14:paraId="13BC1145" w14:textId="77777777" w:rsidR="00BC198D" w:rsidRPr="00867FE9" w:rsidRDefault="00BC198D" w:rsidP="00720BA8">
            <w:pPr>
              <w:spacing w:line="225" w:lineRule="atLeast"/>
              <w:rPr>
                <w:b/>
                <w:bCs/>
                <w:szCs w:val="24"/>
              </w:rPr>
            </w:pPr>
            <w:r w:rsidRPr="00867FE9">
              <w:rPr>
                <w:b/>
                <w:bCs/>
                <w:szCs w:val="24"/>
              </w:rPr>
              <w:t>Activity</w:t>
            </w:r>
          </w:p>
        </w:tc>
        <w:tc>
          <w:tcPr>
            <w:tcW w:w="1051" w:type="dxa"/>
            <w:tcBorders>
              <w:top w:val="outset" w:sz="6" w:space="0" w:color="FFFFFF"/>
            </w:tcBorders>
            <w:tcMar>
              <w:top w:w="30" w:type="dxa"/>
              <w:left w:w="58" w:type="dxa"/>
              <w:bottom w:w="30" w:type="dxa"/>
              <w:right w:w="58" w:type="dxa"/>
            </w:tcMar>
            <w:vAlign w:val="center"/>
          </w:tcPr>
          <w:p w14:paraId="30EF3B37" w14:textId="77777777" w:rsidR="00BC198D" w:rsidRPr="00867FE9" w:rsidRDefault="00BC198D" w:rsidP="00720BA8">
            <w:pPr>
              <w:spacing w:line="225" w:lineRule="atLeast"/>
              <w:rPr>
                <w:b/>
                <w:bCs/>
                <w:szCs w:val="24"/>
              </w:rPr>
            </w:pPr>
            <w:r w:rsidRPr="00867FE9">
              <w:rPr>
                <w:b/>
                <w:bCs/>
                <w:szCs w:val="24"/>
              </w:rPr>
              <w:t>Check</w:t>
            </w:r>
          </w:p>
        </w:tc>
      </w:tr>
      <w:tr w:rsidR="00BC198D" w:rsidRPr="00F54106" w14:paraId="56A2CD42" w14:textId="77777777" w:rsidTr="00720BA8">
        <w:trPr>
          <w:cantSplit/>
          <w:tblCellSpacing w:w="7" w:type="dxa"/>
        </w:trPr>
        <w:tc>
          <w:tcPr>
            <w:tcW w:w="8361" w:type="dxa"/>
            <w:tcMar>
              <w:top w:w="30" w:type="dxa"/>
              <w:left w:w="58" w:type="dxa"/>
              <w:bottom w:w="30" w:type="dxa"/>
              <w:right w:w="58" w:type="dxa"/>
            </w:tcMar>
            <w:vAlign w:val="center"/>
          </w:tcPr>
          <w:p w14:paraId="20D80CA8" w14:textId="77777777" w:rsidR="00BC198D" w:rsidRPr="00F54106" w:rsidRDefault="00BC198D" w:rsidP="00720BA8">
            <w:pPr>
              <w:spacing w:line="225" w:lineRule="atLeast"/>
              <w:rPr>
                <w:bCs/>
                <w:szCs w:val="24"/>
              </w:rPr>
            </w:pPr>
            <w:r w:rsidRPr="00F54106">
              <w:rPr>
                <w:bCs/>
                <w:szCs w:val="24"/>
              </w:rPr>
              <w:t xml:space="preserve">Confirm </w:t>
            </w:r>
            <w:r>
              <w:rPr>
                <w:bCs/>
                <w:szCs w:val="24"/>
              </w:rPr>
              <w:t>lodging</w:t>
            </w:r>
            <w:r w:rsidRPr="00F54106">
              <w:rPr>
                <w:bCs/>
                <w:szCs w:val="24"/>
              </w:rPr>
              <w:t xml:space="preserve"> reservations</w:t>
            </w:r>
          </w:p>
        </w:tc>
        <w:tc>
          <w:tcPr>
            <w:tcW w:w="1051" w:type="dxa"/>
            <w:tcMar>
              <w:top w:w="30" w:type="dxa"/>
              <w:left w:w="58" w:type="dxa"/>
              <w:bottom w:w="30" w:type="dxa"/>
              <w:right w:w="58" w:type="dxa"/>
            </w:tcMar>
            <w:vAlign w:val="center"/>
          </w:tcPr>
          <w:p w14:paraId="1B6A4341" w14:textId="77777777" w:rsidR="00BC198D" w:rsidRPr="00867FE9" w:rsidRDefault="00CB6E77" w:rsidP="00720BA8">
            <w:pPr>
              <w:spacing w:before="40" w:after="40"/>
              <w:jc w:val="center"/>
            </w:pPr>
            <w:r>
              <w:rPr>
                <w:noProof/>
              </w:rPr>
              <w:drawing>
                <wp:inline distT="0" distB="0" distL="0" distR="0" wp14:anchorId="689C6652" wp14:editId="530E35C0">
                  <wp:extent cx="259080" cy="233045"/>
                  <wp:effectExtent l="0" t="0" r="7620" b="0"/>
                  <wp:docPr id="3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1633BA0B" w14:textId="77777777" w:rsidTr="00720BA8">
        <w:trPr>
          <w:cantSplit/>
          <w:tblCellSpacing w:w="7" w:type="dxa"/>
        </w:trPr>
        <w:tc>
          <w:tcPr>
            <w:tcW w:w="8361" w:type="dxa"/>
            <w:tcMar>
              <w:top w:w="30" w:type="dxa"/>
              <w:left w:w="58" w:type="dxa"/>
              <w:bottom w:w="30" w:type="dxa"/>
              <w:right w:w="58" w:type="dxa"/>
            </w:tcMar>
            <w:vAlign w:val="center"/>
          </w:tcPr>
          <w:p w14:paraId="3EA9431B" w14:textId="77777777" w:rsidR="00BC198D" w:rsidRPr="00F54106" w:rsidRDefault="00BC198D" w:rsidP="00720BA8">
            <w:pPr>
              <w:spacing w:before="100" w:beforeAutospacing="1" w:after="100" w:afterAutospacing="1" w:line="225" w:lineRule="atLeast"/>
              <w:rPr>
                <w:bCs/>
                <w:szCs w:val="24"/>
              </w:rPr>
            </w:pPr>
            <w:r w:rsidRPr="00F54106">
              <w:rPr>
                <w:bCs/>
                <w:szCs w:val="24"/>
              </w:rPr>
              <w:t>Confirm travel reservations</w:t>
            </w:r>
          </w:p>
        </w:tc>
        <w:tc>
          <w:tcPr>
            <w:tcW w:w="1051" w:type="dxa"/>
            <w:tcMar>
              <w:top w:w="30" w:type="dxa"/>
              <w:left w:w="58" w:type="dxa"/>
              <w:bottom w:w="30" w:type="dxa"/>
              <w:right w:w="58" w:type="dxa"/>
            </w:tcMar>
            <w:vAlign w:val="center"/>
          </w:tcPr>
          <w:p w14:paraId="7E802C62" w14:textId="77777777" w:rsidR="00BC198D" w:rsidRPr="00867FE9" w:rsidRDefault="00CB6E77" w:rsidP="00720BA8">
            <w:pPr>
              <w:spacing w:before="40" w:after="40"/>
              <w:jc w:val="center"/>
            </w:pPr>
            <w:r>
              <w:rPr>
                <w:noProof/>
              </w:rPr>
              <w:drawing>
                <wp:inline distT="0" distB="0" distL="0" distR="0" wp14:anchorId="6330D80C" wp14:editId="63DD2145">
                  <wp:extent cx="259080" cy="233045"/>
                  <wp:effectExtent l="0" t="0" r="7620" b="0"/>
                  <wp:docPr id="62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471C770A" w14:textId="77777777" w:rsidTr="00720BA8">
        <w:trPr>
          <w:cantSplit/>
          <w:tblCellSpacing w:w="7" w:type="dxa"/>
        </w:trPr>
        <w:tc>
          <w:tcPr>
            <w:tcW w:w="8361" w:type="dxa"/>
            <w:tcMar>
              <w:top w:w="30" w:type="dxa"/>
              <w:left w:w="58" w:type="dxa"/>
              <w:bottom w:w="30" w:type="dxa"/>
              <w:right w:w="58" w:type="dxa"/>
            </w:tcMar>
            <w:vAlign w:val="center"/>
          </w:tcPr>
          <w:p w14:paraId="5974F702" w14:textId="77777777" w:rsidR="00BC198D" w:rsidRPr="00F54106" w:rsidRDefault="00BC198D" w:rsidP="00720BA8">
            <w:pPr>
              <w:spacing w:before="100" w:beforeAutospacing="1" w:after="100" w:afterAutospacing="1" w:line="225" w:lineRule="atLeast"/>
              <w:rPr>
                <w:bCs/>
                <w:szCs w:val="24"/>
              </w:rPr>
            </w:pPr>
            <w:r w:rsidRPr="00F54106">
              <w:rPr>
                <w:bCs/>
                <w:szCs w:val="24"/>
              </w:rPr>
              <w:t>Decide where you will eat your meals in advance of travel</w:t>
            </w:r>
          </w:p>
        </w:tc>
        <w:tc>
          <w:tcPr>
            <w:tcW w:w="1051" w:type="dxa"/>
            <w:tcMar>
              <w:top w:w="30" w:type="dxa"/>
              <w:left w:w="58" w:type="dxa"/>
              <w:bottom w:w="30" w:type="dxa"/>
              <w:right w:w="58" w:type="dxa"/>
            </w:tcMar>
            <w:vAlign w:val="center"/>
          </w:tcPr>
          <w:p w14:paraId="7734FEB6" w14:textId="77777777" w:rsidR="00BC198D" w:rsidRPr="00867FE9" w:rsidRDefault="00CB6E77" w:rsidP="00720BA8">
            <w:pPr>
              <w:spacing w:before="40" w:after="40"/>
              <w:jc w:val="center"/>
            </w:pPr>
            <w:r>
              <w:rPr>
                <w:noProof/>
              </w:rPr>
              <w:drawing>
                <wp:inline distT="0" distB="0" distL="0" distR="0" wp14:anchorId="355236E6" wp14:editId="2E10DF6F">
                  <wp:extent cx="259080" cy="233045"/>
                  <wp:effectExtent l="0" t="0" r="7620" b="0"/>
                  <wp:docPr id="34"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4C8F7982" w14:textId="77777777" w:rsidTr="00720BA8">
        <w:trPr>
          <w:cantSplit/>
          <w:tblCellSpacing w:w="7" w:type="dxa"/>
        </w:trPr>
        <w:tc>
          <w:tcPr>
            <w:tcW w:w="8361" w:type="dxa"/>
            <w:tcMar>
              <w:top w:w="30" w:type="dxa"/>
              <w:left w:w="58" w:type="dxa"/>
              <w:bottom w:w="30" w:type="dxa"/>
              <w:right w:w="58" w:type="dxa"/>
            </w:tcMar>
            <w:vAlign w:val="center"/>
          </w:tcPr>
          <w:p w14:paraId="2A0F9C44" w14:textId="77777777" w:rsidR="00BC198D" w:rsidRPr="00F54106" w:rsidRDefault="00BC198D" w:rsidP="00720BA8">
            <w:pPr>
              <w:spacing w:before="100" w:beforeAutospacing="1" w:after="100" w:afterAutospacing="1" w:line="225" w:lineRule="atLeast"/>
              <w:rPr>
                <w:bCs/>
                <w:szCs w:val="24"/>
              </w:rPr>
            </w:pPr>
            <w:r w:rsidRPr="00F54106">
              <w:rPr>
                <w:bCs/>
                <w:szCs w:val="24"/>
              </w:rPr>
              <w:t>Keep important phone numbers handy</w:t>
            </w:r>
            <w:r>
              <w:rPr>
                <w:bCs/>
                <w:szCs w:val="24"/>
              </w:rPr>
              <w:t>,</w:t>
            </w:r>
            <w:r w:rsidRPr="00F54106">
              <w:rPr>
                <w:bCs/>
                <w:szCs w:val="24"/>
              </w:rPr>
              <w:t xml:space="preserve"> such as emergency relief</w:t>
            </w:r>
          </w:p>
        </w:tc>
        <w:tc>
          <w:tcPr>
            <w:tcW w:w="1051" w:type="dxa"/>
            <w:tcMar>
              <w:top w:w="30" w:type="dxa"/>
              <w:left w:w="58" w:type="dxa"/>
              <w:bottom w:w="30" w:type="dxa"/>
              <w:right w:w="58" w:type="dxa"/>
            </w:tcMar>
            <w:vAlign w:val="center"/>
          </w:tcPr>
          <w:p w14:paraId="33EAAA2E" w14:textId="77777777" w:rsidR="00BC198D" w:rsidRPr="00867FE9" w:rsidRDefault="00CB6E77" w:rsidP="00720BA8">
            <w:pPr>
              <w:spacing w:before="40" w:after="40"/>
              <w:jc w:val="center"/>
            </w:pPr>
            <w:r>
              <w:rPr>
                <w:noProof/>
              </w:rPr>
              <w:drawing>
                <wp:inline distT="0" distB="0" distL="0" distR="0" wp14:anchorId="585882E9" wp14:editId="56A2F976">
                  <wp:extent cx="259080" cy="233045"/>
                  <wp:effectExtent l="0" t="0" r="7620" b="0"/>
                  <wp:docPr id="62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4B9A734B" w14:textId="77777777" w:rsidTr="00720BA8">
        <w:trPr>
          <w:cantSplit/>
          <w:tblCellSpacing w:w="7" w:type="dxa"/>
        </w:trPr>
        <w:tc>
          <w:tcPr>
            <w:tcW w:w="8361" w:type="dxa"/>
            <w:tcMar>
              <w:top w:w="30" w:type="dxa"/>
              <w:left w:w="58" w:type="dxa"/>
              <w:bottom w:w="30" w:type="dxa"/>
              <w:right w:w="58" w:type="dxa"/>
            </w:tcMar>
            <w:vAlign w:val="center"/>
          </w:tcPr>
          <w:p w14:paraId="37353F0D" w14:textId="77777777" w:rsidR="00BC198D" w:rsidRPr="00F54106" w:rsidRDefault="00BC198D" w:rsidP="00720BA8">
            <w:pPr>
              <w:spacing w:before="100" w:beforeAutospacing="1" w:after="100" w:afterAutospacing="1" w:line="225" w:lineRule="atLeast"/>
              <w:rPr>
                <w:bCs/>
                <w:szCs w:val="24"/>
              </w:rPr>
            </w:pPr>
            <w:r w:rsidRPr="00F54106">
              <w:rPr>
                <w:bCs/>
                <w:szCs w:val="24"/>
              </w:rPr>
              <w:t>Check weather en</w:t>
            </w:r>
            <w:r>
              <w:rPr>
                <w:bCs/>
                <w:szCs w:val="24"/>
              </w:rPr>
              <w:t xml:space="preserve"> </w:t>
            </w:r>
            <w:r w:rsidRPr="00F54106">
              <w:rPr>
                <w:bCs/>
                <w:szCs w:val="24"/>
              </w:rPr>
              <w:t>route or at destination</w:t>
            </w:r>
          </w:p>
        </w:tc>
        <w:tc>
          <w:tcPr>
            <w:tcW w:w="1051" w:type="dxa"/>
            <w:tcMar>
              <w:top w:w="30" w:type="dxa"/>
              <w:left w:w="58" w:type="dxa"/>
              <w:bottom w:w="30" w:type="dxa"/>
              <w:right w:w="58" w:type="dxa"/>
            </w:tcMar>
            <w:vAlign w:val="center"/>
          </w:tcPr>
          <w:p w14:paraId="10C0B2DD" w14:textId="77777777" w:rsidR="00BC198D" w:rsidRPr="00867FE9" w:rsidRDefault="00CB6E77" w:rsidP="00720BA8">
            <w:pPr>
              <w:spacing w:before="40" w:after="40"/>
              <w:jc w:val="center"/>
            </w:pPr>
            <w:r>
              <w:rPr>
                <w:noProof/>
              </w:rPr>
              <w:drawing>
                <wp:inline distT="0" distB="0" distL="0" distR="0" wp14:anchorId="45491562" wp14:editId="1FC63190">
                  <wp:extent cx="259080" cy="233045"/>
                  <wp:effectExtent l="0" t="0" r="7620" b="0"/>
                  <wp:docPr id="3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31EB977F" w14:textId="77777777" w:rsidTr="00720BA8">
        <w:trPr>
          <w:cantSplit/>
          <w:tblCellSpacing w:w="7" w:type="dxa"/>
        </w:trPr>
        <w:tc>
          <w:tcPr>
            <w:tcW w:w="8361" w:type="dxa"/>
            <w:tcMar>
              <w:top w:w="30" w:type="dxa"/>
              <w:left w:w="58" w:type="dxa"/>
              <w:bottom w:w="30" w:type="dxa"/>
              <w:right w:w="58" w:type="dxa"/>
            </w:tcMar>
            <w:vAlign w:val="center"/>
          </w:tcPr>
          <w:p w14:paraId="7F45E81F" w14:textId="77777777" w:rsidR="00BC198D" w:rsidRPr="00F54106" w:rsidRDefault="00BC198D" w:rsidP="00720BA8">
            <w:pPr>
              <w:spacing w:before="100" w:beforeAutospacing="1" w:after="100" w:afterAutospacing="1" w:line="225" w:lineRule="atLeast"/>
              <w:rPr>
                <w:bCs/>
                <w:szCs w:val="24"/>
              </w:rPr>
            </w:pPr>
            <w:r w:rsidRPr="00F54106">
              <w:rPr>
                <w:bCs/>
                <w:szCs w:val="24"/>
              </w:rPr>
              <w:t>Provide itinerary information to friends and family</w:t>
            </w:r>
          </w:p>
        </w:tc>
        <w:tc>
          <w:tcPr>
            <w:tcW w:w="1051" w:type="dxa"/>
            <w:tcMar>
              <w:top w:w="30" w:type="dxa"/>
              <w:left w:w="58" w:type="dxa"/>
              <w:bottom w:w="30" w:type="dxa"/>
              <w:right w:w="58" w:type="dxa"/>
            </w:tcMar>
            <w:vAlign w:val="center"/>
          </w:tcPr>
          <w:p w14:paraId="37E6F256" w14:textId="77777777" w:rsidR="00BC198D" w:rsidRPr="00867FE9" w:rsidRDefault="00CB6E77" w:rsidP="00720BA8">
            <w:pPr>
              <w:spacing w:before="40" w:after="40"/>
              <w:jc w:val="center"/>
            </w:pPr>
            <w:r>
              <w:rPr>
                <w:noProof/>
              </w:rPr>
              <w:drawing>
                <wp:inline distT="0" distB="0" distL="0" distR="0" wp14:anchorId="11681671" wp14:editId="61319835">
                  <wp:extent cx="259080" cy="233045"/>
                  <wp:effectExtent l="0" t="0" r="7620" b="0"/>
                  <wp:docPr id="62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6E9DBCD5" w14:textId="77777777" w:rsidTr="00720BA8">
        <w:trPr>
          <w:cantSplit/>
          <w:tblCellSpacing w:w="7" w:type="dxa"/>
        </w:trPr>
        <w:tc>
          <w:tcPr>
            <w:tcW w:w="8361" w:type="dxa"/>
            <w:tcMar>
              <w:top w:w="30" w:type="dxa"/>
              <w:left w:w="58" w:type="dxa"/>
              <w:bottom w:w="30" w:type="dxa"/>
              <w:right w:w="58" w:type="dxa"/>
            </w:tcMar>
            <w:vAlign w:val="center"/>
          </w:tcPr>
          <w:p w14:paraId="361FBD34" w14:textId="77777777" w:rsidR="00BC198D" w:rsidRPr="00F54106" w:rsidRDefault="00BC198D" w:rsidP="00720BA8">
            <w:pPr>
              <w:spacing w:before="100" w:beforeAutospacing="1" w:after="100" w:afterAutospacing="1" w:line="225" w:lineRule="atLeast"/>
              <w:rPr>
                <w:bCs/>
                <w:szCs w:val="24"/>
              </w:rPr>
            </w:pPr>
            <w:r w:rsidRPr="00F54106">
              <w:rPr>
                <w:bCs/>
                <w:szCs w:val="24"/>
              </w:rPr>
              <w:t>Make sure you have valid visas and passports</w:t>
            </w:r>
          </w:p>
        </w:tc>
        <w:tc>
          <w:tcPr>
            <w:tcW w:w="1051" w:type="dxa"/>
            <w:tcMar>
              <w:top w:w="30" w:type="dxa"/>
              <w:left w:w="58" w:type="dxa"/>
              <w:bottom w:w="30" w:type="dxa"/>
              <w:right w:w="58" w:type="dxa"/>
            </w:tcMar>
            <w:vAlign w:val="center"/>
          </w:tcPr>
          <w:p w14:paraId="7AAA341A" w14:textId="77777777" w:rsidR="00BC198D" w:rsidRPr="00867FE9" w:rsidRDefault="00CB6E77" w:rsidP="00720BA8">
            <w:pPr>
              <w:spacing w:before="40" w:after="40"/>
              <w:jc w:val="center"/>
            </w:pPr>
            <w:r>
              <w:rPr>
                <w:noProof/>
              </w:rPr>
              <w:drawing>
                <wp:inline distT="0" distB="0" distL="0" distR="0" wp14:anchorId="46A91B12" wp14:editId="60805801">
                  <wp:extent cx="259080" cy="233045"/>
                  <wp:effectExtent l="0" t="0" r="7620" b="0"/>
                  <wp:docPr id="32"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0CA7290B" w14:textId="77777777" w:rsidTr="00720BA8">
        <w:trPr>
          <w:cantSplit/>
          <w:tblCellSpacing w:w="7" w:type="dxa"/>
        </w:trPr>
        <w:tc>
          <w:tcPr>
            <w:tcW w:w="8361" w:type="dxa"/>
            <w:tcMar>
              <w:top w:w="30" w:type="dxa"/>
              <w:left w:w="58" w:type="dxa"/>
              <w:bottom w:w="30" w:type="dxa"/>
              <w:right w:w="58" w:type="dxa"/>
            </w:tcMar>
            <w:vAlign w:val="center"/>
          </w:tcPr>
          <w:p w14:paraId="34622D18" w14:textId="77777777" w:rsidR="00BC198D" w:rsidRPr="00F54106" w:rsidRDefault="00BC198D" w:rsidP="00720BA8">
            <w:pPr>
              <w:spacing w:before="100" w:beforeAutospacing="1" w:after="100" w:afterAutospacing="1" w:line="225" w:lineRule="atLeast"/>
              <w:rPr>
                <w:bCs/>
                <w:szCs w:val="24"/>
              </w:rPr>
            </w:pPr>
            <w:r w:rsidRPr="00F54106">
              <w:rPr>
                <w:bCs/>
                <w:szCs w:val="24"/>
              </w:rPr>
              <w:t>Make sure your ID card(s) are up</w:t>
            </w:r>
            <w:r>
              <w:rPr>
                <w:bCs/>
                <w:szCs w:val="24"/>
              </w:rPr>
              <w:t xml:space="preserve"> </w:t>
            </w:r>
            <w:r w:rsidRPr="00F54106">
              <w:rPr>
                <w:bCs/>
                <w:szCs w:val="24"/>
              </w:rPr>
              <w:t>to</w:t>
            </w:r>
            <w:r>
              <w:rPr>
                <w:bCs/>
                <w:szCs w:val="24"/>
              </w:rPr>
              <w:t xml:space="preserve"> </w:t>
            </w:r>
            <w:r w:rsidRPr="00F54106">
              <w:rPr>
                <w:bCs/>
                <w:szCs w:val="24"/>
              </w:rPr>
              <w:t>date</w:t>
            </w:r>
          </w:p>
        </w:tc>
        <w:tc>
          <w:tcPr>
            <w:tcW w:w="1051" w:type="dxa"/>
            <w:tcMar>
              <w:top w:w="30" w:type="dxa"/>
              <w:left w:w="58" w:type="dxa"/>
              <w:bottom w:w="30" w:type="dxa"/>
              <w:right w:w="58" w:type="dxa"/>
            </w:tcMar>
            <w:vAlign w:val="center"/>
          </w:tcPr>
          <w:p w14:paraId="3568B2FB" w14:textId="77777777" w:rsidR="00BC198D" w:rsidRPr="00867FE9" w:rsidRDefault="00CB6E77" w:rsidP="00720BA8">
            <w:pPr>
              <w:spacing w:before="40" w:after="40"/>
              <w:jc w:val="center"/>
            </w:pPr>
            <w:r>
              <w:rPr>
                <w:noProof/>
              </w:rPr>
              <w:drawing>
                <wp:inline distT="0" distB="0" distL="0" distR="0" wp14:anchorId="36BD0FBB" wp14:editId="0E114BF5">
                  <wp:extent cx="259080" cy="233045"/>
                  <wp:effectExtent l="0" t="0" r="7620" b="0"/>
                  <wp:docPr id="62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0815166B" w14:textId="77777777" w:rsidTr="00720BA8">
        <w:trPr>
          <w:cantSplit/>
          <w:tblCellSpacing w:w="7" w:type="dxa"/>
        </w:trPr>
        <w:tc>
          <w:tcPr>
            <w:tcW w:w="8361" w:type="dxa"/>
            <w:tcMar>
              <w:top w:w="30" w:type="dxa"/>
              <w:left w:w="58" w:type="dxa"/>
              <w:bottom w:w="30" w:type="dxa"/>
              <w:right w:w="58" w:type="dxa"/>
            </w:tcMar>
            <w:vAlign w:val="center"/>
          </w:tcPr>
          <w:p w14:paraId="03DE4705" w14:textId="77777777" w:rsidR="00BC198D" w:rsidRPr="00F54106" w:rsidRDefault="00BC198D" w:rsidP="00720BA8">
            <w:pPr>
              <w:spacing w:before="100" w:beforeAutospacing="1" w:after="100" w:afterAutospacing="1" w:line="225" w:lineRule="atLeast"/>
              <w:rPr>
                <w:bCs/>
                <w:szCs w:val="24"/>
              </w:rPr>
            </w:pPr>
            <w:r w:rsidRPr="00F54106">
              <w:rPr>
                <w:bCs/>
                <w:szCs w:val="24"/>
              </w:rPr>
              <w:t xml:space="preserve">Pet </w:t>
            </w:r>
            <w:r>
              <w:rPr>
                <w:bCs/>
                <w:szCs w:val="24"/>
              </w:rPr>
              <w:t>t</w:t>
            </w:r>
            <w:r w:rsidRPr="00F54106">
              <w:rPr>
                <w:bCs/>
                <w:szCs w:val="24"/>
              </w:rPr>
              <w:t xml:space="preserve">ravel </w:t>
            </w:r>
            <w:r>
              <w:rPr>
                <w:bCs/>
                <w:szCs w:val="24"/>
              </w:rPr>
              <w:t>r</w:t>
            </w:r>
            <w:r w:rsidRPr="00F54106">
              <w:rPr>
                <w:bCs/>
                <w:szCs w:val="24"/>
              </w:rPr>
              <w:t>equirements</w:t>
            </w:r>
          </w:p>
        </w:tc>
        <w:tc>
          <w:tcPr>
            <w:tcW w:w="1051" w:type="dxa"/>
            <w:tcMar>
              <w:top w:w="30" w:type="dxa"/>
              <w:left w:w="58" w:type="dxa"/>
              <w:bottom w:w="30" w:type="dxa"/>
              <w:right w:w="58" w:type="dxa"/>
            </w:tcMar>
            <w:vAlign w:val="center"/>
          </w:tcPr>
          <w:p w14:paraId="01572AE4" w14:textId="77777777" w:rsidR="00BC198D" w:rsidRPr="00867FE9" w:rsidRDefault="00CB6E77" w:rsidP="00720BA8">
            <w:pPr>
              <w:spacing w:before="40" w:after="40"/>
              <w:jc w:val="center"/>
            </w:pPr>
            <w:r>
              <w:rPr>
                <w:noProof/>
              </w:rPr>
              <w:drawing>
                <wp:inline distT="0" distB="0" distL="0" distR="0" wp14:anchorId="489BB35F" wp14:editId="183D144A">
                  <wp:extent cx="259080" cy="233045"/>
                  <wp:effectExtent l="0" t="0" r="7620" b="0"/>
                  <wp:docPr id="3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bl>
    <w:p w14:paraId="2C09B315" w14:textId="77777777" w:rsidR="00BC198D" w:rsidRDefault="00BC198D" w:rsidP="00BC198D">
      <w:pPr>
        <w:pStyle w:val="Heading3"/>
      </w:pPr>
      <w:r w:rsidRPr="00867FE9">
        <w:t xml:space="preserve">Preparation for </w:t>
      </w:r>
      <w:r>
        <w:t>p</w:t>
      </w:r>
      <w:r w:rsidRPr="00867FE9">
        <w:t>acking</w:t>
      </w:r>
    </w:p>
    <w:tbl>
      <w:tblPr>
        <w:tblW w:w="9454" w:type="dxa"/>
        <w:tblCellSpacing w:w="7" w:type="dxa"/>
        <w:tblInd w:w="-1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8" w:type="dxa"/>
          <w:left w:w="58" w:type="dxa"/>
          <w:bottom w:w="58" w:type="dxa"/>
          <w:right w:w="58" w:type="dxa"/>
        </w:tblCellMar>
        <w:tblLook w:val="0000" w:firstRow="0" w:lastRow="0" w:firstColumn="0" w:lastColumn="0" w:noHBand="0" w:noVBand="0"/>
      </w:tblPr>
      <w:tblGrid>
        <w:gridCol w:w="8382"/>
        <w:gridCol w:w="1072"/>
      </w:tblGrid>
      <w:tr w:rsidR="00BC198D" w:rsidRPr="00F54106" w14:paraId="6E9C81E2" w14:textId="77777777" w:rsidTr="00720BA8">
        <w:trPr>
          <w:cantSplit/>
          <w:tblHeader/>
          <w:tblCellSpacing w:w="7" w:type="dxa"/>
        </w:trPr>
        <w:tc>
          <w:tcPr>
            <w:tcW w:w="8361" w:type="dxa"/>
            <w:tcMar>
              <w:top w:w="30" w:type="dxa"/>
              <w:left w:w="58" w:type="dxa"/>
              <w:bottom w:w="30" w:type="dxa"/>
              <w:right w:w="58" w:type="dxa"/>
            </w:tcMar>
            <w:vAlign w:val="center"/>
          </w:tcPr>
          <w:p w14:paraId="0B27F20E" w14:textId="77777777" w:rsidR="00BC198D" w:rsidRPr="00867FE9" w:rsidRDefault="00BC198D" w:rsidP="00720BA8">
            <w:pPr>
              <w:spacing w:line="225" w:lineRule="atLeast"/>
              <w:rPr>
                <w:b/>
                <w:bCs/>
                <w:szCs w:val="24"/>
              </w:rPr>
            </w:pPr>
            <w:r w:rsidRPr="00867FE9">
              <w:rPr>
                <w:b/>
                <w:bCs/>
                <w:szCs w:val="24"/>
              </w:rPr>
              <w:t>Activity</w:t>
            </w:r>
          </w:p>
        </w:tc>
        <w:tc>
          <w:tcPr>
            <w:tcW w:w="1051" w:type="dxa"/>
            <w:tcMar>
              <w:top w:w="30" w:type="dxa"/>
              <w:left w:w="58" w:type="dxa"/>
              <w:bottom w:w="30" w:type="dxa"/>
              <w:right w:w="58" w:type="dxa"/>
            </w:tcMar>
            <w:vAlign w:val="center"/>
          </w:tcPr>
          <w:p w14:paraId="167DAE82" w14:textId="77777777" w:rsidR="00BC198D" w:rsidRPr="00867FE9" w:rsidRDefault="00BC198D" w:rsidP="00720BA8">
            <w:pPr>
              <w:spacing w:line="225" w:lineRule="atLeast"/>
              <w:rPr>
                <w:b/>
                <w:bCs/>
                <w:szCs w:val="24"/>
              </w:rPr>
            </w:pPr>
            <w:r w:rsidRPr="00867FE9">
              <w:rPr>
                <w:b/>
                <w:bCs/>
                <w:szCs w:val="24"/>
              </w:rPr>
              <w:t>Check</w:t>
            </w:r>
          </w:p>
        </w:tc>
      </w:tr>
      <w:tr w:rsidR="00BC198D" w:rsidRPr="00F54106" w14:paraId="62E14A07" w14:textId="77777777" w:rsidTr="00720BA8">
        <w:trPr>
          <w:cantSplit/>
          <w:tblCellSpacing w:w="7" w:type="dxa"/>
        </w:trPr>
        <w:tc>
          <w:tcPr>
            <w:tcW w:w="8361" w:type="dxa"/>
            <w:tcMar>
              <w:top w:w="30" w:type="dxa"/>
              <w:left w:w="58" w:type="dxa"/>
              <w:bottom w:w="30" w:type="dxa"/>
              <w:right w:w="58" w:type="dxa"/>
            </w:tcMar>
            <w:vAlign w:val="center"/>
          </w:tcPr>
          <w:p w14:paraId="052FBCB2" w14:textId="77777777" w:rsidR="00BC198D" w:rsidRPr="00F54106" w:rsidRDefault="00BC198D" w:rsidP="00720BA8">
            <w:pPr>
              <w:spacing w:before="100" w:beforeAutospacing="1" w:after="100" w:afterAutospacing="1" w:line="225" w:lineRule="atLeast"/>
              <w:rPr>
                <w:bCs/>
                <w:szCs w:val="24"/>
              </w:rPr>
            </w:pPr>
            <w:r w:rsidRPr="00F54106">
              <w:rPr>
                <w:bCs/>
                <w:szCs w:val="24"/>
              </w:rPr>
              <w:t>Prepare first aid kit (band aids, aspirin, prescription medications, antacids, laxatives, antibiotic cream, insect repellant, sunscreen, towelettes, ear plugs, sewing kit)</w:t>
            </w:r>
          </w:p>
        </w:tc>
        <w:tc>
          <w:tcPr>
            <w:tcW w:w="1051" w:type="dxa"/>
            <w:tcMar>
              <w:top w:w="30" w:type="dxa"/>
              <w:left w:w="58" w:type="dxa"/>
              <w:bottom w:w="30" w:type="dxa"/>
              <w:right w:w="58" w:type="dxa"/>
            </w:tcMar>
            <w:vAlign w:val="center"/>
          </w:tcPr>
          <w:p w14:paraId="13669EA8" w14:textId="77777777" w:rsidR="00BC198D" w:rsidRPr="00867FE9" w:rsidRDefault="00CB6E77" w:rsidP="00720BA8">
            <w:pPr>
              <w:spacing w:before="40" w:after="40"/>
              <w:jc w:val="center"/>
            </w:pPr>
            <w:r>
              <w:rPr>
                <w:noProof/>
              </w:rPr>
              <w:drawing>
                <wp:inline distT="0" distB="0" distL="0" distR="0" wp14:anchorId="7A400703" wp14:editId="0559FDC6">
                  <wp:extent cx="259080" cy="233045"/>
                  <wp:effectExtent l="0" t="0" r="7620" b="0"/>
                  <wp:docPr id="61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13D1E5AC" w14:textId="77777777" w:rsidTr="00720BA8">
        <w:trPr>
          <w:cantSplit/>
          <w:tblCellSpacing w:w="7" w:type="dxa"/>
        </w:trPr>
        <w:tc>
          <w:tcPr>
            <w:tcW w:w="8361" w:type="dxa"/>
            <w:tcMar>
              <w:top w:w="30" w:type="dxa"/>
              <w:left w:w="58" w:type="dxa"/>
              <w:bottom w:w="30" w:type="dxa"/>
              <w:right w:w="58" w:type="dxa"/>
            </w:tcMar>
            <w:vAlign w:val="center"/>
          </w:tcPr>
          <w:p w14:paraId="77E1D4D1" w14:textId="77777777" w:rsidR="00BC198D" w:rsidRPr="00F54106" w:rsidRDefault="00BC198D" w:rsidP="00720BA8">
            <w:pPr>
              <w:spacing w:before="100" w:beforeAutospacing="1" w:after="100" w:afterAutospacing="1" w:line="225" w:lineRule="atLeast"/>
              <w:rPr>
                <w:bCs/>
                <w:szCs w:val="24"/>
              </w:rPr>
            </w:pPr>
            <w:r w:rsidRPr="00F54106">
              <w:rPr>
                <w:bCs/>
                <w:szCs w:val="24"/>
              </w:rPr>
              <w:t>Locate maps, print driving directions for trip or to and from airports</w:t>
            </w:r>
          </w:p>
        </w:tc>
        <w:tc>
          <w:tcPr>
            <w:tcW w:w="1051" w:type="dxa"/>
            <w:tcMar>
              <w:top w:w="30" w:type="dxa"/>
              <w:left w:w="58" w:type="dxa"/>
              <w:bottom w:w="30" w:type="dxa"/>
              <w:right w:w="58" w:type="dxa"/>
            </w:tcMar>
            <w:vAlign w:val="center"/>
          </w:tcPr>
          <w:p w14:paraId="2DAE53CF" w14:textId="77777777" w:rsidR="00BC198D" w:rsidRPr="00867FE9" w:rsidRDefault="00CB6E77" w:rsidP="00720BA8">
            <w:pPr>
              <w:spacing w:before="40" w:after="40"/>
              <w:jc w:val="center"/>
            </w:pPr>
            <w:r>
              <w:rPr>
                <w:noProof/>
              </w:rPr>
              <w:drawing>
                <wp:inline distT="0" distB="0" distL="0" distR="0" wp14:anchorId="686935D2" wp14:editId="2742AF87">
                  <wp:extent cx="259080" cy="233045"/>
                  <wp:effectExtent l="0" t="0" r="7620" b="0"/>
                  <wp:docPr id="30"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2F75D247" w14:textId="77777777" w:rsidTr="00720BA8">
        <w:trPr>
          <w:cantSplit/>
          <w:tblCellSpacing w:w="7" w:type="dxa"/>
        </w:trPr>
        <w:tc>
          <w:tcPr>
            <w:tcW w:w="8361" w:type="dxa"/>
            <w:tcMar>
              <w:top w:w="30" w:type="dxa"/>
              <w:left w:w="58" w:type="dxa"/>
              <w:bottom w:w="30" w:type="dxa"/>
              <w:right w:w="58" w:type="dxa"/>
            </w:tcMar>
            <w:vAlign w:val="center"/>
          </w:tcPr>
          <w:p w14:paraId="7664B72C" w14:textId="77777777" w:rsidR="00BC198D" w:rsidRPr="00F54106" w:rsidRDefault="00BC198D" w:rsidP="00720BA8">
            <w:pPr>
              <w:spacing w:before="100" w:beforeAutospacing="1" w:after="100" w:afterAutospacing="1" w:line="225" w:lineRule="atLeast"/>
              <w:rPr>
                <w:bCs/>
                <w:szCs w:val="24"/>
              </w:rPr>
            </w:pPr>
            <w:r w:rsidRPr="00F54106">
              <w:rPr>
                <w:bCs/>
                <w:szCs w:val="24"/>
              </w:rPr>
              <w:t>Locate reading material</w:t>
            </w:r>
          </w:p>
        </w:tc>
        <w:tc>
          <w:tcPr>
            <w:tcW w:w="1051" w:type="dxa"/>
            <w:tcMar>
              <w:top w:w="30" w:type="dxa"/>
              <w:left w:w="58" w:type="dxa"/>
              <w:bottom w:w="30" w:type="dxa"/>
              <w:right w:w="58" w:type="dxa"/>
            </w:tcMar>
            <w:vAlign w:val="center"/>
          </w:tcPr>
          <w:p w14:paraId="10D3FBF6" w14:textId="77777777" w:rsidR="00BC198D" w:rsidRPr="00867FE9" w:rsidRDefault="00CB6E77" w:rsidP="00720BA8">
            <w:pPr>
              <w:spacing w:before="40" w:after="40"/>
              <w:jc w:val="center"/>
            </w:pPr>
            <w:r>
              <w:rPr>
                <w:noProof/>
              </w:rPr>
              <w:drawing>
                <wp:inline distT="0" distB="0" distL="0" distR="0" wp14:anchorId="445499A5" wp14:editId="7C973358">
                  <wp:extent cx="259080" cy="233045"/>
                  <wp:effectExtent l="0" t="0" r="7620" b="0"/>
                  <wp:docPr id="61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2BB7CCB3" w14:textId="77777777" w:rsidTr="00720BA8">
        <w:trPr>
          <w:cantSplit/>
          <w:tblCellSpacing w:w="7" w:type="dxa"/>
        </w:trPr>
        <w:tc>
          <w:tcPr>
            <w:tcW w:w="8361" w:type="dxa"/>
            <w:tcMar>
              <w:top w:w="30" w:type="dxa"/>
              <w:left w:w="58" w:type="dxa"/>
              <w:bottom w:w="30" w:type="dxa"/>
              <w:right w:w="58" w:type="dxa"/>
            </w:tcMar>
            <w:vAlign w:val="center"/>
          </w:tcPr>
          <w:p w14:paraId="5610B353" w14:textId="77777777" w:rsidR="00BC198D" w:rsidRPr="00F54106" w:rsidRDefault="00BC198D" w:rsidP="00720BA8">
            <w:pPr>
              <w:spacing w:before="100" w:beforeAutospacing="1" w:after="100" w:afterAutospacing="1" w:line="225" w:lineRule="atLeast"/>
              <w:rPr>
                <w:bCs/>
                <w:szCs w:val="24"/>
              </w:rPr>
            </w:pPr>
            <w:r w:rsidRPr="00F54106">
              <w:rPr>
                <w:bCs/>
                <w:szCs w:val="24"/>
              </w:rPr>
              <w:t>Locate business cards</w:t>
            </w:r>
          </w:p>
        </w:tc>
        <w:tc>
          <w:tcPr>
            <w:tcW w:w="1051" w:type="dxa"/>
            <w:tcMar>
              <w:top w:w="30" w:type="dxa"/>
              <w:left w:w="58" w:type="dxa"/>
              <w:bottom w:w="30" w:type="dxa"/>
              <w:right w:w="58" w:type="dxa"/>
            </w:tcMar>
            <w:vAlign w:val="center"/>
          </w:tcPr>
          <w:p w14:paraId="59BC6692" w14:textId="77777777" w:rsidR="00BC198D" w:rsidRPr="00867FE9" w:rsidRDefault="00CB6E77" w:rsidP="00720BA8">
            <w:pPr>
              <w:spacing w:before="40" w:after="40"/>
              <w:jc w:val="center"/>
            </w:pPr>
            <w:r>
              <w:rPr>
                <w:noProof/>
              </w:rPr>
              <w:drawing>
                <wp:inline distT="0" distB="0" distL="0" distR="0" wp14:anchorId="4F99A018" wp14:editId="539F8C90">
                  <wp:extent cx="259080" cy="233045"/>
                  <wp:effectExtent l="0" t="0" r="7620" b="0"/>
                  <wp:docPr id="2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0B5AEA57" w14:textId="77777777" w:rsidTr="00720BA8">
        <w:trPr>
          <w:cantSplit/>
          <w:tblCellSpacing w:w="7" w:type="dxa"/>
        </w:trPr>
        <w:tc>
          <w:tcPr>
            <w:tcW w:w="8361" w:type="dxa"/>
            <w:tcMar>
              <w:top w:w="30" w:type="dxa"/>
              <w:left w:w="58" w:type="dxa"/>
              <w:bottom w:w="30" w:type="dxa"/>
              <w:right w:w="58" w:type="dxa"/>
            </w:tcMar>
            <w:vAlign w:val="center"/>
          </w:tcPr>
          <w:p w14:paraId="4534CAD1" w14:textId="77777777" w:rsidR="00BC198D" w:rsidRPr="00F54106" w:rsidRDefault="00BC198D" w:rsidP="00720BA8">
            <w:pPr>
              <w:spacing w:before="100" w:beforeAutospacing="1" w:after="100" w:afterAutospacing="1" w:line="225" w:lineRule="atLeast"/>
              <w:rPr>
                <w:bCs/>
                <w:szCs w:val="24"/>
              </w:rPr>
            </w:pPr>
            <w:r w:rsidRPr="00F54106">
              <w:rPr>
                <w:bCs/>
                <w:szCs w:val="24"/>
              </w:rPr>
              <w:t xml:space="preserve">Locate video camera and charger for camera </w:t>
            </w:r>
            <w:r>
              <w:rPr>
                <w:bCs/>
                <w:szCs w:val="24"/>
              </w:rPr>
              <w:t>–</w:t>
            </w:r>
            <w:r w:rsidRPr="00F54106">
              <w:rPr>
                <w:bCs/>
                <w:szCs w:val="24"/>
              </w:rPr>
              <w:t xml:space="preserve"> recharge</w:t>
            </w:r>
            <w:r>
              <w:rPr>
                <w:bCs/>
                <w:szCs w:val="24"/>
              </w:rPr>
              <w:t xml:space="preserve"> </w:t>
            </w:r>
            <w:r w:rsidRPr="00F54106">
              <w:rPr>
                <w:bCs/>
                <w:szCs w:val="24"/>
              </w:rPr>
              <w:t>camera, pack charger and any cables to hand</w:t>
            </w:r>
            <w:r>
              <w:rPr>
                <w:bCs/>
                <w:szCs w:val="24"/>
              </w:rPr>
              <w:t>-</w:t>
            </w:r>
            <w:r w:rsidRPr="00F54106">
              <w:rPr>
                <w:bCs/>
                <w:szCs w:val="24"/>
              </w:rPr>
              <w:t>carry</w:t>
            </w:r>
          </w:p>
        </w:tc>
        <w:tc>
          <w:tcPr>
            <w:tcW w:w="1051" w:type="dxa"/>
            <w:tcMar>
              <w:top w:w="30" w:type="dxa"/>
              <w:left w:w="58" w:type="dxa"/>
              <w:bottom w:w="30" w:type="dxa"/>
              <w:right w:w="58" w:type="dxa"/>
            </w:tcMar>
            <w:vAlign w:val="center"/>
          </w:tcPr>
          <w:p w14:paraId="15557AF6" w14:textId="77777777" w:rsidR="00BC198D" w:rsidRPr="00867FE9" w:rsidRDefault="00CB6E77" w:rsidP="00720BA8">
            <w:pPr>
              <w:spacing w:before="40" w:after="40"/>
              <w:jc w:val="center"/>
            </w:pPr>
            <w:r>
              <w:rPr>
                <w:noProof/>
              </w:rPr>
              <w:drawing>
                <wp:inline distT="0" distB="0" distL="0" distR="0" wp14:anchorId="2AE053F8" wp14:editId="7B021AE5">
                  <wp:extent cx="259080" cy="233045"/>
                  <wp:effectExtent l="0" t="0" r="7620" b="0"/>
                  <wp:docPr id="61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7203BE18" w14:textId="77777777" w:rsidTr="00720BA8">
        <w:trPr>
          <w:cantSplit/>
          <w:tblCellSpacing w:w="7" w:type="dxa"/>
        </w:trPr>
        <w:tc>
          <w:tcPr>
            <w:tcW w:w="8361" w:type="dxa"/>
            <w:tcMar>
              <w:top w:w="30" w:type="dxa"/>
              <w:left w:w="58" w:type="dxa"/>
              <w:bottom w:w="30" w:type="dxa"/>
              <w:right w:w="58" w:type="dxa"/>
            </w:tcMar>
            <w:vAlign w:val="center"/>
          </w:tcPr>
          <w:p w14:paraId="39DCBD35" w14:textId="77777777" w:rsidR="00BC198D" w:rsidRPr="00F54106" w:rsidRDefault="00BC198D" w:rsidP="00720BA8">
            <w:pPr>
              <w:spacing w:before="100" w:beforeAutospacing="1" w:after="100" w:afterAutospacing="1" w:line="225" w:lineRule="atLeast"/>
              <w:rPr>
                <w:bCs/>
                <w:szCs w:val="24"/>
              </w:rPr>
            </w:pPr>
            <w:r>
              <w:rPr>
                <w:bCs/>
                <w:szCs w:val="24"/>
              </w:rPr>
              <w:t xml:space="preserve">Locate </w:t>
            </w:r>
            <w:r w:rsidRPr="00F54106">
              <w:rPr>
                <w:bCs/>
                <w:szCs w:val="24"/>
              </w:rPr>
              <w:t xml:space="preserve">camera, </w:t>
            </w:r>
            <w:r>
              <w:rPr>
                <w:bCs/>
                <w:szCs w:val="24"/>
              </w:rPr>
              <w:t>get chip or other recording device</w:t>
            </w:r>
          </w:p>
        </w:tc>
        <w:tc>
          <w:tcPr>
            <w:tcW w:w="1051" w:type="dxa"/>
            <w:tcMar>
              <w:top w:w="30" w:type="dxa"/>
              <w:left w:w="58" w:type="dxa"/>
              <w:bottom w:w="30" w:type="dxa"/>
              <w:right w:w="58" w:type="dxa"/>
            </w:tcMar>
            <w:vAlign w:val="center"/>
          </w:tcPr>
          <w:p w14:paraId="64537D88" w14:textId="77777777" w:rsidR="00BC198D" w:rsidRPr="00867FE9" w:rsidRDefault="00CB6E77" w:rsidP="00720BA8">
            <w:pPr>
              <w:spacing w:before="40" w:after="40"/>
              <w:jc w:val="center"/>
            </w:pPr>
            <w:r>
              <w:rPr>
                <w:noProof/>
              </w:rPr>
              <w:drawing>
                <wp:inline distT="0" distB="0" distL="0" distR="0" wp14:anchorId="1ACEC02D" wp14:editId="08AF30EE">
                  <wp:extent cx="259080" cy="233045"/>
                  <wp:effectExtent l="0" t="0" r="7620" b="0"/>
                  <wp:docPr id="28"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2E589EA8" w14:textId="77777777" w:rsidTr="00720BA8">
        <w:trPr>
          <w:cantSplit/>
          <w:tblCellSpacing w:w="7" w:type="dxa"/>
        </w:trPr>
        <w:tc>
          <w:tcPr>
            <w:tcW w:w="8361" w:type="dxa"/>
            <w:tcMar>
              <w:top w:w="30" w:type="dxa"/>
              <w:left w:w="58" w:type="dxa"/>
              <w:bottom w:w="30" w:type="dxa"/>
              <w:right w:w="58" w:type="dxa"/>
            </w:tcMar>
            <w:vAlign w:val="center"/>
          </w:tcPr>
          <w:p w14:paraId="14A089F2" w14:textId="77777777" w:rsidR="00BC198D" w:rsidRPr="00F54106" w:rsidRDefault="00BC198D" w:rsidP="00720BA8">
            <w:pPr>
              <w:spacing w:before="100" w:beforeAutospacing="1" w:after="100" w:afterAutospacing="1" w:line="225" w:lineRule="atLeast"/>
              <w:rPr>
                <w:bCs/>
                <w:szCs w:val="24"/>
              </w:rPr>
            </w:pPr>
            <w:r w:rsidRPr="00F54106">
              <w:rPr>
                <w:bCs/>
                <w:szCs w:val="24"/>
              </w:rPr>
              <w:lastRenderedPageBreak/>
              <w:t>Locate charger fo</w:t>
            </w:r>
            <w:r>
              <w:rPr>
                <w:bCs/>
                <w:szCs w:val="24"/>
              </w:rPr>
              <w:t>r laptop and recharge laptop. C</w:t>
            </w:r>
            <w:r w:rsidRPr="00F54106">
              <w:rPr>
                <w:bCs/>
                <w:szCs w:val="24"/>
              </w:rPr>
              <w:t>opy latest files from laptop and carry separately</w:t>
            </w:r>
            <w:r>
              <w:rPr>
                <w:bCs/>
                <w:szCs w:val="24"/>
              </w:rPr>
              <w:t>. S</w:t>
            </w:r>
            <w:r w:rsidRPr="00F54106">
              <w:rPr>
                <w:bCs/>
                <w:szCs w:val="24"/>
              </w:rPr>
              <w:t>et</w:t>
            </w:r>
            <w:r>
              <w:rPr>
                <w:bCs/>
                <w:szCs w:val="24"/>
              </w:rPr>
              <w:t xml:space="preserve"> up laptop to pick up and send e</w:t>
            </w:r>
            <w:r w:rsidRPr="00F54106">
              <w:rPr>
                <w:bCs/>
                <w:szCs w:val="24"/>
              </w:rPr>
              <w:t xml:space="preserve">mail while </w:t>
            </w:r>
            <w:r>
              <w:rPr>
                <w:bCs/>
                <w:szCs w:val="24"/>
              </w:rPr>
              <w:t xml:space="preserve">traveling </w:t>
            </w:r>
            <w:r w:rsidRPr="00F54106">
              <w:rPr>
                <w:bCs/>
                <w:szCs w:val="24"/>
              </w:rPr>
              <w:t xml:space="preserve">and at </w:t>
            </w:r>
            <w:r>
              <w:rPr>
                <w:bCs/>
                <w:szCs w:val="24"/>
              </w:rPr>
              <w:t xml:space="preserve">new </w:t>
            </w:r>
            <w:r w:rsidRPr="00F54106">
              <w:rPr>
                <w:bCs/>
                <w:szCs w:val="24"/>
              </w:rPr>
              <w:t>destination</w:t>
            </w:r>
            <w:r>
              <w:rPr>
                <w:bCs/>
                <w:szCs w:val="24"/>
              </w:rPr>
              <w:t>. L</w:t>
            </w:r>
            <w:r w:rsidRPr="00F54106">
              <w:rPr>
                <w:bCs/>
                <w:szCs w:val="24"/>
              </w:rPr>
              <w:t xml:space="preserve">ocate </w:t>
            </w:r>
            <w:r>
              <w:rPr>
                <w:bCs/>
                <w:szCs w:val="24"/>
              </w:rPr>
              <w:t>necessary cords to use while traveling</w:t>
            </w:r>
            <w:r w:rsidRPr="00F54106">
              <w:rPr>
                <w:bCs/>
                <w:szCs w:val="24"/>
              </w:rPr>
              <w:t>.</w:t>
            </w:r>
            <w:r>
              <w:rPr>
                <w:bCs/>
                <w:szCs w:val="24"/>
              </w:rPr>
              <w:t xml:space="preserve"> </w:t>
            </w:r>
            <w:r w:rsidRPr="00F54106">
              <w:rPr>
                <w:bCs/>
                <w:szCs w:val="24"/>
              </w:rPr>
              <w:t>Make sure to change your internet connection service and get a non-ISP speci</w:t>
            </w:r>
            <w:r>
              <w:rPr>
                <w:bCs/>
                <w:szCs w:val="24"/>
              </w:rPr>
              <w:t>fic email address.</w:t>
            </w:r>
          </w:p>
        </w:tc>
        <w:tc>
          <w:tcPr>
            <w:tcW w:w="1051" w:type="dxa"/>
            <w:tcMar>
              <w:top w:w="30" w:type="dxa"/>
              <w:left w:w="58" w:type="dxa"/>
              <w:bottom w:w="30" w:type="dxa"/>
              <w:right w:w="58" w:type="dxa"/>
            </w:tcMar>
            <w:vAlign w:val="center"/>
          </w:tcPr>
          <w:p w14:paraId="6DD8B9B1" w14:textId="77777777" w:rsidR="00BC198D" w:rsidRPr="00867FE9" w:rsidRDefault="00CB6E77" w:rsidP="00720BA8">
            <w:pPr>
              <w:spacing w:before="40" w:after="40"/>
              <w:jc w:val="center"/>
            </w:pPr>
            <w:r>
              <w:rPr>
                <w:noProof/>
              </w:rPr>
              <w:drawing>
                <wp:inline distT="0" distB="0" distL="0" distR="0" wp14:anchorId="43F4BEE0" wp14:editId="1F4B7BDB">
                  <wp:extent cx="259080" cy="233045"/>
                  <wp:effectExtent l="0" t="0" r="7620" b="0"/>
                  <wp:docPr id="61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0E80E2D7" w14:textId="77777777" w:rsidTr="00720BA8">
        <w:trPr>
          <w:cantSplit/>
          <w:tblCellSpacing w:w="7" w:type="dxa"/>
        </w:trPr>
        <w:tc>
          <w:tcPr>
            <w:tcW w:w="8361" w:type="dxa"/>
            <w:tcMar>
              <w:top w:w="30" w:type="dxa"/>
              <w:left w:w="58" w:type="dxa"/>
              <w:bottom w:w="30" w:type="dxa"/>
              <w:right w:w="58" w:type="dxa"/>
            </w:tcMar>
            <w:vAlign w:val="center"/>
          </w:tcPr>
          <w:p w14:paraId="18CB677A" w14:textId="77777777" w:rsidR="00BC198D" w:rsidRPr="00F54106" w:rsidRDefault="00BC198D" w:rsidP="00720BA8">
            <w:pPr>
              <w:spacing w:before="100" w:beforeAutospacing="1" w:after="100" w:afterAutospacing="1" w:line="225" w:lineRule="atLeast"/>
              <w:rPr>
                <w:bCs/>
                <w:szCs w:val="24"/>
              </w:rPr>
            </w:pPr>
            <w:r w:rsidRPr="00F54106">
              <w:rPr>
                <w:bCs/>
                <w:szCs w:val="24"/>
              </w:rPr>
              <w:t>Locate charger for cell phone and recharge phones or purchase prepaid calling cards to use</w:t>
            </w:r>
          </w:p>
        </w:tc>
        <w:tc>
          <w:tcPr>
            <w:tcW w:w="1051" w:type="dxa"/>
            <w:tcMar>
              <w:top w:w="30" w:type="dxa"/>
              <w:left w:w="58" w:type="dxa"/>
              <w:bottom w:w="30" w:type="dxa"/>
              <w:right w:w="58" w:type="dxa"/>
            </w:tcMar>
            <w:vAlign w:val="center"/>
          </w:tcPr>
          <w:p w14:paraId="4E4D81FF" w14:textId="77777777" w:rsidR="00BC198D" w:rsidRPr="00867FE9" w:rsidRDefault="00CB6E77" w:rsidP="00720BA8">
            <w:pPr>
              <w:spacing w:before="40" w:after="40"/>
              <w:jc w:val="center"/>
            </w:pPr>
            <w:r>
              <w:rPr>
                <w:noProof/>
              </w:rPr>
              <w:drawing>
                <wp:inline distT="0" distB="0" distL="0" distR="0" wp14:anchorId="2DDB4A4A" wp14:editId="50BDC888">
                  <wp:extent cx="259080" cy="233045"/>
                  <wp:effectExtent l="0" t="0" r="7620" b="0"/>
                  <wp:docPr id="2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7772B230" w14:textId="77777777" w:rsidTr="00720BA8">
        <w:trPr>
          <w:cantSplit/>
          <w:tblCellSpacing w:w="7" w:type="dxa"/>
        </w:trPr>
        <w:tc>
          <w:tcPr>
            <w:tcW w:w="8361" w:type="dxa"/>
            <w:tcMar>
              <w:top w:w="30" w:type="dxa"/>
              <w:left w:w="58" w:type="dxa"/>
              <w:bottom w:w="30" w:type="dxa"/>
              <w:right w:w="58" w:type="dxa"/>
            </w:tcMar>
            <w:vAlign w:val="center"/>
          </w:tcPr>
          <w:p w14:paraId="018B055C" w14:textId="77777777" w:rsidR="00BC198D" w:rsidRPr="00F54106" w:rsidRDefault="00BC198D" w:rsidP="00720BA8">
            <w:pPr>
              <w:spacing w:before="100" w:beforeAutospacing="1" w:after="100" w:afterAutospacing="1" w:line="225" w:lineRule="atLeast"/>
              <w:rPr>
                <w:bCs/>
                <w:szCs w:val="24"/>
              </w:rPr>
            </w:pPr>
            <w:r w:rsidRPr="00F54106">
              <w:rPr>
                <w:bCs/>
                <w:szCs w:val="24"/>
              </w:rPr>
              <w:t>Locate umbrella</w:t>
            </w:r>
          </w:p>
        </w:tc>
        <w:tc>
          <w:tcPr>
            <w:tcW w:w="1051" w:type="dxa"/>
            <w:tcMar>
              <w:top w:w="30" w:type="dxa"/>
              <w:left w:w="58" w:type="dxa"/>
              <w:bottom w:w="30" w:type="dxa"/>
              <w:right w:w="58" w:type="dxa"/>
            </w:tcMar>
            <w:vAlign w:val="center"/>
          </w:tcPr>
          <w:p w14:paraId="4D595730" w14:textId="77777777" w:rsidR="00BC198D" w:rsidRPr="00867FE9" w:rsidRDefault="00CB6E77" w:rsidP="00720BA8">
            <w:pPr>
              <w:spacing w:before="40" w:after="40"/>
              <w:jc w:val="center"/>
            </w:pPr>
            <w:r>
              <w:rPr>
                <w:noProof/>
              </w:rPr>
              <w:drawing>
                <wp:inline distT="0" distB="0" distL="0" distR="0" wp14:anchorId="1BC2E678" wp14:editId="1F105400">
                  <wp:extent cx="259080" cy="233045"/>
                  <wp:effectExtent l="0" t="0" r="7620" b="0"/>
                  <wp:docPr id="61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1257CC3E" w14:textId="77777777" w:rsidTr="00720BA8">
        <w:trPr>
          <w:cantSplit/>
          <w:tblCellSpacing w:w="7" w:type="dxa"/>
        </w:trPr>
        <w:tc>
          <w:tcPr>
            <w:tcW w:w="8361" w:type="dxa"/>
            <w:tcMar>
              <w:top w:w="30" w:type="dxa"/>
              <w:left w:w="58" w:type="dxa"/>
              <w:bottom w:w="30" w:type="dxa"/>
              <w:right w:w="58" w:type="dxa"/>
            </w:tcMar>
            <w:vAlign w:val="center"/>
          </w:tcPr>
          <w:p w14:paraId="062ADA5F" w14:textId="77777777" w:rsidR="00BC198D" w:rsidRPr="00F54106" w:rsidRDefault="00BC198D" w:rsidP="00720BA8">
            <w:pPr>
              <w:spacing w:before="100" w:beforeAutospacing="1" w:after="100" w:afterAutospacing="1" w:line="225" w:lineRule="atLeast"/>
              <w:rPr>
                <w:bCs/>
                <w:szCs w:val="24"/>
              </w:rPr>
            </w:pPr>
            <w:r w:rsidRPr="00F54106">
              <w:rPr>
                <w:bCs/>
                <w:szCs w:val="24"/>
              </w:rPr>
              <w:t>Locate inflatable neck support for airplane</w:t>
            </w:r>
          </w:p>
        </w:tc>
        <w:tc>
          <w:tcPr>
            <w:tcW w:w="1051" w:type="dxa"/>
            <w:tcMar>
              <w:top w:w="30" w:type="dxa"/>
              <w:left w:w="58" w:type="dxa"/>
              <w:bottom w:w="30" w:type="dxa"/>
              <w:right w:w="58" w:type="dxa"/>
            </w:tcMar>
            <w:vAlign w:val="center"/>
          </w:tcPr>
          <w:p w14:paraId="35081699" w14:textId="77777777" w:rsidR="00BC198D" w:rsidRPr="00867FE9" w:rsidRDefault="00CB6E77" w:rsidP="00720BA8">
            <w:pPr>
              <w:spacing w:before="40" w:after="40"/>
              <w:jc w:val="center"/>
            </w:pPr>
            <w:r>
              <w:rPr>
                <w:noProof/>
              </w:rPr>
              <w:drawing>
                <wp:inline distT="0" distB="0" distL="0" distR="0" wp14:anchorId="507345A3" wp14:editId="71435C8C">
                  <wp:extent cx="259080" cy="233045"/>
                  <wp:effectExtent l="0" t="0" r="7620" b="0"/>
                  <wp:docPr id="24"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3844F929" w14:textId="77777777" w:rsidTr="00720BA8">
        <w:trPr>
          <w:cantSplit/>
          <w:tblCellSpacing w:w="7" w:type="dxa"/>
        </w:trPr>
        <w:tc>
          <w:tcPr>
            <w:tcW w:w="8361" w:type="dxa"/>
            <w:tcMar>
              <w:top w:w="30" w:type="dxa"/>
              <w:left w:w="58" w:type="dxa"/>
              <w:bottom w:w="30" w:type="dxa"/>
              <w:right w:w="58" w:type="dxa"/>
            </w:tcMar>
            <w:vAlign w:val="center"/>
          </w:tcPr>
          <w:p w14:paraId="4D432623" w14:textId="77777777" w:rsidR="00BC198D" w:rsidRPr="00F54106" w:rsidRDefault="00BC198D" w:rsidP="00720BA8">
            <w:pPr>
              <w:spacing w:before="100" w:beforeAutospacing="1" w:after="100" w:afterAutospacing="1" w:line="225" w:lineRule="atLeast"/>
              <w:rPr>
                <w:bCs/>
                <w:szCs w:val="24"/>
              </w:rPr>
            </w:pPr>
            <w:r w:rsidRPr="00F54106">
              <w:rPr>
                <w:bCs/>
                <w:szCs w:val="24"/>
              </w:rPr>
              <w:t>Charge toothbrushes</w:t>
            </w:r>
          </w:p>
        </w:tc>
        <w:tc>
          <w:tcPr>
            <w:tcW w:w="1051" w:type="dxa"/>
            <w:tcMar>
              <w:top w:w="30" w:type="dxa"/>
              <w:left w:w="58" w:type="dxa"/>
              <w:bottom w:w="30" w:type="dxa"/>
              <w:right w:w="58" w:type="dxa"/>
            </w:tcMar>
            <w:vAlign w:val="center"/>
          </w:tcPr>
          <w:p w14:paraId="241AEEB9" w14:textId="77777777" w:rsidR="00BC198D" w:rsidRPr="00867FE9" w:rsidRDefault="00CB6E77" w:rsidP="00720BA8">
            <w:pPr>
              <w:spacing w:before="40" w:after="40"/>
              <w:jc w:val="center"/>
            </w:pPr>
            <w:r>
              <w:rPr>
                <w:noProof/>
              </w:rPr>
              <w:drawing>
                <wp:inline distT="0" distB="0" distL="0" distR="0" wp14:anchorId="40425B00" wp14:editId="4CA9D775">
                  <wp:extent cx="259080" cy="233045"/>
                  <wp:effectExtent l="0" t="0" r="7620" b="0"/>
                  <wp:docPr id="60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28495DDA" w14:textId="77777777" w:rsidTr="00720BA8">
        <w:trPr>
          <w:cantSplit/>
          <w:tblCellSpacing w:w="7" w:type="dxa"/>
        </w:trPr>
        <w:tc>
          <w:tcPr>
            <w:tcW w:w="8361" w:type="dxa"/>
            <w:tcMar>
              <w:top w:w="30" w:type="dxa"/>
              <w:left w:w="58" w:type="dxa"/>
              <w:bottom w:w="30" w:type="dxa"/>
              <w:right w:w="58" w:type="dxa"/>
            </w:tcMar>
            <w:vAlign w:val="center"/>
          </w:tcPr>
          <w:p w14:paraId="49177E73" w14:textId="77777777" w:rsidR="00BC198D" w:rsidRPr="00F54106" w:rsidRDefault="00BC198D" w:rsidP="00720BA8">
            <w:pPr>
              <w:spacing w:before="100" w:beforeAutospacing="1" w:after="100" w:afterAutospacing="1" w:line="225" w:lineRule="atLeast"/>
              <w:rPr>
                <w:bCs/>
                <w:szCs w:val="24"/>
              </w:rPr>
            </w:pPr>
            <w:r w:rsidRPr="00F54106">
              <w:rPr>
                <w:bCs/>
                <w:szCs w:val="24"/>
              </w:rPr>
              <w:t>Locate alarm clock</w:t>
            </w:r>
          </w:p>
        </w:tc>
        <w:tc>
          <w:tcPr>
            <w:tcW w:w="1051" w:type="dxa"/>
            <w:tcMar>
              <w:top w:w="30" w:type="dxa"/>
              <w:left w:w="58" w:type="dxa"/>
              <w:bottom w:w="30" w:type="dxa"/>
              <w:right w:w="58" w:type="dxa"/>
            </w:tcMar>
            <w:vAlign w:val="center"/>
          </w:tcPr>
          <w:p w14:paraId="255AD27A" w14:textId="77777777" w:rsidR="00BC198D" w:rsidRPr="00867FE9" w:rsidRDefault="00CB6E77" w:rsidP="00720BA8">
            <w:pPr>
              <w:spacing w:before="40" w:after="40"/>
              <w:jc w:val="center"/>
            </w:pPr>
            <w:r>
              <w:rPr>
                <w:noProof/>
              </w:rPr>
              <w:drawing>
                <wp:inline distT="0" distB="0" distL="0" distR="0" wp14:anchorId="2ABB6FC8" wp14:editId="73BC220C">
                  <wp:extent cx="259080" cy="233045"/>
                  <wp:effectExtent l="0" t="0" r="7620" b="0"/>
                  <wp:docPr id="22"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bl>
    <w:p w14:paraId="21A22B45" w14:textId="77777777" w:rsidR="00BC198D" w:rsidRDefault="00BC198D" w:rsidP="00BC198D">
      <w:pPr>
        <w:pStyle w:val="Heading3"/>
      </w:pPr>
      <w:r w:rsidRPr="00867FE9">
        <w:t>Packing</w:t>
      </w:r>
    </w:p>
    <w:tbl>
      <w:tblPr>
        <w:tblW w:w="9454" w:type="dxa"/>
        <w:tblCellSpacing w:w="7" w:type="dxa"/>
        <w:tblInd w:w="-1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8" w:type="dxa"/>
          <w:left w:w="58" w:type="dxa"/>
          <w:bottom w:w="58" w:type="dxa"/>
          <w:right w:w="58" w:type="dxa"/>
        </w:tblCellMar>
        <w:tblLook w:val="0000" w:firstRow="0" w:lastRow="0" w:firstColumn="0" w:lastColumn="0" w:noHBand="0" w:noVBand="0"/>
      </w:tblPr>
      <w:tblGrid>
        <w:gridCol w:w="8382"/>
        <w:gridCol w:w="1072"/>
      </w:tblGrid>
      <w:tr w:rsidR="00BC198D" w:rsidRPr="00F54106" w14:paraId="0E696BB2" w14:textId="77777777" w:rsidTr="00720BA8">
        <w:trPr>
          <w:cantSplit/>
          <w:tblHeader/>
          <w:tblCellSpacing w:w="7" w:type="dxa"/>
        </w:trPr>
        <w:tc>
          <w:tcPr>
            <w:tcW w:w="8361" w:type="dxa"/>
            <w:tcMar>
              <w:top w:w="30" w:type="dxa"/>
              <w:left w:w="58" w:type="dxa"/>
              <w:bottom w:w="30" w:type="dxa"/>
              <w:right w:w="58" w:type="dxa"/>
            </w:tcMar>
            <w:vAlign w:val="center"/>
          </w:tcPr>
          <w:p w14:paraId="6562BCF2" w14:textId="77777777" w:rsidR="00BC198D" w:rsidRPr="00867FE9" w:rsidRDefault="00BC198D" w:rsidP="00720BA8">
            <w:pPr>
              <w:spacing w:line="225" w:lineRule="atLeast"/>
              <w:rPr>
                <w:b/>
                <w:bCs/>
                <w:szCs w:val="24"/>
              </w:rPr>
            </w:pPr>
            <w:r w:rsidRPr="00867FE9">
              <w:rPr>
                <w:b/>
                <w:bCs/>
                <w:szCs w:val="24"/>
              </w:rPr>
              <w:t>Activity</w:t>
            </w:r>
          </w:p>
        </w:tc>
        <w:tc>
          <w:tcPr>
            <w:tcW w:w="1051" w:type="dxa"/>
            <w:tcMar>
              <w:top w:w="30" w:type="dxa"/>
              <w:left w:w="58" w:type="dxa"/>
              <w:bottom w:w="30" w:type="dxa"/>
              <w:right w:w="58" w:type="dxa"/>
            </w:tcMar>
            <w:vAlign w:val="center"/>
          </w:tcPr>
          <w:p w14:paraId="17F789AD" w14:textId="77777777" w:rsidR="00BC198D" w:rsidRPr="00867FE9" w:rsidRDefault="00BC198D" w:rsidP="00720BA8">
            <w:pPr>
              <w:spacing w:line="225" w:lineRule="atLeast"/>
              <w:rPr>
                <w:b/>
                <w:bCs/>
                <w:szCs w:val="24"/>
              </w:rPr>
            </w:pPr>
            <w:r w:rsidRPr="00867FE9">
              <w:rPr>
                <w:b/>
                <w:bCs/>
                <w:szCs w:val="24"/>
              </w:rPr>
              <w:t>Check</w:t>
            </w:r>
          </w:p>
        </w:tc>
      </w:tr>
      <w:tr w:rsidR="00BC198D" w:rsidRPr="00F54106" w14:paraId="7524AF9A" w14:textId="77777777" w:rsidTr="00720BA8">
        <w:trPr>
          <w:cantSplit/>
          <w:tblCellSpacing w:w="7" w:type="dxa"/>
        </w:trPr>
        <w:tc>
          <w:tcPr>
            <w:tcW w:w="8361" w:type="dxa"/>
            <w:tcMar>
              <w:top w:w="30" w:type="dxa"/>
              <w:left w:w="58" w:type="dxa"/>
              <w:bottom w:w="30" w:type="dxa"/>
              <w:right w:w="58" w:type="dxa"/>
            </w:tcMar>
            <w:vAlign w:val="center"/>
          </w:tcPr>
          <w:p w14:paraId="7D5547D4" w14:textId="77777777" w:rsidR="00BC198D" w:rsidRPr="00F54106" w:rsidRDefault="00BC198D" w:rsidP="00720BA8">
            <w:pPr>
              <w:spacing w:before="100" w:beforeAutospacing="1" w:after="100" w:afterAutospacing="1" w:line="225" w:lineRule="atLeast"/>
              <w:rPr>
                <w:bCs/>
                <w:szCs w:val="24"/>
              </w:rPr>
            </w:pPr>
            <w:r w:rsidRPr="00F54106">
              <w:rPr>
                <w:bCs/>
                <w:szCs w:val="24"/>
              </w:rPr>
              <w:t>Travel documents (airline, train tickets</w:t>
            </w:r>
            <w:r>
              <w:rPr>
                <w:bCs/>
                <w:szCs w:val="24"/>
              </w:rPr>
              <w:t xml:space="preserve"> and</w:t>
            </w:r>
            <w:r w:rsidRPr="00F54106">
              <w:rPr>
                <w:bCs/>
                <w:szCs w:val="24"/>
              </w:rPr>
              <w:t xml:space="preserve"> itinerary)</w:t>
            </w:r>
          </w:p>
        </w:tc>
        <w:tc>
          <w:tcPr>
            <w:tcW w:w="1051" w:type="dxa"/>
            <w:tcMar>
              <w:top w:w="30" w:type="dxa"/>
              <w:left w:w="58" w:type="dxa"/>
              <w:bottom w:w="30" w:type="dxa"/>
              <w:right w:w="58" w:type="dxa"/>
            </w:tcMar>
            <w:vAlign w:val="center"/>
          </w:tcPr>
          <w:p w14:paraId="4BB18ABF" w14:textId="77777777" w:rsidR="00BC198D" w:rsidRPr="00867FE9" w:rsidRDefault="00CB6E77" w:rsidP="00720BA8">
            <w:pPr>
              <w:spacing w:before="40" w:after="40"/>
              <w:jc w:val="center"/>
            </w:pPr>
            <w:r>
              <w:rPr>
                <w:noProof/>
              </w:rPr>
              <w:drawing>
                <wp:inline distT="0" distB="0" distL="0" distR="0" wp14:anchorId="137310C3" wp14:editId="4056B99E">
                  <wp:extent cx="259080" cy="233045"/>
                  <wp:effectExtent l="0" t="0" r="7620" b="0"/>
                  <wp:docPr id="60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63128AA0" w14:textId="77777777" w:rsidTr="00720BA8">
        <w:trPr>
          <w:cantSplit/>
          <w:tblCellSpacing w:w="7" w:type="dxa"/>
        </w:trPr>
        <w:tc>
          <w:tcPr>
            <w:tcW w:w="8361" w:type="dxa"/>
            <w:tcMar>
              <w:top w:w="30" w:type="dxa"/>
              <w:left w:w="58" w:type="dxa"/>
              <w:bottom w:w="30" w:type="dxa"/>
              <w:right w:w="58" w:type="dxa"/>
            </w:tcMar>
            <w:vAlign w:val="center"/>
          </w:tcPr>
          <w:p w14:paraId="1B71AE91" w14:textId="77777777" w:rsidR="00BC198D" w:rsidRPr="00F54106" w:rsidRDefault="00BC198D" w:rsidP="00720BA8">
            <w:pPr>
              <w:spacing w:before="100" w:beforeAutospacing="1" w:after="100" w:afterAutospacing="1" w:line="225" w:lineRule="atLeast"/>
              <w:rPr>
                <w:bCs/>
                <w:szCs w:val="24"/>
              </w:rPr>
            </w:pPr>
            <w:r w:rsidRPr="00F54106">
              <w:rPr>
                <w:bCs/>
                <w:szCs w:val="24"/>
              </w:rPr>
              <w:t>Money (credit</w:t>
            </w:r>
            <w:r>
              <w:rPr>
                <w:bCs/>
                <w:szCs w:val="24"/>
              </w:rPr>
              <w:t xml:space="preserve"> and </w:t>
            </w:r>
            <w:r w:rsidRPr="00F54106">
              <w:rPr>
                <w:bCs/>
                <w:szCs w:val="24"/>
              </w:rPr>
              <w:t>debit cards, cash, traveler's checks, phone card, travel advance)</w:t>
            </w:r>
          </w:p>
        </w:tc>
        <w:tc>
          <w:tcPr>
            <w:tcW w:w="1051" w:type="dxa"/>
            <w:tcMar>
              <w:top w:w="30" w:type="dxa"/>
              <w:left w:w="58" w:type="dxa"/>
              <w:bottom w:w="30" w:type="dxa"/>
              <w:right w:w="58" w:type="dxa"/>
            </w:tcMar>
            <w:vAlign w:val="center"/>
          </w:tcPr>
          <w:p w14:paraId="7342C1D2" w14:textId="77777777" w:rsidR="00BC198D" w:rsidRPr="00867FE9" w:rsidRDefault="00CB6E77" w:rsidP="00720BA8">
            <w:pPr>
              <w:spacing w:before="40" w:after="40"/>
              <w:jc w:val="center"/>
            </w:pPr>
            <w:r>
              <w:rPr>
                <w:noProof/>
              </w:rPr>
              <w:drawing>
                <wp:inline distT="0" distB="0" distL="0" distR="0" wp14:anchorId="5A1BC5C1" wp14:editId="767E5168">
                  <wp:extent cx="259080" cy="233045"/>
                  <wp:effectExtent l="0" t="0" r="7620" b="0"/>
                  <wp:docPr id="2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6781FD70" w14:textId="77777777" w:rsidTr="00720BA8">
        <w:trPr>
          <w:cantSplit/>
          <w:tblCellSpacing w:w="7" w:type="dxa"/>
        </w:trPr>
        <w:tc>
          <w:tcPr>
            <w:tcW w:w="8361" w:type="dxa"/>
            <w:tcMar>
              <w:top w:w="30" w:type="dxa"/>
              <w:left w:w="58" w:type="dxa"/>
              <w:bottom w:w="30" w:type="dxa"/>
              <w:right w:w="58" w:type="dxa"/>
            </w:tcMar>
            <w:vAlign w:val="center"/>
          </w:tcPr>
          <w:p w14:paraId="595D0759" w14:textId="77777777" w:rsidR="00BC198D" w:rsidRPr="00F54106" w:rsidRDefault="00BC198D" w:rsidP="00720BA8">
            <w:pPr>
              <w:spacing w:before="100" w:beforeAutospacing="1" w:after="100" w:afterAutospacing="1" w:line="225" w:lineRule="atLeast"/>
              <w:rPr>
                <w:bCs/>
                <w:szCs w:val="24"/>
              </w:rPr>
            </w:pPr>
            <w:r w:rsidRPr="00F54106">
              <w:rPr>
                <w:bCs/>
                <w:szCs w:val="24"/>
              </w:rPr>
              <w:t>Identification (passports, driver's license, marriage</w:t>
            </w:r>
            <w:r>
              <w:rPr>
                <w:bCs/>
                <w:szCs w:val="24"/>
              </w:rPr>
              <w:t xml:space="preserve"> and </w:t>
            </w:r>
            <w:r w:rsidRPr="00F54106">
              <w:rPr>
                <w:bCs/>
                <w:szCs w:val="24"/>
              </w:rPr>
              <w:t>birth ce</w:t>
            </w:r>
            <w:r>
              <w:rPr>
                <w:bCs/>
                <w:szCs w:val="24"/>
              </w:rPr>
              <w:t>rtificates, ID card, green card</w:t>
            </w:r>
            <w:r w:rsidRPr="00F54106">
              <w:rPr>
                <w:bCs/>
                <w:szCs w:val="24"/>
              </w:rPr>
              <w:t>)</w:t>
            </w:r>
          </w:p>
        </w:tc>
        <w:tc>
          <w:tcPr>
            <w:tcW w:w="1051" w:type="dxa"/>
            <w:tcMar>
              <w:top w:w="30" w:type="dxa"/>
              <w:left w:w="58" w:type="dxa"/>
              <w:bottom w:w="30" w:type="dxa"/>
              <w:right w:w="58" w:type="dxa"/>
            </w:tcMar>
            <w:vAlign w:val="center"/>
          </w:tcPr>
          <w:p w14:paraId="60EFB866" w14:textId="77777777" w:rsidR="00BC198D" w:rsidRPr="00867FE9" w:rsidRDefault="00CB6E77" w:rsidP="00720BA8">
            <w:pPr>
              <w:spacing w:before="40" w:after="40"/>
              <w:jc w:val="center"/>
            </w:pPr>
            <w:r>
              <w:rPr>
                <w:noProof/>
              </w:rPr>
              <w:drawing>
                <wp:inline distT="0" distB="0" distL="0" distR="0" wp14:anchorId="6705E9E1" wp14:editId="68EA5A8A">
                  <wp:extent cx="259080" cy="233045"/>
                  <wp:effectExtent l="0" t="0" r="7620" b="0"/>
                  <wp:docPr id="60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5E9BB0F7" w14:textId="77777777" w:rsidTr="00720BA8">
        <w:trPr>
          <w:cantSplit/>
          <w:tblCellSpacing w:w="7" w:type="dxa"/>
        </w:trPr>
        <w:tc>
          <w:tcPr>
            <w:tcW w:w="8361" w:type="dxa"/>
            <w:tcMar>
              <w:top w:w="30" w:type="dxa"/>
              <w:left w:w="58" w:type="dxa"/>
              <w:bottom w:w="30" w:type="dxa"/>
              <w:right w:w="58" w:type="dxa"/>
            </w:tcMar>
            <w:vAlign w:val="center"/>
          </w:tcPr>
          <w:p w14:paraId="00E4B078" w14:textId="77777777" w:rsidR="00BC198D" w:rsidRPr="00F54106" w:rsidRDefault="00BC198D" w:rsidP="00720BA8">
            <w:pPr>
              <w:spacing w:before="100" w:beforeAutospacing="1" w:after="100" w:afterAutospacing="1" w:line="225" w:lineRule="atLeast"/>
              <w:rPr>
                <w:bCs/>
                <w:szCs w:val="24"/>
              </w:rPr>
            </w:pPr>
            <w:r w:rsidRPr="00F54106">
              <w:rPr>
                <w:bCs/>
                <w:szCs w:val="24"/>
              </w:rPr>
              <w:t>Prescription medications, thermometer, first aid kit (see above)</w:t>
            </w:r>
          </w:p>
        </w:tc>
        <w:tc>
          <w:tcPr>
            <w:tcW w:w="1051" w:type="dxa"/>
            <w:tcMar>
              <w:top w:w="30" w:type="dxa"/>
              <w:left w:w="58" w:type="dxa"/>
              <w:bottom w:w="30" w:type="dxa"/>
              <w:right w:w="58" w:type="dxa"/>
            </w:tcMar>
            <w:vAlign w:val="center"/>
          </w:tcPr>
          <w:p w14:paraId="6052ABF5" w14:textId="77777777" w:rsidR="00BC198D" w:rsidRPr="00867FE9" w:rsidRDefault="00CB6E77" w:rsidP="00720BA8">
            <w:pPr>
              <w:spacing w:before="40" w:after="40"/>
              <w:jc w:val="center"/>
            </w:pPr>
            <w:r>
              <w:rPr>
                <w:noProof/>
              </w:rPr>
              <w:drawing>
                <wp:inline distT="0" distB="0" distL="0" distR="0" wp14:anchorId="01A05F5D" wp14:editId="00773699">
                  <wp:extent cx="259080" cy="233045"/>
                  <wp:effectExtent l="0" t="0" r="7620" b="0"/>
                  <wp:docPr id="20"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792E6721" w14:textId="77777777" w:rsidTr="00720BA8">
        <w:trPr>
          <w:cantSplit/>
          <w:tblCellSpacing w:w="7" w:type="dxa"/>
        </w:trPr>
        <w:tc>
          <w:tcPr>
            <w:tcW w:w="8361" w:type="dxa"/>
            <w:tcMar>
              <w:top w:w="30" w:type="dxa"/>
              <w:left w:w="58" w:type="dxa"/>
              <w:bottom w:w="30" w:type="dxa"/>
              <w:right w:w="58" w:type="dxa"/>
            </w:tcMar>
            <w:vAlign w:val="center"/>
          </w:tcPr>
          <w:p w14:paraId="15E0ECAB" w14:textId="77777777" w:rsidR="00BC198D" w:rsidRPr="00F54106" w:rsidRDefault="00BC198D" w:rsidP="00720BA8">
            <w:pPr>
              <w:spacing w:before="100" w:beforeAutospacing="1" w:after="100" w:afterAutospacing="1" w:line="225" w:lineRule="atLeast"/>
              <w:rPr>
                <w:bCs/>
                <w:szCs w:val="24"/>
              </w:rPr>
            </w:pPr>
            <w:r w:rsidRPr="00F54106">
              <w:rPr>
                <w:bCs/>
                <w:szCs w:val="24"/>
              </w:rPr>
              <w:t>Other medications for first aid kit (see above)</w:t>
            </w:r>
          </w:p>
        </w:tc>
        <w:tc>
          <w:tcPr>
            <w:tcW w:w="1051" w:type="dxa"/>
            <w:tcMar>
              <w:top w:w="30" w:type="dxa"/>
              <w:left w:w="58" w:type="dxa"/>
              <w:bottom w:w="30" w:type="dxa"/>
              <w:right w:w="58" w:type="dxa"/>
            </w:tcMar>
            <w:vAlign w:val="center"/>
          </w:tcPr>
          <w:p w14:paraId="70E4160A" w14:textId="77777777" w:rsidR="00BC198D" w:rsidRPr="00867FE9" w:rsidRDefault="00CB6E77" w:rsidP="00720BA8">
            <w:pPr>
              <w:spacing w:before="40" w:after="40"/>
              <w:jc w:val="center"/>
            </w:pPr>
            <w:r>
              <w:rPr>
                <w:noProof/>
              </w:rPr>
              <w:drawing>
                <wp:inline distT="0" distB="0" distL="0" distR="0" wp14:anchorId="78764DD1" wp14:editId="6D944624">
                  <wp:extent cx="259080" cy="233045"/>
                  <wp:effectExtent l="0" t="0" r="7620" b="0"/>
                  <wp:docPr id="60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5E76D336" w14:textId="77777777" w:rsidTr="00720BA8">
        <w:trPr>
          <w:cantSplit/>
          <w:tblCellSpacing w:w="7" w:type="dxa"/>
        </w:trPr>
        <w:tc>
          <w:tcPr>
            <w:tcW w:w="8361" w:type="dxa"/>
            <w:tcMar>
              <w:top w:w="30" w:type="dxa"/>
              <w:left w:w="58" w:type="dxa"/>
              <w:bottom w:w="30" w:type="dxa"/>
              <w:right w:w="58" w:type="dxa"/>
            </w:tcMar>
            <w:vAlign w:val="center"/>
          </w:tcPr>
          <w:p w14:paraId="0437539B" w14:textId="77777777" w:rsidR="00BC198D" w:rsidRPr="00F54106" w:rsidRDefault="00BC198D" w:rsidP="00720BA8">
            <w:pPr>
              <w:spacing w:before="100" w:beforeAutospacing="1" w:after="100" w:afterAutospacing="1" w:line="225" w:lineRule="atLeast"/>
              <w:rPr>
                <w:bCs/>
                <w:szCs w:val="24"/>
              </w:rPr>
            </w:pPr>
            <w:r w:rsidRPr="00F54106">
              <w:rPr>
                <w:bCs/>
                <w:szCs w:val="24"/>
              </w:rPr>
              <w:t>Camera, video camera and film</w:t>
            </w:r>
          </w:p>
        </w:tc>
        <w:tc>
          <w:tcPr>
            <w:tcW w:w="1051" w:type="dxa"/>
            <w:tcMar>
              <w:top w:w="30" w:type="dxa"/>
              <w:left w:w="58" w:type="dxa"/>
              <w:bottom w:w="30" w:type="dxa"/>
              <w:right w:w="58" w:type="dxa"/>
            </w:tcMar>
            <w:vAlign w:val="center"/>
          </w:tcPr>
          <w:p w14:paraId="598F031A" w14:textId="77777777" w:rsidR="00BC198D" w:rsidRPr="00867FE9" w:rsidRDefault="00CB6E77" w:rsidP="00720BA8">
            <w:pPr>
              <w:spacing w:before="40" w:after="40"/>
              <w:jc w:val="center"/>
            </w:pPr>
            <w:r>
              <w:rPr>
                <w:noProof/>
              </w:rPr>
              <w:drawing>
                <wp:inline distT="0" distB="0" distL="0" distR="0" wp14:anchorId="6C53C44B" wp14:editId="649E5CC4">
                  <wp:extent cx="259080" cy="233045"/>
                  <wp:effectExtent l="0" t="0" r="7620" b="0"/>
                  <wp:docPr id="1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08DA9AB7" w14:textId="77777777" w:rsidTr="00720BA8">
        <w:trPr>
          <w:cantSplit/>
          <w:tblCellSpacing w:w="7" w:type="dxa"/>
        </w:trPr>
        <w:tc>
          <w:tcPr>
            <w:tcW w:w="8361" w:type="dxa"/>
            <w:tcMar>
              <w:top w:w="30" w:type="dxa"/>
              <w:left w:w="58" w:type="dxa"/>
              <w:bottom w:w="30" w:type="dxa"/>
              <w:right w:w="58" w:type="dxa"/>
            </w:tcMar>
            <w:vAlign w:val="center"/>
          </w:tcPr>
          <w:p w14:paraId="0F91A57F" w14:textId="77777777" w:rsidR="00BC198D" w:rsidRPr="00F54106" w:rsidRDefault="00BC198D" w:rsidP="00720BA8">
            <w:pPr>
              <w:spacing w:before="100" w:beforeAutospacing="1" w:after="100" w:afterAutospacing="1" w:line="225" w:lineRule="atLeast"/>
              <w:rPr>
                <w:bCs/>
                <w:szCs w:val="24"/>
              </w:rPr>
            </w:pPr>
            <w:r w:rsidRPr="00F54106">
              <w:rPr>
                <w:bCs/>
                <w:szCs w:val="24"/>
              </w:rPr>
              <w:t>Batteries</w:t>
            </w:r>
            <w:r>
              <w:rPr>
                <w:bCs/>
                <w:szCs w:val="24"/>
              </w:rPr>
              <w:t xml:space="preserve"> and </w:t>
            </w:r>
            <w:r w:rsidRPr="00F54106">
              <w:rPr>
                <w:bCs/>
                <w:szCs w:val="24"/>
              </w:rPr>
              <w:t>voltage adapter</w:t>
            </w:r>
            <w:r>
              <w:rPr>
                <w:bCs/>
                <w:szCs w:val="24"/>
              </w:rPr>
              <w:t xml:space="preserve">, </w:t>
            </w:r>
            <w:r w:rsidRPr="00F54106">
              <w:rPr>
                <w:bCs/>
                <w:szCs w:val="24"/>
              </w:rPr>
              <w:t>portable alarm clock, iron</w:t>
            </w:r>
          </w:p>
        </w:tc>
        <w:tc>
          <w:tcPr>
            <w:tcW w:w="1051" w:type="dxa"/>
            <w:tcMar>
              <w:top w:w="30" w:type="dxa"/>
              <w:left w:w="58" w:type="dxa"/>
              <w:bottom w:w="30" w:type="dxa"/>
              <w:right w:w="58" w:type="dxa"/>
            </w:tcMar>
            <w:vAlign w:val="center"/>
          </w:tcPr>
          <w:p w14:paraId="6186BBAC" w14:textId="77777777" w:rsidR="00BC198D" w:rsidRPr="00867FE9" w:rsidRDefault="00CB6E77" w:rsidP="00720BA8">
            <w:pPr>
              <w:spacing w:before="40" w:after="40"/>
              <w:jc w:val="center"/>
            </w:pPr>
            <w:r>
              <w:rPr>
                <w:noProof/>
              </w:rPr>
              <w:drawing>
                <wp:inline distT="0" distB="0" distL="0" distR="0" wp14:anchorId="2A59BE38" wp14:editId="4FE33D37">
                  <wp:extent cx="259080" cy="233045"/>
                  <wp:effectExtent l="0" t="0" r="7620" b="0"/>
                  <wp:docPr id="60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3D237F0B" w14:textId="77777777" w:rsidTr="00720BA8">
        <w:trPr>
          <w:cantSplit/>
          <w:tblCellSpacing w:w="7" w:type="dxa"/>
        </w:trPr>
        <w:tc>
          <w:tcPr>
            <w:tcW w:w="8361" w:type="dxa"/>
            <w:tcMar>
              <w:top w:w="30" w:type="dxa"/>
              <w:left w:w="58" w:type="dxa"/>
              <w:bottom w:w="30" w:type="dxa"/>
              <w:right w:w="58" w:type="dxa"/>
            </w:tcMar>
            <w:vAlign w:val="center"/>
          </w:tcPr>
          <w:p w14:paraId="456E212B" w14:textId="77777777" w:rsidR="00BC198D" w:rsidRPr="00F54106" w:rsidRDefault="00BC198D" w:rsidP="00720BA8">
            <w:pPr>
              <w:spacing w:before="100" w:beforeAutospacing="1" w:after="100" w:afterAutospacing="1" w:line="225" w:lineRule="atLeast"/>
              <w:rPr>
                <w:bCs/>
                <w:szCs w:val="24"/>
              </w:rPr>
            </w:pPr>
            <w:r w:rsidRPr="00F54106">
              <w:rPr>
                <w:bCs/>
                <w:szCs w:val="24"/>
              </w:rPr>
              <w:t>Extra eye glasses, sunglasses, eye drops</w:t>
            </w:r>
          </w:p>
        </w:tc>
        <w:tc>
          <w:tcPr>
            <w:tcW w:w="1051" w:type="dxa"/>
            <w:tcMar>
              <w:top w:w="30" w:type="dxa"/>
              <w:left w:w="58" w:type="dxa"/>
              <w:bottom w:w="30" w:type="dxa"/>
              <w:right w:w="58" w:type="dxa"/>
            </w:tcMar>
            <w:vAlign w:val="center"/>
          </w:tcPr>
          <w:p w14:paraId="2CFB3B6D" w14:textId="77777777" w:rsidR="00BC198D" w:rsidRPr="00867FE9" w:rsidRDefault="00CB6E77" w:rsidP="00720BA8">
            <w:pPr>
              <w:spacing w:before="40" w:after="40"/>
              <w:jc w:val="center"/>
            </w:pPr>
            <w:r>
              <w:rPr>
                <w:noProof/>
              </w:rPr>
              <w:drawing>
                <wp:inline distT="0" distB="0" distL="0" distR="0" wp14:anchorId="5BB03CC6" wp14:editId="131850F3">
                  <wp:extent cx="259080" cy="233045"/>
                  <wp:effectExtent l="0" t="0" r="7620" b="0"/>
                  <wp:docPr id="18"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4C0F8ED4" w14:textId="77777777" w:rsidTr="00720BA8">
        <w:trPr>
          <w:cantSplit/>
          <w:tblCellSpacing w:w="7" w:type="dxa"/>
        </w:trPr>
        <w:tc>
          <w:tcPr>
            <w:tcW w:w="8361" w:type="dxa"/>
            <w:tcMar>
              <w:top w:w="30" w:type="dxa"/>
              <w:left w:w="58" w:type="dxa"/>
              <w:bottom w:w="30" w:type="dxa"/>
              <w:right w:w="58" w:type="dxa"/>
            </w:tcMar>
            <w:vAlign w:val="center"/>
          </w:tcPr>
          <w:p w14:paraId="15CD968D" w14:textId="77777777" w:rsidR="00BC198D" w:rsidRPr="00F54106" w:rsidRDefault="00BC198D" w:rsidP="00720BA8">
            <w:pPr>
              <w:spacing w:before="100" w:beforeAutospacing="1" w:after="100" w:afterAutospacing="1" w:line="225" w:lineRule="atLeast"/>
              <w:rPr>
                <w:bCs/>
                <w:szCs w:val="24"/>
              </w:rPr>
            </w:pPr>
            <w:r w:rsidRPr="00F54106">
              <w:rPr>
                <w:bCs/>
                <w:szCs w:val="24"/>
              </w:rPr>
              <w:t>Contact lenses, cleaning solutions, eye drops</w:t>
            </w:r>
          </w:p>
        </w:tc>
        <w:tc>
          <w:tcPr>
            <w:tcW w:w="1051" w:type="dxa"/>
            <w:tcMar>
              <w:top w:w="30" w:type="dxa"/>
              <w:left w:w="58" w:type="dxa"/>
              <w:bottom w:w="30" w:type="dxa"/>
              <w:right w:w="58" w:type="dxa"/>
            </w:tcMar>
            <w:vAlign w:val="center"/>
          </w:tcPr>
          <w:p w14:paraId="0B1552A1" w14:textId="77777777" w:rsidR="00BC198D" w:rsidRPr="00867FE9" w:rsidRDefault="00CB6E77" w:rsidP="00720BA8">
            <w:pPr>
              <w:spacing w:before="40" w:after="40"/>
              <w:jc w:val="center"/>
            </w:pPr>
            <w:r>
              <w:rPr>
                <w:noProof/>
              </w:rPr>
              <w:drawing>
                <wp:inline distT="0" distB="0" distL="0" distR="0" wp14:anchorId="26E625AA" wp14:editId="663FA4C0">
                  <wp:extent cx="259080" cy="233045"/>
                  <wp:effectExtent l="0" t="0" r="7620" b="0"/>
                  <wp:docPr id="59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32420077" w14:textId="77777777" w:rsidTr="00720BA8">
        <w:trPr>
          <w:cantSplit/>
          <w:tblCellSpacing w:w="7" w:type="dxa"/>
        </w:trPr>
        <w:tc>
          <w:tcPr>
            <w:tcW w:w="8361" w:type="dxa"/>
            <w:tcMar>
              <w:top w:w="30" w:type="dxa"/>
              <w:left w:w="58" w:type="dxa"/>
              <w:bottom w:w="30" w:type="dxa"/>
              <w:right w:w="58" w:type="dxa"/>
            </w:tcMar>
            <w:vAlign w:val="center"/>
          </w:tcPr>
          <w:p w14:paraId="0BE73888" w14:textId="77777777" w:rsidR="00BC198D" w:rsidRPr="00F54106" w:rsidRDefault="00BC198D" w:rsidP="00720BA8">
            <w:pPr>
              <w:spacing w:before="100" w:beforeAutospacing="1" w:after="100" w:afterAutospacing="1" w:line="225" w:lineRule="atLeast"/>
              <w:rPr>
                <w:bCs/>
                <w:szCs w:val="24"/>
              </w:rPr>
            </w:pPr>
            <w:r w:rsidRPr="00F54106">
              <w:rPr>
                <w:bCs/>
                <w:szCs w:val="24"/>
              </w:rPr>
              <w:t>Cell phone with charger</w:t>
            </w:r>
          </w:p>
        </w:tc>
        <w:tc>
          <w:tcPr>
            <w:tcW w:w="1051" w:type="dxa"/>
            <w:tcMar>
              <w:top w:w="30" w:type="dxa"/>
              <w:left w:w="58" w:type="dxa"/>
              <w:bottom w:w="30" w:type="dxa"/>
              <w:right w:w="58" w:type="dxa"/>
            </w:tcMar>
            <w:vAlign w:val="center"/>
          </w:tcPr>
          <w:p w14:paraId="407060E5" w14:textId="77777777" w:rsidR="00BC198D" w:rsidRPr="00867FE9" w:rsidRDefault="00CB6E77" w:rsidP="00720BA8">
            <w:pPr>
              <w:spacing w:before="40" w:after="40"/>
              <w:jc w:val="center"/>
            </w:pPr>
            <w:r>
              <w:rPr>
                <w:noProof/>
              </w:rPr>
              <w:drawing>
                <wp:inline distT="0" distB="0" distL="0" distR="0" wp14:anchorId="32A04A38" wp14:editId="4A4C1278">
                  <wp:extent cx="259080" cy="233045"/>
                  <wp:effectExtent l="0" t="0" r="7620" b="0"/>
                  <wp:docPr id="1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10A5862B" w14:textId="77777777" w:rsidTr="00720BA8">
        <w:trPr>
          <w:cantSplit/>
          <w:tblCellSpacing w:w="7" w:type="dxa"/>
        </w:trPr>
        <w:tc>
          <w:tcPr>
            <w:tcW w:w="8361" w:type="dxa"/>
            <w:tcMar>
              <w:top w:w="30" w:type="dxa"/>
              <w:left w:w="58" w:type="dxa"/>
              <w:bottom w:w="30" w:type="dxa"/>
              <w:right w:w="58" w:type="dxa"/>
            </w:tcMar>
            <w:vAlign w:val="center"/>
          </w:tcPr>
          <w:p w14:paraId="2918B5D1" w14:textId="77777777" w:rsidR="00BC198D" w:rsidRPr="00F54106" w:rsidRDefault="00BC198D" w:rsidP="00720BA8">
            <w:pPr>
              <w:spacing w:before="100" w:beforeAutospacing="1" w:after="100" w:afterAutospacing="1" w:line="225" w:lineRule="atLeast"/>
              <w:rPr>
                <w:bCs/>
                <w:szCs w:val="24"/>
              </w:rPr>
            </w:pPr>
            <w:r w:rsidRPr="00F54106">
              <w:rPr>
                <w:bCs/>
                <w:szCs w:val="24"/>
              </w:rPr>
              <w:lastRenderedPageBreak/>
              <w:t>Laptop with batte</w:t>
            </w:r>
            <w:r>
              <w:rPr>
                <w:bCs/>
                <w:szCs w:val="24"/>
              </w:rPr>
              <w:t xml:space="preserve">ry charger and necessary cables and connections, PDA or </w:t>
            </w:r>
            <w:r w:rsidRPr="00F54106">
              <w:rPr>
                <w:bCs/>
                <w:szCs w:val="24"/>
              </w:rPr>
              <w:t>address book, stamps</w:t>
            </w:r>
          </w:p>
        </w:tc>
        <w:tc>
          <w:tcPr>
            <w:tcW w:w="1051" w:type="dxa"/>
            <w:tcMar>
              <w:top w:w="30" w:type="dxa"/>
              <w:left w:w="58" w:type="dxa"/>
              <w:bottom w:w="30" w:type="dxa"/>
              <w:right w:w="58" w:type="dxa"/>
            </w:tcMar>
            <w:vAlign w:val="center"/>
          </w:tcPr>
          <w:p w14:paraId="3403CB93" w14:textId="77777777" w:rsidR="00BC198D" w:rsidRPr="00867FE9" w:rsidRDefault="00CB6E77" w:rsidP="00720BA8">
            <w:pPr>
              <w:spacing w:before="40" w:after="40"/>
              <w:jc w:val="center"/>
            </w:pPr>
            <w:r>
              <w:rPr>
                <w:noProof/>
              </w:rPr>
              <w:drawing>
                <wp:inline distT="0" distB="0" distL="0" distR="0" wp14:anchorId="636D7469" wp14:editId="7917D2C8">
                  <wp:extent cx="259080" cy="233045"/>
                  <wp:effectExtent l="0" t="0" r="7620" b="0"/>
                  <wp:docPr id="59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0DF6C640" w14:textId="77777777" w:rsidTr="00720BA8">
        <w:trPr>
          <w:cantSplit/>
          <w:tblCellSpacing w:w="7" w:type="dxa"/>
        </w:trPr>
        <w:tc>
          <w:tcPr>
            <w:tcW w:w="8361" w:type="dxa"/>
            <w:tcMar>
              <w:top w:w="30" w:type="dxa"/>
              <w:left w:w="58" w:type="dxa"/>
              <w:bottom w:w="30" w:type="dxa"/>
              <w:right w:w="58" w:type="dxa"/>
            </w:tcMar>
            <w:vAlign w:val="center"/>
          </w:tcPr>
          <w:p w14:paraId="3918E934" w14:textId="77777777" w:rsidR="00BC198D" w:rsidRPr="00F54106" w:rsidRDefault="00BC198D" w:rsidP="00720BA8">
            <w:pPr>
              <w:spacing w:before="100" w:beforeAutospacing="1" w:after="100" w:afterAutospacing="1" w:line="225" w:lineRule="atLeast"/>
              <w:rPr>
                <w:bCs/>
                <w:szCs w:val="24"/>
              </w:rPr>
            </w:pPr>
            <w:r>
              <w:rPr>
                <w:bCs/>
                <w:szCs w:val="24"/>
              </w:rPr>
              <w:t>Personal electronics, such as MP3 player</w:t>
            </w:r>
          </w:p>
        </w:tc>
        <w:tc>
          <w:tcPr>
            <w:tcW w:w="1051" w:type="dxa"/>
            <w:tcMar>
              <w:top w:w="30" w:type="dxa"/>
              <w:left w:w="58" w:type="dxa"/>
              <w:bottom w:w="30" w:type="dxa"/>
              <w:right w:w="58" w:type="dxa"/>
            </w:tcMar>
            <w:vAlign w:val="center"/>
          </w:tcPr>
          <w:p w14:paraId="0BB7319B" w14:textId="77777777" w:rsidR="00BC198D" w:rsidRPr="00867FE9" w:rsidRDefault="00CB6E77" w:rsidP="00720BA8">
            <w:pPr>
              <w:spacing w:before="40" w:after="40"/>
              <w:jc w:val="center"/>
            </w:pPr>
            <w:r>
              <w:rPr>
                <w:noProof/>
              </w:rPr>
              <w:drawing>
                <wp:inline distT="0" distB="0" distL="0" distR="0" wp14:anchorId="21FE3F6A" wp14:editId="31D3899E">
                  <wp:extent cx="259080" cy="233045"/>
                  <wp:effectExtent l="0" t="0" r="7620" b="0"/>
                  <wp:docPr id="16"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3632D88D" w14:textId="77777777" w:rsidTr="00720BA8">
        <w:trPr>
          <w:cantSplit/>
          <w:tblCellSpacing w:w="7" w:type="dxa"/>
        </w:trPr>
        <w:tc>
          <w:tcPr>
            <w:tcW w:w="8361" w:type="dxa"/>
            <w:tcMar>
              <w:top w:w="30" w:type="dxa"/>
              <w:left w:w="58" w:type="dxa"/>
              <w:bottom w:w="30" w:type="dxa"/>
              <w:right w:w="58" w:type="dxa"/>
            </w:tcMar>
            <w:vAlign w:val="center"/>
          </w:tcPr>
          <w:p w14:paraId="4F204EE7" w14:textId="77777777" w:rsidR="00BC198D" w:rsidRPr="00F54106" w:rsidRDefault="00BC198D" w:rsidP="00720BA8">
            <w:pPr>
              <w:spacing w:before="100" w:beforeAutospacing="1" w:after="100" w:afterAutospacing="1" w:line="225" w:lineRule="atLeast"/>
              <w:rPr>
                <w:bCs/>
                <w:szCs w:val="24"/>
              </w:rPr>
            </w:pPr>
            <w:r w:rsidRPr="00F54106">
              <w:rPr>
                <w:bCs/>
                <w:szCs w:val="24"/>
              </w:rPr>
              <w:t>Soap, shampoo, conditioner, moisturizer, lip balm</w:t>
            </w:r>
          </w:p>
        </w:tc>
        <w:tc>
          <w:tcPr>
            <w:tcW w:w="1051" w:type="dxa"/>
            <w:tcMar>
              <w:top w:w="30" w:type="dxa"/>
              <w:left w:w="58" w:type="dxa"/>
              <w:bottom w:w="30" w:type="dxa"/>
              <w:right w:w="58" w:type="dxa"/>
            </w:tcMar>
            <w:vAlign w:val="center"/>
          </w:tcPr>
          <w:p w14:paraId="257FE2F7" w14:textId="77777777" w:rsidR="00BC198D" w:rsidRPr="00867FE9" w:rsidRDefault="00CB6E77" w:rsidP="00720BA8">
            <w:pPr>
              <w:spacing w:before="40" w:after="40"/>
              <w:jc w:val="center"/>
            </w:pPr>
            <w:r>
              <w:rPr>
                <w:noProof/>
              </w:rPr>
              <w:drawing>
                <wp:inline distT="0" distB="0" distL="0" distR="0" wp14:anchorId="1B535083" wp14:editId="66446A75">
                  <wp:extent cx="259080" cy="233045"/>
                  <wp:effectExtent l="0" t="0" r="7620" b="0"/>
                  <wp:docPr id="59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46826D82" w14:textId="77777777" w:rsidTr="00720BA8">
        <w:trPr>
          <w:cantSplit/>
          <w:tblCellSpacing w:w="7" w:type="dxa"/>
        </w:trPr>
        <w:tc>
          <w:tcPr>
            <w:tcW w:w="8361" w:type="dxa"/>
            <w:tcMar>
              <w:top w:w="30" w:type="dxa"/>
              <w:left w:w="58" w:type="dxa"/>
              <w:bottom w:w="30" w:type="dxa"/>
              <w:right w:w="58" w:type="dxa"/>
            </w:tcMar>
            <w:vAlign w:val="center"/>
          </w:tcPr>
          <w:p w14:paraId="57AA6340" w14:textId="77777777" w:rsidR="00BC198D" w:rsidRPr="00F54106" w:rsidRDefault="00BC198D" w:rsidP="00720BA8">
            <w:pPr>
              <w:spacing w:before="100" w:beforeAutospacing="1" w:after="100" w:afterAutospacing="1" w:line="225" w:lineRule="atLeast"/>
              <w:rPr>
                <w:bCs/>
                <w:szCs w:val="24"/>
              </w:rPr>
            </w:pPr>
            <w:r w:rsidRPr="00F54106">
              <w:rPr>
                <w:bCs/>
                <w:szCs w:val="24"/>
              </w:rPr>
              <w:t>Deodorant, comb, brush</w:t>
            </w:r>
          </w:p>
        </w:tc>
        <w:tc>
          <w:tcPr>
            <w:tcW w:w="1051" w:type="dxa"/>
            <w:tcMar>
              <w:top w:w="30" w:type="dxa"/>
              <w:left w:w="58" w:type="dxa"/>
              <w:bottom w:w="30" w:type="dxa"/>
              <w:right w:w="58" w:type="dxa"/>
            </w:tcMar>
            <w:vAlign w:val="center"/>
          </w:tcPr>
          <w:p w14:paraId="3EAE79C6" w14:textId="77777777" w:rsidR="00BC198D" w:rsidRPr="00867FE9" w:rsidRDefault="00CB6E77" w:rsidP="00720BA8">
            <w:pPr>
              <w:spacing w:before="40" w:after="40"/>
              <w:jc w:val="center"/>
            </w:pPr>
            <w:r>
              <w:rPr>
                <w:noProof/>
              </w:rPr>
              <w:drawing>
                <wp:inline distT="0" distB="0" distL="0" distR="0" wp14:anchorId="69B50589" wp14:editId="60A23C59">
                  <wp:extent cx="259080" cy="233045"/>
                  <wp:effectExtent l="0" t="0" r="7620" b="0"/>
                  <wp:docPr id="1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4B3F158F" w14:textId="77777777" w:rsidTr="00720BA8">
        <w:trPr>
          <w:cantSplit/>
          <w:tblCellSpacing w:w="7" w:type="dxa"/>
        </w:trPr>
        <w:tc>
          <w:tcPr>
            <w:tcW w:w="8361" w:type="dxa"/>
            <w:tcMar>
              <w:top w:w="30" w:type="dxa"/>
              <w:left w:w="58" w:type="dxa"/>
              <w:bottom w:w="30" w:type="dxa"/>
              <w:right w:w="58" w:type="dxa"/>
            </w:tcMar>
            <w:vAlign w:val="center"/>
          </w:tcPr>
          <w:p w14:paraId="14AFE022" w14:textId="77777777" w:rsidR="00BC198D" w:rsidRPr="00F54106" w:rsidRDefault="00BC198D" w:rsidP="00720BA8">
            <w:pPr>
              <w:spacing w:before="100" w:beforeAutospacing="1" w:after="100" w:afterAutospacing="1" w:line="225" w:lineRule="atLeast"/>
              <w:rPr>
                <w:bCs/>
                <w:szCs w:val="24"/>
              </w:rPr>
            </w:pPr>
            <w:r w:rsidRPr="00F54106">
              <w:rPr>
                <w:bCs/>
                <w:szCs w:val="24"/>
              </w:rPr>
              <w:t>Tissues, toilet paper, towelettes</w:t>
            </w:r>
          </w:p>
        </w:tc>
        <w:tc>
          <w:tcPr>
            <w:tcW w:w="1051" w:type="dxa"/>
            <w:tcMar>
              <w:top w:w="30" w:type="dxa"/>
              <w:left w:w="58" w:type="dxa"/>
              <w:bottom w:w="30" w:type="dxa"/>
              <w:right w:w="58" w:type="dxa"/>
            </w:tcMar>
            <w:vAlign w:val="center"/>
          </w:tcPr>
          <w:p w14:paraId="3A362BE7" w14:textId="77777777" w:rsidR="00BC198D" w:rsidRPr="00867FE9" w:rsidRDefault="00CB6E77" w:rsidP="00720BA8">
            <w:pPr>
              <w:spacing w:before="40" w:after="40"/>
              <w:jc w:val="center"/>
            </w:pPr>
            <w:r>
              <w:rPr>
                <w:noProof/>
              </w:rPr>
              <w:drawing>
                <wp:inline distT="0" distB="0" distL="0" distR="0" wp14:anchorId="4AF20B88" wp14:editId="42B13B25">
                  <wp:extent cx="259080" cy="233045"/>
                  <wp:effectExtent l="0" t="0" r="7620" b="0"/>
                  <wp:docPr id="59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3D513A25" w14:textId="77777777" w:rsidTr="00720BA8">
        <w:trPr>
          <w:cantSplit/>
          <w:tblCellSpacing w:w="7" w:type="dxa"/>
        </w:trPr>
        <w:tc>
          <w:tcPr>
            <w:tcW w:w="8361" w:type="dxa"/>
            <w:tcMar>
              <w:top w:w="30" w:type="dxa"/>
              <w:left w:w="58" w:type="dxa"/>
              <w:bottom w:w="30" w:type="dxa"/>
              <w:right w:w="58" w:type="dxa"/>
            </w:tcMar>
            <w:vAlign w:val="center"/>
          </w:tcPr>
          <w:p w14:paraId="4E2AE438" w14:textId="77777777" w:rsidR="00BC198D" w:rsidRPr="00F54106" w:rsidRDefault="00BC198D" w:rsidP="00720BA8">
            <w:pPr>
              <w:spacing w:before="100" w:beforeAutospacing="1" w:after="100" w:afterAutospacing="1" w:line="225" w:lineRule="atLeast"/>
              <w:rPr>
                <w:bCs/>
                <w:szCs w:val="24"/>
              </w:rPr>
            </w:pPr>
            <w:r w:rsidRPr="00F54106">
              <w:rPr>
                <w:bCs/>
                <w:szCs w:val="24"/>
              </w:rPr>
              <w:t>Toothbrush, toothpaste, rinse, floss, ear plugs, gum</w:t>
            </w:r>
          </w:p>
        </w:tc>
        <w:tc>
          <w:tcPr>
            <w:tcW w:w="1051" w:type="dxa"/>
            <w:tcMar>
              <w:top w:w="30" w:type="dxa"/>
              <w:left w:w="58" w:type="dxa"/>
              <w:bottom w:w="30" w:type="dxa"/>
              <w:right w:w="58" w:type="dxa"/>
            </w:tcMar>
            <w:vAlign w:val="center"/>
          </w:tcPr>
          <w:p w14:paraId="5E8206F1" w14:textId="77777777" w:rsidR="00BC198D" w:rsidRPr="00867FE9" w:rsidRDefault="00CB6E77" w:rsidP="00720BA8">
            <w:pPr>
              <w:spacing w:before="40" w:after="40"/>
              <w:jc w:val="center"/>
            </w:pPr>
            <w:r>
              <w:rPr>
                <w:noProof/>
              </w:rPr>
              <w:drawing>
                <wp:inline distT="0" distB="0" distL="0" distR="0" wp14:anchorId="2436D302" wp14:editId="6649C206">
                  <wp:extent cx="259080" cy="233045"/>
                  <wp:effectExtent l="0" t="0" r="7620" b="0"/>
                  <wp:docPr id="14"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00F7DEE0" w14:textId="77777777" w:rsidTr="00720BA8">
        <w:trPr>
          <w:cantSplit/>
          <w:tblCellSpacing w:w="7" w:type="dxa"/>
        </w:trPr>
        <w:tc>
          <w:tcPr>
            <w:tcW w:w="8361" w:type="dxa"/>
            <w:tcMar>
              <w:top w:w="30" w:type="dxa"/>
              <w:left w:w="58" w:type="dxa"/>
              <w:bottom w:w="30" w:type="dxa"/>
              <w:right w:w="58" w:type="dxa"/>
            </w:tcMar>
            <w:vAlign w:val="center"/>
          </w:tcPr>
          <w:p w14:paraId="70307B2D" w14:textId="77777777" w:rsidR="00BC198D" w:rsidRPr="00F54106" w:rsidRDefault="00BC198D" w:rsidP="00720BA8">
            <w:pPr>
              <w:spacing w:before="100" w:beforeAutospacing="1" w:after="100" w:afterAutospacing="1" w:line="225" w:lineRule="atLeast"/>
              <w:rPr>
                <w:bCs/>
                <w:szCs w:val="24"/>
              </w:rPr>
            </w:pPr>
            <w:r w:rsidRPr="00F54106">
              <w:rPr>
                <w:bCs/>
                <w:szCs w:val="24"/>
              </w:rPr>
              <w:t>Shaving cream, razors, nail clippers, tweezers</w:t>
            </w:r>
          </w:p>
        </w:tc>
        <w:tc>
          <w:tcPr>
            <w:tcW w:w="1051" w:type="dxa"/>
            <w:tcMar>
              <w:top w:w="30" w:type="dxa"/>
              <w:left w:w="58" w:type="dxa"/>
              <w:bottom w:w="30" w:type="dxa"/>
              <w:right w:w="58" w:type="dxa"/>
            </w:tcMar>
            <w:vAlign w:val="center"/>
          </w:tcPr>
          <w:p w14:paraId="0EF2501B" w14:textId="77777777" w:rsidR="00BC198D" w:rsidRPr="00867FE9" w:rsidRDefault="00CB6E77" w:rsidP="00720BA8">
            <w:pPr>
              <w:spacing w:before="40" w:after="40"/>
              <w:jc w:val="center"/>
            </w:pPr>
            <w:r>
              <w:rPr>
                <w:noProof/>
              </w:rPr>
              <w:drawing>
                <wp:inline distT="0" distB="0" distL="0" distR="0" wp14:anchorId="36A55944" wp14:editId="005E4D90">
                  <wp:extent cx="259080" cy="233045"/>
                  <wp:effectExtent l="0" t="0" r="7620" b="0"/>
                  <wp:docPr id="59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682185AA" w14:textId="77777777" w:rsidTr="00720BA8">
        <w:trPr>
          <w:cantSplit/>
          <w:tblCellSpacing w:w="7" w:type="dxa"/>
        </w:trPr>
        <w:tc>
          <w:tcPr>
            <w:tcW w:w="8361" w:type="dxa"/>
            <w:tcMar>
              <w:top w:w="30" w:type="dxa"/>
              <w:left w:w="58" w:type="dxa"/>
              <w:bottom w:w="30" w:type="dxa"/>
              <w:right w:w="58" w:type="dxa"/>
            </w:tcMar>
            <w:vAlign w:val="center"/>
          </w:tcPr>
          <w:p w14:paraId="402DDA4B" w14:textId="77777777" w:rsidR="00BC198D" w:rsidRPr="00F54106" w:rsidRDefault="00BC198D" w:rsidP="00720BA8">
            <w:pPr>
              <w:spacing w:before="100" w:beforeAutospacing="1" w:after="100" w:afterAutospacing="1" w:line="225" w:lineRule="atLeast"/>
              <w:rPr>
                <w:bCs/>
                <w:szCs w:val="24"/>
              </w:rPr>
            </w:pPr>
            <w:r w:rsidRPr="00F54106">
              <w:rPr>
                <w:bCs/>
                <w:szCs w:val="24"/>
              </w:rPr>
              <w:t>Underwear, socks</w:t>
            </w:r>
          </w:p>
        </w:tc>
        <w:tc>
          <w:tcPr>
            <w:tcW w:w="1051" w:type="dxa"/>
            <w:tcMar>
              <w:top w:w="30" w:type="dxa"/>
              <w:left w:w="58" w:type="dxa"/>
              <w:bottom w:w="30" w:type="dxa"/>
              <w:right w:w="58" w:type="dxa"/>
            </w:tcMar>
            <w:vAlign w:val="center"/>
          </w:tcPr>
          <w:p w14:paraId="3A1C3B73" w14:textId="77777777" w:rsidR="00BC198D" w:rsidRPr="00867FE9" w:rsidRDefault="00CB6E77" w:rsidP="00720BA8">
            <w:pPr>
              <w:spacing w:before="40" w:after="40"/>
              <w:jc w:val="center"/>
            </w:pPr>
            <w:r>
              <w:rPr>
                <w:noProof/>
              </w:rPr>
              <w:drawing>
                <wp:inline distT="0" distB="0" distL="0" distR="0" wp14:anchorId="3CD24835" wp14:editId="6A28EA40">
                  <wp:extent cx="259080" cy="233045"/>
                  <wp:effectExtent l="0" t="0" r="7620" b="0"/>
                  <wp:docPr id="1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72D6A586" w14:textId="77777777" w:rsidTr="00720BA8">
        <w:trPr>
          <w:cantSplit/>
          <w:tblCellSpacing w:w="7" w:type="dxa"/>
        </w:trPr>
        <w:tc>
          <w:tcPr>
            <w:tcW w:w="8361" w:type="dxa"/>
            <w:tcMar>
              <w:top w:w="30" w:type="dxa"/>
              <w:left w:w="58" w:type="dxa"/>
              <w:bottom w:w="30" w:type="dxa"/>
              <w:right w:w="58" w:type="dxa"/>
            </w:tcMar>
            <w:vAlign w:val="center"/>
          </w:tcPr>
          <w:p w14:paraId="6911B142" w14:textId="77777777" w:rsidR="00BC198D" w:rsidRPr="00F54106" w:rsidRDefault="00BC198D" w:rsidP="00720BA8">
            <w:pPr>
              <w:spacing w:before="100" w:beforeAutospacing="1" w:after="100" w:afterAutospacing="1" w:line="225" w:lineRule="atLeast"/>
              <w:rPr>
                <w:bCs/>
                <w:szCs w:val="24"/>
              </w:rPr>
            </w:pPr>
            <w:r w:rsidRPr="00F54106">
              <w:rPr>
                <w:bCs/>
                <w:szCs w:val="24"/>
              </w:rPr>
              <w:t>Nylons, camisoles</w:t>
            </w:r>
          </w:p>
        </w:tc>
        <w:tc>
          <w:tcPr>
            <w:tcW w:w="1051" w:type="dxa"/>
            <w:tcMar>
              <w:top w:w="30" w:type="dxa"/>
              <w:left w:w="58" w:type="dxa"/>
              <w:bottom w:w="30" w:type="dxa"/>
              <w:right w:w="58" w:type="dxa"/>
            </w:tcMar>
            <w:vAlign w:val="center"/>
          </w:tcPr>
          <w:p w14:paraId="66CA1D65" w14:textId="77777777" w:rsidR="00BC198D" w:rsidRPr="00867FE9" w:rsidRDefault="00CB6E77" w:rsidP="00720BA8">
            <w:pPr>
              <w:spacing w:before="40" w:after="40"/>
              <w:jc w:val="center"/>
            </w:pPr>
            <w:r>
              <w:rPr>
                <w:noProof/>
              </w:rPr>
              <w:drawing>
                <wp:inline distT="0" distB="0" distL="0" distR="0" wp14:anchorId="3EAF8F0A" wp14:editId="700F3AC9">
                  <wp:extent cx="259080" cy="233045"/>
                  <wp:effectExtent l="0" t="0" r="7620" b="0"/>
                  <wp:docPr id="58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1C14BDB6" w14:textId="77777777" w:rsidTr="00720BA8">
        <w:trPr>
          <w:cantSplit/>
          <w:tblCellSpacing w:w="7" w:type="dxa"/>
        </w:trPr>
        <w:tc>
          <w:tcPr>
            <w:tcW w:w="8361" w:type="dxa"/>
            <w:tcMar>
              <w:top w:w="30" w:type="dxa"/>
              <w:left w:w="58" w:type="dxa"/>
              <w:bottom w:w="30" w:type="dxa"/>
              <w:right w:w="58" w:type="dxa"/>
            </w:tcMar>
            <w:vAlign w:val="center"/>
          </w:tcPr>
          <w:p w14:paraId="2F98ECDB" w14:textId="77777777" w:rsidR="00BC198D" w:rsidRPr="00F54106" w:rsidRDefault="00BC198D" w:rsidP="00720BA8">
            <w:pPr>
              <w:spacing w:before="100" w:beforeAutospacing="1" w:after="100" w:afterAutospacing="1" w:line="225" w:lineRule="atLeast"/>
              <w:rPr>
                <w:bCs/>
                <w:szCs w:val="24"/>
              </w:rPr>
            </w:pPr>
            <w:r w:rsidRPr="00F54106">
              <w:rPr>
                <w:bCs/>
                <w:szCs w:val="24"/>
              </w:rPr>
              <w:t>T-shirts, blouses</w:t>
            </w:r>
          </w:p>
        </w:tc>
        <w:tc>
          <w:tcPr>
            <w:tcW w:w="1051" w:type="dxa"/>
            <w:tcMar>
              <w:top w:w="30" w:type="dxa"/>
              <w:left w:w="58" w:type="dxa"/>
              <w:bottom w:w="30" w:type="dxa"/>
              <w:right w:w="58" w:type="dxa"/>
            </w:tcMar>
            <w:vAlign w:val="center"/>
          </w:tcPr>
          <w:p w14:paraId="18C36C0C" w14:textId="77777777" w:rsidR="00BC198D" w:rsidRPr="00867FE9" w:rsidRDefault="00CB6E77" w:rsidP="00720BA8">
            <w:pPr>
              <w:spacing w:before="40" w:after="40"/>
              <w:jc w:val="center"/>
            </w:pPr>
            <w:r>
              <w:rPr>
                <w:noProof/>
              </w:rPr>
              <w:drawing>
                <wp:inline distT="0" distB="0" distL="0" distR="0" wp14:anchorId="134F2E27" wp14:editId="5FAA4ED4">
                  <wp:extent cx="259080" cy="233045"/>
                  <wp:effectExtent l="0" t="0" r="7620" b="0"/>
                  <wp:docPr id="12"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4129EBD9" w14:textId="77777777" w:rsidTr="00720BA8">
        <w:trPr>
          <w:cantSplit/>
          <w:tblCellSpacing w:w="7" w:type="dxa"/>
        </w:trPr>
        <w:tc>
          <w:tcPr>
            <w:tcW w:w="8361" w:type="dxa"/>
            <w:tcMar>
              <w:top w:w="30" w:type="dxa"/>
              <w:left w:w="58" w:type="dxa"/>
              <w:bottom w:w="30" w:type="dxa"/>
              <w:right w:w="58" w:type="dxa"/>
            </w:tcMar>
            <w:vAlign w:val="center"/>
          </w:tcPr>
          <w:p w14:paraId="62BEAF2E" w14:textId="77777777" w:rsidR="00BC198D" w:rsidRPr="00F54106" w:rsidRDefault="00BC198D" w:rsidP="00720BA8">
            <w:pPr>
              <w:spacing w:before="100" w:beforeAutospacing="1" w:after="100" w:afterAutospacing="1" w:line="225" w:lineRule="atLeast"/>
              <w:rPr>
                <w:bCs/>
                <w:szCs w:val="24"/>
              </w:rPr>
            </w:pPr>
            <w:r w:rsidRPr="00F54106">
              <w:rPr>
                <w:bCs/>
                <w:szCs w:val="24"/>
              </w:rPr>
              <w:t>Uniforms, dress shirts, ties</w:t>
            </w:r>
          </w:p>
        </w:tc>
        <w:tc>
          <w:tcPr>
            <w:tcW w:w="1051" w:type="dxa"/>
            <w:tcMar>
              <w:top w:w="30" w:type="dxa"/>
              <w:left w:w="58" w:type="dxa"/>
              <w:bottom w:w="30" w:type="dxa"/>
              <w:right w:w="58" w:type="dxa"/>
            </w:tcMar>
            <w:vAlign w:val="center"/>
          </w:tcPr>
          <w:p w14:paraId="48535D2A" w14:textId="77777777" w:rsidR="00BC198D" w:rsidRPr="00867FE9" w:rsidRDefault="00CB6E77" w:rsidP="00720BA8">
            <w:pPr>
              <w:spacing w:before="40" w:after="40"/>
              <w:jc w:val="center"/>
            </w:pPr>
            <w:r>
              <w:rPr>
                <w:noProof/>
              </w:rPr>
              <w:drawing>
                <wp:inline distT="0" distB="0" distL="0" distR="0" wp14:anchorId="239F11DB" wp14:editId="287CB52F">
                  <wp:extent cx="259080" cy="233045"/>
                  <wp:effectExtent l="0" t="0" r="7620" b="0"/>
                  <wp:docPr id="58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65AC0401" w14:textId="77777777" w:rsidTr="00720BA8">
        <w:trPr>
          <w:cantSplit/>
          <w:tblCellSpacing w:w="7" w:type="dxa"/>
        </w:trPr>
        <w:tc>
          <w:tcPr>
            <w:tcW w:w="8361" w:type="dxa"/>
            <w:tcMar>
              <w:top w:w="30" w:type="dxa"/>
              <w:left w:w="58" w:type="dxa"/>
              <w:bottom w:w="30" w:type="dxa"/>
              <w:right w:w="58" w:type="dxa"/>
            </w:tcMar>
            <w:vAlign w:val="center"/>
          </w:tcPr>
          <w:p w14:paraId="0049CAA3" w14:textId="77777777" w:rsidR="00BC198D" w:rsidRPr="00F54106" w:rsidRDefault="00BC198D" w:rsidP="00720BA8">
            <w:pPr>
              <w:spacing w:before="100" w:beforeAutospacing="1" w:after="100" w:afterAutospacing="1" w:line="225" w:lineRule="atLeast"/>
              <w:rPr>
                <w:bCs/>
                <w:szCs w:val="24"/>
              </w:rPr>
            </w:pPr>
            <w:r w:rsidRPr="00F54106">
              <w:rPr>
                <w:bCs/>
                <w:szCs w:val="24"/>
              </w:rPr>
              <w:t>Slacks, shorts, jeans with belt</w:t>
            </w:r>
          </w:p>
        </w:tc>
        <w:tc>
          <w:tcPr>
            <w:tcW w:w="1051" w:type="dxa"/>
            <w:tcMar>
              <w:top w:w="30" w:type="dxa"/>
              <w:left w:w="58" w:type="dxa"/>
              <w:bottom w:w="30" w:type="dxa"/>
              <w:right w:w="58" w:type="dxa"/>
            </w:tcMar>
            <w:vAlign w:val="center"/>
          </w:tcPr>
          <w:p w14:paraId="29EF8AC9" w14:textId="77777777" w:rsidR="00BC198D" w:rsidRPr="00867FE9" w:rsidRDefault="00CB6E77" w:rsidP="00720BA8">
            <w:pPr>
              <w:spacing w:before="40" w:after="40"/>
              <w:jc w:val="center"/>
            </w:pPr>
            <w:r>
              <w:rPr>
                <w:noProof/>
              </w:rPr>
              <w:drawing>
                <wp:inline distT="0" distB="0" distL="0" distR="0" wp14:anchorId="533F8F82" wp14:editId="48715A59">
                  <wp:extent cx="259080" cy="233045"/>
                  <wp:effectExtent l="0" t="0" r="7620" b="0"/>
                  <wp:docPr id="1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01BD7F11" w14:textId="77777777" w:rsidTr="00720BA8">
        <w:trPr>
          <w:cantSplit/>
          <w:tblCellSpacing w:w="7" w:type="dxa"/>
        </w:trPr>
        <w:tc>
          <w:tcPr>
            <w:tcW w:w="8361" w:type="dxa"/>
            <w:tcMar>
              <w:top w:w="30" w:type="dxa"/>
              <w:left w:w="58" w:type="dxa"/>
              <w:bottom w:w="30" w:type="dxa"/>
              <w:right w:w="58" w:type="dxa"/>
            </w:tcMar>
            <w:vAlign w:val="center"/>
          </w:tcPr>
          <w:p w14:paraId="1322916D" w14:textId="77777777" w:rsidR="00BC198D" w:rsidRPr="00F54106" w:rsidRDefault="00BC198D" w:rsidP="00720BA8">
            <w:pPr>
              <w:spacing w:before="100" w:beforeAutospacing="1" w:after="100" w:afterAutospacing="1" w:line="225" w:lineRule="atLeast"/>
              <w:rPr>
                <w:bCs/>
                <w:szCs w:val="24"/>
              </w:rPr>
            </w:pPr>
            <w:r>
              <w:rPr>
                <w:bCs/>
                <w:szCs w:val="24"/>
              </w:rPr>
              <w:t>S</w:t>
            </w:r>
            <w:r w:rsidRPr="00F54106">
              <w:rPr>
                <w:bCs/>
                <w:szCs w:val="24"/>
              </w:rPr>
              <w:t>kirts</w:t>
            </w:r>
            <w:r>
              <w:rPr>
                <w:bCs/>
                <w:szCs w:val="24"/>
              </w:rPr>
              <w:t xml:space="preserve"> or </w:t>
            </w:r>
            <w:r w:rsidRPr="00F54106">
              <w:rPr>
                <w:bCs/>
                <w:szCs w:val="24"/>
              </w:rPr>
              <w:t>dresses with accessories</w:t>
            </w:r>
          </w:p>
        </w:tc>
        <w:tc>
          <w:tcPr>
            <w:tcW w:w="1051" w:type="dxa"/>
            <w:tcMar>
              <w:top w:w="30" w:type="dxa"/>
              <w:left w:w="58" w:type="dxa"/>
              <w:bottom w:w="30" w:type="dxa"/>
              <w:right w:w="58" w:type="dxa"/>
            </w:tcMar>
            <w:vAlign w:val="center"/>
          </w:tcPr>
          <w:p w14:paraId="3031CE20" w14:textId="77777777" w:rsidR="00BC198D" w:rsidRPr="00867FE9" w:rsidRDefault="00CB6E77" w:rsidP="00720BA8">
            <w:pPr>
              <w:spacing w:before="40" w:after="40"/>
              <w:jc w:val="center"/>
            </w:pPr>
            <w:r>
              <w:rPr>
                <w:noProof/>
              </w:rPr>
              <w:drawing>
                <wp:inline distT="0" distB="0" distL="0" distR="0" wp14:anchorId="3FA3E64B" wp14:editId="0DC69C8C">
                  <wp:extent cx="259080" cy="233045"/>
                  <wp:effectExtent l="0" t="0" r="7620" b="0"/>
                  <wp:docPr id="58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5CB9BDA9" w14:textId="77777777" w:rsidTr="00720BA8">
        <w:trPr>
          <w:cantSplit/>
          <w:tblCellSpacing w:w="7" w:type="dxa"/>
        </w:trPr>
        <w:tc>
          <w:tcPr>
            <w:tcW w:w="8361" w:type="dxa"/>
            <w:tcMar>
              <w:top w:w="30" w:type="dxa"/>
              <w:left w:w="58" w:type="dxa"/>
              <w:bottom w:w="30" w:type="dxa"/>
              <w:right w:w="58" w:type="dxa"/>
            </w:tcMar>
            <w:vAlign w:val="center"/>
          </w:tcPr>
          <w:p w14:paraId="5DC04FB1" w14:textId="77777777" w:rsidR="00BC198D" w:rsidRPr="00F54106" w:rsidRDefault="00BC198D" w:rsidP="00720BA8">
            <w:pPr>
              <w:spacing w:before="100" w:beforeAutospacing="1" w:after="100" w:afterAutospacing="1" w:line="225" w:lineRule="atLeast"/>
              <w:rPr>
                <w:bCs/>
                <w:szCs w:val="24"/>
              </w:rPr>
            </w:pPr>
            <w:r w:rsidRPr="00F54106">
              <w:rPr>
                <w:bCs/>
                <w:szCs w:val="24"/>
              </w:rPr>
              <w:t>Sweater and</w:t>
            </w:r>
            <w:r>
              <w:rPr>
                <w:bCs/>
                <w:szCs w:val="24"/>
              </w:rPr>
              <w:t xml:space="preserve"> </w:t>
            </w:r>
            <w:r w:rsidRPr="00F54106">
              <w:rPr>
                <w:bCs/>
                <w:szCs w:val="24"/>
              </w:rPr>
              <w:t>jacket or parka</w:t>
            </w:r>
          </w:p>
        </w:tc>
        <w:tc>
          <w:tcPr>
            <w:tcW w:w="1051" w:type="dxa"/>
            <w:tcMar>
              <w:top w:w="30" w:type="dxa"/>
              <w:left w:w="58" w:type="dxa"/>
              <w:bottom w:w="30" w:type="dxa"/>
              <w:right w:w="58" w:type="dxa"/>
            </w:tcMar>
            <w:vAlign w:val="center"/>
          </w:tcPr>
          <w:p w14:paraId="35BE3310" w14:textId="77777777" w:rsidR="00BC198D" w:rsidRPr="00867FE9" w:rsidRDefault="00CB6E77" w:rsidP="00720BA8">
            <w:pPr>
              <w:spacing w:before="40" w:after="40"/>
              <w:jc w:val="center"/>
            </w:pPr>
            <w:r>
              <w:rPr>
                <w:noProof/>
              </w:rPr>
              <w:drawing>
                <wp:inline distT="0" distB="0" distL="0" distR="0" wp14:anchorId="17705D69" wp14:editId="4CBC419C">
                  <wp:extent cx="259080" cy="233045"/>
                  <wp:effectExtent l="0" t="0" r="7620" b="0"/>
                  <wp:docPr id="10"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4CDFFC88" w14:textId="77777777" w:rsidTr="00720BA8">
        <w:trPr>
          <w:cantSplit/>
          <w:tblCellSpacing w:w="7" w:type="dxa"/>
        </w:trPr>
        <w:tc>
          <w:tcPr>
            <w:tcW w:w="8361" w:type="dxa"/>
            <w:tcMar>
              <w:top w:w="30" w:type="dxa"/>
              <w:left w:w="58" w:type="dxa"/>
              <w:bottom w:w="30" w:type="dxa"/>
              <w:right w:w="58" w:type="dxa"/>
            </w:tcMar>
            <w:vAlign w:val="center"/>
          </w:tcPr>
          <w:p w14:paraId="5CADD5DC" w14:textId="77777777" w:rsidR="00BC198D" w:rsidRPr="00F54106" w:rsidRDefault="00BC198D" w:rsidP="00720BA8">
            <w:pPr>
              <w:spacing w:before="100" w:beforeAutospacing="1" w:after="100" w:afterAutospacing="1" w:line="225" w:lineRule="atLeast"/>
              <w:rPr>
                <w:bCs/>
                <w:szCs w:val="24"/>
              </w:rPr>
            </w:pPr>
            <w:r>
              <w:rPr>
                <w:bCs/>
                <w:szCs w:val="24"/>
              </w:rPr>
              <w:t>Wind</w:t>
            </w:r>
            <w:r w:rsidRPr="00F54106">
              <w:rPr>
                <w:bCs/>
                <w:szCs w:val="24"/>
              </w:rPr>
              <w:t>breaker, rain poncho, umbrella</w:t>
            </w:r>
          </w:p>
        </w:tc>
        <w:tc>
          <w:tcPr>
            <w:tcW w:w="1051" w:type="dxa"/>
            <w:tcMar>
              <w:top w:w="30" w:type="dxa"/>
              <w:left w:w="58" w:type="dxa"/>
              <w:bottom w:w="30" w:type="dxa"/>
              <w:right w:w="58" w:type="dxa"/>
            </w:tcMar>
            <w:vAlign w:val="center"/>
          </w:tcPr>
          <w:p w14:paraId="13F22E1E" w14:textId="77777777" w:rsidR="00BC198D" w:rsidRPr="00867FE9" w:rsidRDefault="00CB6E77" w:rsidP="00720BA8">
            <w:pPr>
              <w:spacing w:before="40" w:after="40"/>
              <w:jc w:val="center"/>
            </w:pPr>
            <w:r>
              <w:rPr>
                <w:noProof/>
              </w:rPr>
              <w:drawing>
                <wp:inline distT="0" distB="0" distL="0" distR="0" wp14:anchorId="6D2DEDE9" wp14:editId="160D0799">
                  <wp:extent cx="259080" cy="233045"/>
                  <wp:effectExtent l="0" t="0" r="7620" b="0"/>
                  <wp:docPr id="58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42680C05" w14:textId="77777777" w:rsidTr="00720BA8">
        <w:trPr>
          <w:cantSplit/>
          <w:tblCellSpacing w:w="7" w:type="dxa"/>
        </w:trPr>
        <w:tc>
          <w:tcPr>
            <w:tcW w:w="8361" w:type="dxa"/>
            <w:tcMar>
              <w:top w:w="30" w:type="dxa"/>
              <w:left w:w="58" w:type="dxa"/>
              <w:bottom w:w="30" w:type="dxa"/>
              <w:right w:w="58" w:type="dxa"/>
            </w:tcMar>
            <w:vAlign w:val="center"/>
          </w:tcPr>
          <w:p w14:paraId="47E7B9C2" w14:textId="77777777" w:rsidR="00BC198D" w:rsidRPr="00F54106" w:rsidRDefault="00BC198D" w:rsidP="00720BA8">
            <w:pPr>
              <w:spacing w:before="100" w:beforeAutospacing="1" w:after="100" w:afterAutospacing="1" w:line="225" w:lineRule="atLeast"/>
              <w:rPr>
                <w:bCs/>
                <w:szCs w:val="24"/>
              </w:rPr>
            </w:pPr>
            <w:r w:rsidRPr="00F54106">
              <w:rPr>
                <w:bCs/>
                <w:szCs w:val="24"/>
              </w:rPr>
              <w:t>Swimsuit, cover-up</w:t>
            </w:r>
          </w:p>
        </w:tc>
        <w:tc>
          <w:tcPr>
            <w:tcW w:w="1051" w:type="dxa"/>
            <w:tcMar>
              <w:top w:w="30" w:type="dxa"/>
              <w:left w:w="58" w:type="dxa"/>
              <w:bottom w:w="30" w:type="dxa"/>
              <w:right w:w="58" w:type="dxa"/>
            </w:tcMar>
            <w:vAlign w:val="center"/>
          </w:tcPr>
          <w:p w14:paraId="1FCE24D7" w14:textId="77777777" w:rsidR="00BC198D" w:rsidRPr="00867FE9" w:rsidRDefault="00CB6E77" w:rsidP="00720BA8">
            <w:pPr>
              <w:spacing w:before="40" w:after="40"/>
              <w:jc w:val="center"/>
            </w:pPr>
            <w:r>
              <w:rPr>
                <w:noProof/>
              </w:rPr>
              <w:drawing>
                <wp:inline distT="0" distB="0" distL="0" distR="0" wp14:anchorId="0CE9271E" wp14:editId="678E55A8">
                  <wp:extent cx="259080" cy="233045"/>
                  <wp:effectExtent l="0" t="0" r="7620" b="0"/>
                  <wp:docPr id="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292CA32C" w14:textId="77777777" w:rsidTr="00720BA8">
        <w:trPr>
          <w:cantSplit/>
          <w:tblCellSpacing w:w="7" w:type="dxa"/>
        </w:trPr>
        <w:tc>
          <w:tcPr>
            <w:tcW w:w="8361" w:type="dxa"/>
            <w:tcMar>
              <w:top w:w="30" w:type="dxa"/>
              <w:left w:w="58" w:type="dxa"/>
              <w:bottom w:w="30" w:type="dxa"/>
              <w:right w:w="58" w:type="dxa"/>
            </w:tcMar>
            <w:vAlign w:val="center"/>
          </w:tcPr>
          <w:p w14:paraId="2CA1F356" w14:textId="77777777" w:rsidR="00BC198D" w:rsidRPr="00F54106" w:rsidRDefault="00BC198D" w:rsidP="00720BA8">
            <w:pPr>
              <w:spacing w:before="100" w:beforeAutospacing="1" w:after="100" w:afterAutospacing="1" w:line="225" w:lineRule="atLeast"/>
              <w:rPr>
                <w:bCs/>
                <w:szCs w:val="24"/>
              </w:rPr>
            </w:pPr>
            <w:r w:rsidRPr="00F54106">
              <w:rPr>
                <w:bCs/>
                <w:szCs w:val="24"/>
              </w:rPr>
              <w:t>Gloves, caps, mittens, hats</w:t>
            </w:r>
          </w:p>
        </w:tc>
        <w:tc>
          <w:tcPr>
            <w:tcW w:w="1051" w:type="dxa"/>
            <w:tcMar>
              <w:top w:w="30" w:type="dxa"/>
              <w:left w:w="58" w:type="dxa"/>
              <w:bottom w:w="30" w:type="dxa"/>
              <w:right w:w="58" w:type="dxa"/>
            </w:tcMar>
            <w:vAlign w:val="center"/>
          </w:tcPr>
          <w:p w14:paraId="5C00E3B6" w14:textId="77777777" w:rsidR="00BC198D" w:rsidRPr="00867FE9" w:rsidRDefault="00CB6E77" w:rsidP="00720BA8">
            <w:pPr>
              <w:spacing w:before="40" w:after="40"/>
              <w:jc w:val="center"/>
            </w:pPr>
            <w:r>
              <w:rPr>
                <w:noProof/>
              </w:rPr>
              <w:drawing>
                <wp:inline distT="0" distB="0" distL="0" distR="0" wp14:anchorId="5A78EADE" wp14:editId="6BD72282">
                  <wp:extent cx="259080" cy="233045"/>
                  <wp:effectExtent l="0" t="0" r="7620" b="0"/>
                  <wp:docPr id="58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7B81A76F" w14:textId="77777777" w:rsidTr="00720BA8">
        <w:trPr>
          <w:cantSplit/>
          <w:tblCellSpacing w:w="7" w:type="dxa"/>
        </w:trPr>
        <w:tc>
          <w:tcPr>
            <w:tcW w:w="8361" w:type="dxa"/>
            <w:tcMar>
              <w:top w:w="30" w:type="dxa"/>
              <w:left w:w="58" w:type="dxa"/>
              <w:bottom w:w="30" w:type="dxa"/>
              <w:right w:w="58" w:type="dxa"/>
            </w:tcMar>
            <w:vAlign w:val="center"/>
          </w:tcPr>
          <w:p w14:paraId="307C9199" w14:textId="77777777" w:rsidR="00BC198D" w:rsidRPr="00F54106" w:rsidRDefault="00BC198D" w:rsidP="00720BA8">
            <w:pPr>
              <w:spacing w:before="100" w:beforeAutospacing="1" w:after="100" w:afterAutospacing="1" w:line="225" w:lineRule="atLeast"/>
              <w:rPr>
                <w:bCs/>
                <w:szCs w:val="24"/>
              </w:rPr>
            </w:pPr>
            <w:r w:rsidRPr="00F54106">
              <w:rPr>
                <w:bCs/>
                <w:szCs w:val="24"/>
              </w:rPr>
              <w:t>Shoes, sneakers, sandals, hiking boots</w:t>
            </w:r>
          </w:p>
        </w:tc>
        <w:tc>
          <w:tcPr>
            <w:tcW w:w="1051" w:type="dxa"/>
            <w:tcMar>
              <w:top w:w="30" w:type="dxa"/>
              <w:left w:w="58" w:type="dxa"/>
              <w:bottom w:w="30" w:type="dxa"/>
              <w:right w:w="58" w:type="dxa"/>
            </w:tcMar>
            <w:vAlign w:val="center"/>
          </w:tcPr>
          <w:p w14:paraId="35EA606B" w14:textId="77777777" w:rsidR="00BC198D" w:rsidRPr="00867FE9" w:rsidRDefault="00CB6E77" w:rsidP="00720BA8">
            <w:pPr>
              <w:spacing w:before="40" w:after="40"/>
              <w:jc w:val="center"/>
            </w:pPr>
            <w:r>
              <w:rPr>
                <w:noProof/>
              </w:rPr>
              <w:drawing>
                <wp:inline distT="0" distB="0" distL="0" distR="0" wp14:anchorId="3753C997" wp14:editId="24698325">
                  <wp:extent cx="259080" cy="233045"/>
                  <wp:effectExtent l="0" t="0" r="7620" b="0"/>
                  <wp:docPr id="8"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7359EF16" w14:textId="77777777" w:rsidTr="00720BA8">
        <w:trPr>
          <w:cantSplit/>
          <w:tblCellSpacing w:w="7" w:type="dxa"/>
        </w:trPr>
        <w:tc>
          <w:tcPr>
            <w:tcW w:w="8361" w:type="dxa"/>
            <w:tcMar>
              <w:top w:w="30" w:type="dxa"/>
              <w:left w:w="58" w:type="dxa"/>
              <w:bottom w:w="30" w:type="dxa"/>
              <w:right w:w="58" w:type="dxa"/>
            </w:tcMar>
            <w:vAlign w:val="center"/>
          </w:tcPr>
          <w:p w14:paraId="380140DD" w14:textId="77777777" w:rsidR="00BC198D" w:rsidRPr="00F54106" w:rsidRDefault="00BC198D" w:rsidP="00720BA8">
            <w:pPr>
              <w:spacing w:before="100" w:beforeAutospacing="1" w:after="100" w:afterAutospacing="1" w:line="225" w:lineRule="atLeast"/>
              <w:rPr>
                <w:bCs/>
                <w:szCs w:val="24"/>
              </w:rPr>
            </w:pPr>
            <w:r w:rsidRPr="00F54106">
              <w:rPr>
                <w:bCs/>
                <w:szCs w:val="24"/>
              </w:rPr>
              <w:t>Diapers, wipes</w:t>
            </w:r>
            <w:r>
              <w:rPr>
                <w:bCs/>
                <w:szCs w:val="24"/>
              </w:rPr>
              <w:t>,</w:t>
            </w:r>
            <w:r w:rsidRPr="00F54106">
              <w:rPr>
                <w:bCs/>
                <w:szCs w:val="24"/>
              </w:rPr>
              <w:t xml:space="preserve"> ointment, powder, pacifier</w:t>
            </w:r>
          </w:p>
        </w:tc>
        <w:tc>
          <w:tcPr>
            <w:tcW w:w="1051" w:type="dxa"/>
            <w:tcMar>
              <w:top w:w="30" w:type="dxa"/>
              <w:left w:w="58" w:type="dxa"/>
              <w:bottom w:w="30" w:type="dxa"/>
              <w:right w:w="58" w:type="dxa"/>
            </w:tcMar>
            <w:vAlign w:val="center"/>
          </w:tcPr>
          <w:p w14:paraId="23223BB9" w14:textId="77777777" w:rsidR="00BC198D" w:rsidRPr="00867FE9" w:rsidRDefault="00CB6E77" w:rsidP="00720BA8">
            <w:pPr>
              <w:spacing w:before="40" w:after="40"/>
              <w:jc w:val="center"/>
            </w:pPr>
            <w:r>
              <w:rPr>
                <w:noProof/>
              </w:rPr>
              <w:drawing>
                <wp:inline distT="0" distB="0" distL="0" distR="0" wp14:anchorId="7ED8DB62" wp14:editId="6065409A">
                  <wp:extent cx="259080" cy="233045"/>
                  <wp:effectExtent l="0" t="0" r="7620" b="0"/>
                  <wp:docPr id="57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66044267" w14:textId="77777777" w:rsidTr="00720BA8">
        <w:trPr>
          <w:cantSplit/>
          <w:tblCellSpacing w:w="7" w:type="dxa"/>
        </w:trPr>
        <w:tc>
          <w:tcPr>
            <w:tcW w:w="8361" w:type="dxa"/>
            <w:tcMar>
              <w:top w:w="30" w:type="dxa"/>
              <w:left w:w="58" w:type="dxa"/>
              <w:bottom w:w="30" w:type="dxa"/>
              <w:right w:w="58" w:type="dxa"/>
            </w:tcMar>
            <w:vAlign w:val="center"/>
          </w:tcPr>
          <w:p w14:paraId="5C3618C0" w14:textId="77777777" w:rsidR="00BC198D" w:rsidRPr="00F54106" w:rsidRDefault="00BC198D" w:rsidP="00720BA8">
            <w:pPr>
              <w:spacing w:before="100" w:beforeAutospacing="1" w:after="100" w:afterAutospacing="1" w:line="225" w:lineRule="atLeast"/>
              <w:rPr>
                <w:bCs/>
                <w:szCs w:val="24"/>
              </w:rPr>
            </w:pPr>
            <w:r w:rsidRPr="00F54106">
              <w:rPr>
                <w:bCs/>
                <w:szCs w:val="24"/>
              </w:rPr>
              <w:t>Diaper bag, bottles, formula, bottled water</w:t>
            </w:r>
          </w:p>
        </w:tc>
        <w:tc>
          <w:tcPr>
            <w:tcW w:w="1051" w:type="dxa"/>
            <w:tcMar>
              <w:top w:w="30" w:type="dxa"/>
              <w:left w:w="58" w:type="dxa"/>
              <w:bottom w:w="30" w:type="dxa"/>
              <w:right w:w="58" w:type="dxa"/>
            </w:tcMar>
            <w:vAlign w:val="center"/>
          </w:tcPr>
          <w:p w14:paraId="22605E09" w14:textId="77777777" w:rsidR="00BC198D" w:rsidRPr="00867FE9" w:rsidRDefault="00CB6E77" w:rsidP="00720BA8">
            <w:pPr>
              <w:spacing w:before="40" w:after="40"/>
              <w:jc w:val="center"/>
            </w:pPr>
            <w:r>
              <w:rPr>
                <w:noProof/>
              </w:rPr>
              <w:drawing>
                <wp:inline distT="0" distB="0" distL="0" distR="0" wp14:anchorId="276C337B" wp14:editId="7CFFBFDC">
                  <wp:extent cx="259080" cy="233045"/>
                  <wp:effectExtent l="0" t="0" r="7620" b="0"/>
                  <wp:docPr id="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14A1EBB6" w14:textId="77777777" w:rsidTr="00720BA8">
        <w:trPr>
          <w:cantSplit/>
          <w:tblCellSpacing w:w="7" w:type="dxa"/>
        </w:trPr>
        <w:tc>
          <w:tcPr>
            <w:tcW w:w="8361" w:type="dxa"/>
            <w:tcMar>
              <w:top w:w="30" w:type="dxa"/>
              <w:left w:w="58" w:type="dxa"/>
              <w:bottom w:w="30" w:type="dxa"/>
              <w:right w:w="58" w:type="dxa"/>
            </w:tcMar>
            <w:vAlign w:val="center"/>
          </w:tcPr>
          <w:p w14:paraId="4C746007" w14:textId="77777777" w:rsidR="00BC198D" w:rsidRPr="00F54106" w:rsidRDefault="00BC198D" w:rsidP="00720BA8">
            <w:pPr>
              <w:spacing w:before="100" w:beforeAutospacing="1" w:after="100" w:afterAutospacing="1" w:line="225" w:lineRule="atLeast"/>
              <w:rPr>
                <w:bCs/>
                <w:szCs w:val="24"/>
              </w:rPr>
            </w:pPr>
            <w:r w:rsidRPr="00F54106">
              <w:rPr>
                <w:bCs/>
                <w:szCs w:val="24"/>
              </w:rPr>
              <w:lastRenderedPageBreak/>
              <w:t>Car seat, stroller, back carrier</w:t>
            </w:r>
          </w:p>
        </w:tc>
        <w:tc>
          <w:tcPr>
            <w:tcW w:w="1051" w:type="dxa"/>
            <w:tcMar>
              <w:top w:w="30" w:type="dxa"/>
              <w:left w:w="58" w:type="dxa"/>
              <w:bottom w:w="30" w:type="dxa"/>
              <w:right w:w="58" w:type="dxa"/>
            </w:tcMar>
            <w:vAlign w:val="center"/>
          </w:tcPr>
          <w:p w14:paraId="2794DAFD" w14:textId="77777777" w:rsidR="00BC198D" w:rsidRPr="00867FE9" w:rsidRDefault="00CB6E77" w:rsidP="00720BA8">
            <w:pPr>
              <w:spacing w:before="40" w:after="40"/>
              <w:jc w:val="center"/>
            </w:pPr>
            <w:r>
              <w:rPr>
                <w:noProof/>
              </w:rPr>
              <w:drawing>
                <wp:inline distT="0" distB="0" distL="0" distR="0" wp14:anchorId="7A705461" wp14:editId="4261F803">
                  <wp:extent cx="259080" cy="233045"/>
                  <wp:effectExtent l="0" t="0" r="7620" b="0"/>
                  <wp:docPr id="57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18A30D2F" w14:textId="77777777" w:rsidTr="00720BA8">
        <w:trPr>
          <w:cantSplit/>
          <w:tblCellSpacing w:w="7" w:type="dxa"/>
        </w:trPr>
        <w:tc>
          <w:tcPr>
            <w:tcW w:w="8361" w:type="dxa"/>
            <w:tcMar>
              <w:top w:w="30" w:type="dxa"/>
              <w:left w:w="58" w:type="dxa"/>
              <w:bottom w:w="30" w:type="dxa"/>
              <w:right w:w="58" w:type="dxa"/>
            </w:tcMar>
            <w:vAlign w:val="center"/>
          </w:tcPr>
          <w:p w14:paraId="22DC69C1" w14:textId="77777777" w:rsidR="00BC198D" w:rsidRPr="00F54106" w:rsidRDefault="00BC198D" w:rsidP="00720BA8">
            <w:pPr>
              <w:spacing w:before="100" w:beforeAutospacing="1" w:after="100" w:afterAutospacing="1" w:line="225" w:lineRule="atLeast"/>
              <w:rPr>
                <w:bCs/>
                <w:szCs w:val="24"/>
              </w:rPr>
            </w:pPr>
            <w:r>
              <w:rPr>
                <w:bCs/>
                <w:szCs w:val="24"/>
              </w:rPr>
              <w:t xml:space="preserve">Infant or child medications, </w:t>
            </w:r>
            <w:r w:rsidRPr="00F54106">
              <w:rPr>
                <w:bCs/>
                <w:szCs w:val="24"/>
              </w:rPr>
              <w:t>thermometer</w:t>
            </w:r>
          </w:p>
        </w:tc>
        <w:tc>
          <w:tcPr>
            <w:tcW w:w="1051" w:type="dxa"/>
            <w:tcMar>
              <w:top w:w="30" w:type="dxa"/>
              <w:left w:w="58" w:type="dxa"/>
              <w:bottom w:w="30" w:type="dxa"/>
              <w:right w:w="58" w:type="dxa"/>
            </w:tcMar>
            <w:vAlign w:val="center"/>
          </w:tcPr>
          <w:p w14:paraId="7CD1D346" w14:textId="77777777" w:rsidR="00BC198D" w:rsidRPr="00867FE9" w:rsidRDefault="00CB6E77" w:rsidP="00720BA8">
            <w:pPr>
              <w:spacing w:before="40" w:after="40"/>
              <w:jc w:val="center"/>
            </w:pPr>
            <w:r>
              <w:rPr>
                <w:noProof/>
              </w:rPr>
              <w:drawing>
                <wp:inline distT="0" distB="0" distL="0" distR="0" wp14:anchorId="43745EC9" wp14:editId="62651ABC">
                  <wp:extent cx="259080" cy="233045"/>
                  <wp:effectExtent l="0" t="0" r="7620" b="0"/>
                  <wp:docPr id="576"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63C04714" w14:textId="77777777" w:rsidTr="00720BA8">
        <w:trPr>
          <w:cantSplit/>
          <w:tblCellSpacing w:w="7" w:type="dxa"/>
        </w:trPr>
        <w:tc>
          <w:tcPr>
            <w:tcW w:w="8361" w:type="dxa"/>
            <w:tcMar>
              <w:top w:w="30" w:type="dxa"/>
              <w:left w:w="58" w:type="dxa"/>
              <w:bottom w:w="30" w:type="dxa"/>
              <w:right w:w="58" w:type="dxa"/>
            </w:tcMar>
            <w:vAlign w:val="center"/>
          </w:tcPr>
          <w:p w14:paraId="423D7527" w14:textId="77777777" w:rsidR="00BC198D" w:rsidRPr="00F54106" w:rsidRDefault="00BC198D" w:rsidP="00720BA8">
            <w:pPr>
              <w:spacing w:before="100" w:beforeAutospacing="1" w:after="100" w:afterAutospacing="1" w:line="225" w:lineRule="atLeast"/>
              <w:rPr>
                <w:bCs/>
                <w:szCs w:val="24"/>
              </w:rPr>
            </w:pPr>
            <w:r w:rsidRPr="00F54106">
              <w:rPr>
                <w:bCs/>
                <w:szCs w:val="24"/>
              </w:rPr>
              <w:t>Toddler snacks</w:t>
            </w:r>
          </w:p>
        </w:tc>
        <w:tc>
          <w:tcPr>
            <w:tcW w:w="1051" w:type="dxa"/>
            <w:tcMar>
              <w:top w:w="30" w:type="dxa"/>
              <w:left w:w="58" w:type="dxa"/>
              <w:bottom w:w="30" w:type="dxa"/>
              <w:right w:w="58" w:type="dxa"/>
            </w:tcMar>
            <w:vAlign w:val="center"/>
          </w:tcPr>
          <w:p w14:paraId="4AC43208" w14:textId="77777777" w:rsidR="00BC198D" w:rsidRPr="00867FE9" w:rsidRDefault="00CB6E77" w:rsidP="00720BA8">
            <w:pPr>
              <w:spacing w:before="40" w:after="40"/>
              <w:jc w:val="center"/>
            </w:pPr>
            <w:r>
              <w:rPr>
                <w:noProof/>
              </w:rPr>
              <w:drawing>
                <wp:inline distT="0" distB="0" distL="0" distR="0" wp14:anchorId="5BBF96B5" wp14:editId="6005739F">
                  <wp:extent cx="259080" cy="233045"/>
                  <wp:effectExtent l="0" t="0" r="7620" b="0"/>
                  <wp:docPr id="6"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r w:rsidR="00BC198D" w:rsidRPr="00F54106" w14:paraId="561CD188" w14:textId="77777777" w:rsidTr="00720BA8">
        <w:trPr>
          <w:cantSplit/>
          <w:tblCellSpacing w:w="7" w:type="dxa"/>
        </w:trPr>
        <w:tc>
          <w:tcPr>
            <w:tcW w:w="8361" w:type="dxa"/>
            <w:tcBorders>
              <w:bottom w:val="outset" w:sz="6" w:space="0" w:color="A3A3A3"/>
            </w:tcBorders>
            <w:tcMar>
              <w:top w:w="30" w:type="dxa"/>
              <w:left w:w="58" w:type="dxa"/>
              <w:bottom w:w="30" w:type="dxa"/>
              <w:right w:w="58" w:type="dxa"/>
            </w:tcMar>
            <w:vAlign w:val="center"/>
          </w:tcPr>
          <w:p w14:paraId="6273B2DD" w14:textId="77777777" w:rsidR="00BC198D" w:rsidRPr="00F54106" w:rsidRDefault="00BC198D" w:rsidP="00720BA8">
            <w:pPr>
              <w:spacing w:before="100" w:beforeAutospacing="1" w:after="100" w:afterAutospacing="1" w:line="225" w:lineRule="atLeast"/>
              <w:rPr>
                <w:bCs/>
                <w:szCs w:val="24"/>
              </w:rPr>
            </w:pPr>
            <w:r w:rsidRPr="00F54106">
              <w:rPr>
                <w:bCs/>
                <w:szCs w:val="24"/>
              </w:rPr>
              <w:t>Blanket, favorite stuffed animal</w:t>
            </w:r>
          </w:p>
        </w:tc>
        <w:tc>
          <w:tcPr>
            <w:tcW w:w="1051" w:type="dxa"/>
            <w:tcBorders>
              <w:bottom w:val="outset" w:sz="6" w:space="0" w:color="A3A3A3"/>
            </w:tcBorders>
            <w:tcMar>
              <w:top w:w="30" w:type="dxa"/>
              <w:left w:w="58" w:type="dxa"/>
              <w:bottom w:w="30" w:type="dxa"/>
              <w:right w:w="58" w:type="dxa"/>
            </w:tcMar>
            <w:vAlign w:val="center"/>
          </w:tcPr>
          <w:p w14:paraId="0BA1B802" w14:textId="77777777" w:rsidR="00BC198D" w:rsidRPr="00867FE9" w:rsidRDefault="00CB6E77" w:rsidP="00720BA8">
            <w:pPr>
              <w:spacing w:before="40" w:after="40"/>
              <w:jc w:val="center"/>
            </w:pPr>
            <w:r>
              <w:rPr>
                <w:noProof/>
              </w:rPr>
              <w:drawing>
                <wp:inline distT="0" distB="0" distL="0" distR="0" wp14:anchorId="4C317ABF" wp14:editId="213EBF04">
                  <wp:extent cx="259080" cy="233045"/>
                  <wp:effectExtent l="0" t="0" r="7620" b="0"/>
                  <wp:docPr id="574"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r>
    </w:tbl>
    <w:p w14:paraId="2A9F4013" w14:textId="77777777" w:rsidR="00BC198D" w:rsidRDefault="00BC198D" w:rsidP="00BC198D">
      <w:pPr>
        <w:pStyle w:val="Heading2"/>
      </w:pPr>
      <w:r>
        <w:br w:type="page"/>
      </w:r>
      <w:bookmarkStart w:id="104" w:name="_Practical_Check_List"/>
      <w:bookmarkStart w:id="105" w:name="_Toc266515918"/>
      <w:bookmarkStart w:id="106" w:name="_Toc266639083"/>
      <w:bookmarkStart w:id="107" w:name="_Toc267116482"/>
      <w:bookmarkStart w:id="108" w:name="_Toc374707269"/>
      <w:bookmarkStart w:id="109" w:name="_Toc271360151"/>
      <w:bookmarkEnd w:id="104"/>
      <w:r w:rsidRPr="005F42A0">
        <w:lastRenderedPageBreak/>
        <w:t>Practical Check</w:t>
      </w:r>
      <w:r>
        <w:t>l</w:t>
      </w:r>
      <w:r w:rsidRPr="005F42A0">
        <w:t>ist for Arrival in New Location</w:t>
      </w:r>
      <w:bookmarkEnd w:id="105"/>
      <w:bookmarkEnd w:id="106"/>
      <w:bookmarkEnd w:id="107"/>
      <w:bookmarkEnd w:id="108"/>
      <w:bookmarkEnd w:id="109"/>
    </w:p>
    <w:tbl>
      <w:tblPr>
        <w:tblW w:w="9348" w:type="dxa"/>
        <w:tblCellMar>
          <w:top w:w="86" w:type="dxa"/>
          <w:left w:w="29" w:type="dxa"/>
          <w:right w:w="115" w:type="dxa"/>
        </w:tblCellMar>
        <w:tblLook w:val="01A0" w:firstRow="1" w:lastRow="0" w:firstColumn="1" w:lastColumn="1" w:noHBand="0" w:noVBand="0"/>
      </w:tblPr>
      <w:tblGrid>
        <w:gridCol w:w="1200"/>
        <w:gridCol w:w="8148"/>
      </w:tblGrid>
      <w:tr w:rsidR="00BC198D" w:rsidRPr="006A6282" w14:paraId="3B72DD50" w14:textId="77777777" w:rsidTr="00720BA8">
        <w:trPr>
          <w:trHeight w:val="610"/>
          <w:tblHeader/>
        </w:trPr>
        <w:tc>
          <w:tcPr>
            <w:tcW w:w="1200" w:type="dxa"/>
            <w:tcMar>
              <w:left w:w="0" w:type="dxa"/>
              <w:right w:w="14" w:type="dxa"/>
            </w:tcMar>
            <w:vAlign w:val="center"/>
          </w:tcPr>
          <w:p w14:paraId="3A69E16F" w14:textId="77777777" w:rsidR="00BC198D" w:rsidRPr="006E23F9" w:rsidRDefault="00BC198D" w:rsidP="00720BA8">
            <w:pPr>
              <w:spacing w:after="0"/>
              <w:rPr>
                <w:b/>
              </w:rPr>
            </w:pPr>
            <w:r w:rsidRPr="006E23F9">
              <w:rPr>
                <w:b/>
              </w:rPr>
              <w:t>Check</w:t>
            </w:r>
          </w:p>
        </w:tc>
        <w:tc>
          <w:tcPr>
            <w:tcW w:w="8148" w:type="dxa"/>
            <w:vAlign w:val="center"/>
          </w:tcPr>
          <w:p w14:paraId="0AFA3293" w14:textId="77777777" w:rsidR="00BC198D" w:rsidRPr="006E23F9" w:rsidRDefault="00BC198D" w:rsidP="0098579A">
            <w:pPr>
              <w:spacing w:after="0"/>
              <w:rPr>
                <w:b/>
              </w:rPr>
            </w:pPr>
            <w:r w:rsidRPr="006E23F9">
              <w:rPr>
                <w:b/>
              </w:rPr>
              <w:t>Initial information</w:t>
            </w:r>
          </w:p>
        </w:tc>
      </w:tr>
      <w:tr w:rsidR="00BC198D" w:rsidRPr="006A6282" w14:paraId="2692D784" w14:textId="77777777" w:rsidTr="00720BA8">
        <w:tc>
          <w:tcPr>
            <w:tcW w:w="1200" w:type="dxa"/>
            <w:tcMar>
              <w:left w:w="0" w:type="dxa"/>
              <w:right w:w="14" w:type="dxa"/>
            </w:tcMar>
            <w:vAlign w:val="center"/>
          </w:tcPr>
          <w:p w14:paraId="40A10A79" w14:textId="77777777" w:rsidR="00BC198D" w:rsidRPr="006A6282" w:rsidRDefault="00CB6E77" w:rsidP="00720BA8">
            <w:pPr>
              <w:spacing w:after="0"/>
              <w:jc w:val="center"/>
            </w:pPr>
            <w:r>
              <w:rPr>
                <w:noProof/>
              </w:rPr>
              <w:drawing>
                <wp:inline distT="0" distB="0" distL="0" distR="0" wp14:anchorId="7F32B6D2" wp14:editId="579C833C">
                  <wp:extent cx="259080" cy="233045"/>
                  <wp:effectExtent l="0" t="0" r="7620" b="0"/>
                  <wp:docPr id="57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7D1B9793" w14:textId="77777777" w:rsidR="00BC198D" w:rsidRPr="006A6282" w:rsidRDefault="00BC198D" w:rsidP="00720BA8">
            <w:pPr>
              <w:spacing w:after="0"/>
            </w:pPr>
            <w:r w:rsidRPr="006A6282">
              <w:t>Military contacts</w:t>
            </w:r>
          </w:p>
        </w:tc>
      </w:tr>
      <w:tr w:rsidR="00BC198D" w:rsidRPr="006A6282" w14:paraId="67FDCC82" w14:textId="77777777" w:rsidTr="00720BA8">
        <w:tc>
          <w:tcPr>
            <w:tcW w:w="1200" w:type="dxa"/>
            <w:tcMar>
              <w:left w:w="0" w:type="dxa"/>
              <w:right w:w="14" w:type="dxa"/>
            </w:tcMar>
            <w:vAlign w:val="center"/>
          </w:tcPr>
          <w:p w14:paraId="6A62B931" w14:textId="77777777" w:rsidR="00BC198D" w:rsidRPr="006A6282" w:rsidRDefault="00CB6E77" w:rsidP="00720BA8">
            <w:pPr>
              <w:spacing w:after="0"/>
              <w:jc w:val="center"/>
            </w:pPr>
            <w:r>
              <w:rPr>
                <w:noProof/>
              </w:rPr>
              <w:drawing>
                <wp:inline distT="0" distB="0" distL="0" distR="0" wp14:anchorId="2A6372D5" wp14:editId="44392DA5">
                  <wp:extent cx="259080" cy="233045"/>
                  <wp:effectExtent l="0" t="0" r="7620" b="0"/>
                  <wp:docPr id="572"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68678FA0" w14:textId="77777777" w:rsidR="00BC198D" w:rsidRPr="006A6282" w:rsidRDefault="00BC198D" w:rsidP="00720BA8">
            <w:pPr>
              <w:spacing w:after="0"/>
            </w:pPr>
            <w:r w:rsidRPr="006A6282">
              <w:t>Newspapers and magazines</w:t>
            </w:r>
          </w:p>
        </w:tc>
      </w:tr>
      <w:tr w:rsidR="00BC198D" w:rsidRPr="006A6282" w14:paraId="2737456E" w14:textId="77777777" w:rsidTr="00720BA8">
        <w:tc>
          <w:tcPr>
            <w:tcW w:w="1200" w:type="dxa"/>
            <w:tcMar>
              <w:left w:w="0" w:type="dxa"/>
              <w:right w:w="14" w:type="dxa"/>
            </w:tcMar>
            <w:vAlign w:val="center"/>
          </w:tcPr>
          <w:p w14:paraId="0E9B79D6" w14:textId="77777777" w:rsidR="00BC198D" w:rsidRPr="006A6282" w:rsidRDefault="00CB6E77" w:rsidP="00720BA8">
            <w:pPr>
              <w:spacing w:after="0"/>
              <w:jc w:val="center"/>
            </w:pPr>
            <w:r>
              <w:rPr>
                <w:noProof/>
              </w:rPr>
              <w:drawing>
                <wp:inline distT="0" distB="0" distL="0" distR="0" wp14:anchorId="6098EBBB" wp14:editId="65984823">
                  <wp:extent cx="259080" cy="233045"/>
                  <wp:effectExtent l="0" t="0" r="7620" b="0"/>
                  <wp:docPr id="57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7D9DBBB7" w14:textId="77777777" w:rsidR="00BC198D" w:rsidRPr="006A6282" w:rsidRDefault="00BC198D" w:rsidP="00720BA8">
            <w:pPr>
              <w:spacing w:after="0"/>
            </w:pPr>
            <w:r w:rsidRPr="006A6282">
              <w:t>Helpful publications (</w:t>
            </w:r>
            <w:r>
              <w:t>such as</w:t>
            </w:r>
            <w:r w:rsidRPr="006A6282">
              <w:t xml:space="preserve"> apartment finders, home magazines)</w:t>
            </w:r>
          </w:p>
        </w:tc>
      </w:tr>
    </w:tbl>
    <w:p w14:paraId="0E6F60CF" w14:textId="77777777" w:rsidR="00BC198D" w:rsidRDefault="00BC198D" w:rsidP="00BC198D"/>
    <w:tbl>
      <w:tblPr>
        <w:tblW w:w="9348" w:type="dxa"/>
        <w:tblCellMar>
          <w:top w:w="86" w:type="dxa"/>
          <w:left w:w="29" w:type="dxa"/>
          <w:right w:w="115" w:type="dxa"/>
        </w:tblCellMar>
        <w:tblLook w:val="01A0" w:firstRow="1" w:lastRow="0" w:firstColumn="1" w:lastColumn="1" w:noHBand="0" w:noVBand="0"/>
      </w:tblPr>
      <w:tblGrid>
        <w:gridCol w:w="1200"/>
        <w:gridCol w:w="8148"/>
      </w:tblGrid>
      <w:tr w:rsidR="00BC198D" w:rsidRPr="006A6282" w14:paraId="75C85561" w14:textId="77777777" w:rsidTr="00720BA8">
        <w:trPr>
          <w:trHeight w:val="622"/>
          <w:tblHeader/>
        </w:trPr>
        <w:tc>
          <w:tcPr>
            <w:tcW w:w="1200" w:type="dxa"/>
            <w:tcMar>
              <w:left w:w="0" w:type="dxa"/>
              <w:right w:w="14" w:type="dxa"/>
            </w:tcMar>
          </w:tcPr>
          <w:p w14:paraId="61E1A27D" w14:textId="77777777" w:rsidR="00BC198D" w:rsidRPr="006A6282" w:rsidRDefault="00BC198D" w:rsidP="00720BA8">
            <w:pPr>
              <w:pStyle w:val="Heading3"/>
            </w:pPr>
            <w:r>
              <w:t>Check</w:t>
            </w:r>
          </w:p>
        </w:tc>
        <w:tc>
          <w:tcPr>
            <w:tcW w:w="8148" w:type="dxa"/>
            <w:vAlign w:val="center"/>
          </w:tcPr>
          <w:p w14:paraId="28238594" w14:textId="77777777" w:rsidR="00BC198D" w:rsidRPr="006A6282" w:rsidRDefault="00BC198D" w:rsidP="0098579A">
            <w:pPr>
              <w:pStyle w:val="Heading3"/>
            </w:pPr>
            <w:r w:rsidRPr="006A6282">
              <w:t>Transportation</w:t>
            </w:r>
          </w:p>
        </w:tc>
      </w:tr>
      <w:tr w:rsidR="00BC198D" w:rsidRPr="006A6282" w14:paraId="664275C7" w14:textId="77777777" w:rsidTr="00720BA8">
        <w:tc>
          <w:tcPr>
            <w:tcW w:w="1200" w:type="dxa"/>
            <w:tcMar>
              <w:left w:w="0" w:type="dxa"/>
              <w:right w:w="14" w:type="dxa"/>
            </w:tcMar>
          </w:tcPr>
          <w:p w14:paraId="2180698B" w14:textId="77777777" w:rsidR="00BC198D" w:rsidRPr="006A6282" w:rsidRDefault="00CB6E77" w:rsidP="00720BA8">
            <w:pPr>
              <w:spacing w:after="0"/>
              <w:jc w:val="center"/>
            </w:pPr>
            <w:r>
              <w:rPr>
                <w:noProof/>
              </w:rPr>
              <w:drawing>
                <wp:inline distT="0" distB="0" distL="0" distR="0" wp14:anchorId="1E145370" wp14:editId="0CD1B8AC">
                  <wp:extent cx="259080" cy="233045"/>
                  <wp:effectExtent l="0" t="0" r="7620" b="0"/>
                  <wp:docPr id="570"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565DC459" w14:textId="77777777" w:rsidR="00BC198D" w:rsidRPr="006A6282" w:rsidRDefault="00BC198D" w:rsidP="00720BA8">
            <w:pPr>
              <w:spacing w:after="0"/>
            </w:pPr>
            <w:r w:rsidRPr="006A6282">
              <w:t>Military transport</w:t>
            </w:r>
          </w:p>
        </w:tc>
      </w:tr>
      <w:tr w:rsidR="00BC198D" w:rsidRPr="006A6282" w14:paraId="5B0D301C" w14:textId="77777777" w:rsidTr="00720BA8">
        <w:tc>
          <w:tcPr>
            <w:tcW w:w="1200" w:type="dxa"/>
            <w:tcMar>
              <w:left w:w="0" w:type="dxa"/>
              <w:right w:w="14" w:type="dxa"/>
            </w:tcMar>
          </w:tcPr>
          <w:p w14:paraId="1EAD3F44" w14:textId="77777777" w:rsidR="00BC198D" w:rsidRPr="006A6282" w:rsidRDefault="00CB6E77" w:rsidP="00720BA8">
            <w:pPr>
              <w:spacing w:after="0"/>
              <w:jc w:val="center"/>
            </w:pPr>
            <w:r>
              <w:rPr>
                <w:noProof/>
              </w:rPr>
              <w:drawing>
                <wp:inline distT="0" distB="0" distL="0" distR="0" wp14:anchorId="64A64ED0" wp14:editId="5B2A6178">
                  <wp:extent cx="259080" cy="233045"/>
                  <wp:effectExtent l="0" t="0" r="7620" b="0"/>
                  <wp:docPr id="56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7760E3B9" w14:textId="77777777" w:rsidR="00BC198D" w:rsidRPr="006A6282" w:rsidRDefault="00BC198D" w:rsidP="00720BA8">
            <w:pPr>
              <w:spacing w:after="0"/>
            </w:pPr>
            <w:r w:rsidRPr="006A6282">
              <w:t>Car rental</w:t>
            </w:r>
          </w:p>
        </w:tc>
      </w:tr>
      <w:tr w:rsidR="00BC198D" w:rsidRPr="006A6282" w14:paraId="1EE15EBC" w14:textId="77777777" w:rsidTr="00720BA8">
        <w:tc>
          <w:tcPr>
            <w:tcW w:w="1200" w:type="dxa"/>
            <w:tcMar>
              <w:left w:w="0" w:type="dxa"/>
              <w:right w:w="14" w:type="dxa"/>
            </w:tcMar>
          </w:tcPr>
          <w:p w14:paraId="23FB7E69" w14:textId="77777777" w:rsidR="00BC198D" w:rsidRPr="006A6282" w:rsidRDefault="00CB6E77" w:rsidP="00720BA8">
            <w:pPr>
              <w:spacing w:after="0"/>
              <w:jc w:val="center"/>
            </w:pPr>
            <w:r>
              <w:rPr>
                <w:noProof/>
              </w:rPr>
              <w:drawing>
                <wp:inline distT="0" distB="0" distL="0" distR="0" wp14:anchorId="03EA259E" wp14:editId="48B1DCE3">
                  <wp:extent cx="259080" cy="233045"/>
                  <wp:effectExtent l="0" t="0" r="7620" b="0"/>
                  <wp:docPr id="568"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022D4CA1" w14:textId="7F09F168" w:rsidR="00BC198D" w:rsidRPr="006A6282" w:rsidRDefault="00BC198D" w:rsidP="00720BA8">
            <w:pPr>
              <w:spacing w:after="0"/>
            </w:pPr>
            <w:r w:rsidRPr="006A6282">
              <w:t>Taxi</w:t>
            </w:r>
            <w:r w:rsidR="0098579A">
              <w:t>’</w:t>
            </w:r>
            <w:r w:rsidRPr="006A6282">
              <w:t>s</w:t>
            </w:r>
          </w:p>
        </w:tc>
      </w:tr>
      <w:tr w:rsidR="00BC198D" w:rsidRPr="006A6282" w14:paraId="7984CD15" w14:textId="77777777" w:rsidTr="00720BA8">
        <w:tc>
          <w:tcPr>
            <w:tcW w:w="1200" w:type="dxa"/>
            <w:tcMar>
              <w:left w:w="0" w:type="dxa"/>
              <w:right w:w="14" w:type="dxa"/>
            </w:tcMar>
          </w:tcPr>
          <w:p w14:paraId="46FC0626" w14:textId="77777777" w:rsidR="00BC198D" w:rsidRPr="006A6282" w:rsidRDefault="00CB6E77" w:rsidP="00720BA8">
            <w:pPr>
              <w:spacing w:after="0"/>
              <w:jc w:val="center"/>
            </w:pPr>
            <w:r>
              <w:rPr>
                <w:noProof/>
              </w:rPr>
              <w:drawing>
                <wp:inline distT="0" distB="0" distL="0" distR="0" wp14:anchorId="6A73DD09" wp14:editId="79F383AC">
                  <wp:extent cx="259080" cy="233045"/>
                  <wp:effectExtent l="0" t="0" r="7620" b="0"/>
                  <wp:docPr id="56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4D84C4F5" w14:textId="77777777" w:rsidR="00BC198D" w:rsidRPr="006A6282" w:rsidRDefault="00BC198D" w:rsidP="00720BA8">
            <w:pPr>
              <w:spacing w:after="0"/>
            </w:pPr>
            <w:r w:rsidRPr="006A6282">
              <w:t>Buses and other public transportation</w:t>
            </w:r>
          </w:p>
        </w:tc>
      </w:tr>
      <w:tr w:rsidR="00BC198D" w:rsidRPr="006A6282" w14:paraId="38604A33" w14:textId="77777777" w:rsidTr="00720BA8">
        <w:tc>
          <w:tcPr>
            <w:tcW w:w="1200" w:type="dxa"/>
            <w:tcMar>
              <w:left w:w="0" w:type="dxa"/>
              <w:right w:w="14" w:type="dxa"/>
            </w:tcMar>
          </w:tcPr>
          <w:p w14:paraId="76BC95E9" w14:textId="77777777" w:rsidR="00BC198D" w:rsidRPr="006A6282" w:rsidRDefault="00CB6E77" w:rsidP="00720BA8">
            <w:pPr>
              <w:spacing w:after="0"/>
              <w:jc w:val="center"/>
            </w:pPr>
            <w:r>
              <w:rPr>
                <w:noProof/>
              </w:rPr>
              <w:drawing>
                <wp:inline distT="0" distB="0" distL="0" distR="0" wp14:anchorId="0E0F62C9" wp14:editId="7F4D71E3">
                  <wp:extent cx="259080" cy="233045"/>
                  <wp:effectExtent l="0" t="0" r="7620" b="0"/>
                  <wp:docPr id="566"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3BD01271" w14:textId="77777777" w:rsidR="00BC198D" w:rsidRPr="006A6282" w:rsidRDefault="00BC198D" w:rsidP="00720BA8">
            <w:pPr>
              <w:spacing w:after="0"/>
            </w:pPr>
            <w:r w:rsidRPr="006A6282">
              <w:t>Driver’s license information</w:t>
            </w:r>
          </w:p>
        </w:tc>
      </w:tr>
    </w:tbl>
    <w:p w14:paraId="610B5580" w14:textId="77777777" w:rsidR="00BC198D" w:rsidRDefault="00BC198D" w:rsidP="00BC198D"/>
    <w:tbl>
      <w:tblPr>
        <w:tblW w:w="9348" w:type="dxa"/>
        <w:tblCellMar>
          <w:top w:w="86" w:type="dxa"/>
          <w:left w:w="29" w:type="dxa"/>
          <w:right w:w="115" w:type="dxa"/>
        </w:tblCellMar>
        <w:tblLook w:val="01A0" w:firstRow="1" w:lastRow="0" w:firstColumn="1" w:lastColumn="1" w:noHBand="0" w:noVBand="0"/>
      </w:tblPr>
      <w:tblGrid>
        <w:gridCol w:w="1200"/>
        <w:gridCol w:w="8148"/>
      </w:tblGrid>
      <w:tr w:rsidR="00BC198D" w:rsidRPr="006A6282" w14:paraId="15F0200A" w14:textId="77777777" w:rsidTr="00720BA8">
        <w:trPr>
          <w:tblHeader/>
        </w:trPr>
        <w:tc>
          <w:tcPr>
            <w:tcW w:w="1200" w:type="dxa"/>
            <w:tcMar>
              <w:left w:w="0" w:type="dxa"/>
              <w:right w:w="14" w:type="dxa"/>
            </w:tcMar>
          </w:tcPr>
          <w:p w14:paraId="0ADBFA93" w14:textId="77777777" w:rsidR="00BC198D" w:rsidRPr="006A6282" w:rsidRDefault="00BC198D" w:rsidP="00720BA8">
            <w:pPr>
              <w:pStyle w:val="Heading3"/>
            </w:pPr>
            <w:r>
              <w:t>Check</w:t>
            </w:r>
          </w:p>
        </w:tc>
        <w:tc>
          <w:tcPr>
            <w:tcW w:w="8148" w:type="dxa"/>
            <w:vAlign w:val="center"/>
          </w:tcPr>
          <w:p w14:paraId="3428A289" w14:textId="77777777" w:rsidR="00BC198D" w:rsidRPr="006A6282" w:rsidRDefault="00BC198D" w:rsidP="0098579A">
            <w:pPr>
              <w:pStyle w:val="Heading3"/>
            </w:pPr>
            <w:r w:rsidRPr="006A6282">
              <w:t xml:space="preserve">Health </w:t>
            </w:r>
            <w:r>
              <w:t>c</w:t>
            </w:r>
            <w:r w:rsidRPr="006A6282">
              <w:t>oncerns</w:t>
            </w:r>
          </w:p>
        </w:tc>
      </w:tr>
      <w:tr w:rsidR="00BC198D" w:rsidRPr="006A6282" w14:paraId="2650FB08" w14:textId="77777777" w:rsidTr="00720BA8">
        <w:tc>
          <w:tcPr>
            <w:tcW w:w="1200" w:type="dxa"/>
            <w:tcMar>
              <w:left w:w="0" w:type="dxa"/>
              <w:right w:w="14" w:type="dxa"/>
            </w:tcMar>
          </w:tcPr>
          <w:p w14:paraId="3809D0F0" w14:textId="77777777" w:rsidR="00BC198D" w:rsidRPr="006A6282" w:rsidRDefault="00CB6E77" w:rsidP="00720BA8">
            <w:pPr>
              <w:spacing w:after="0"/>
              <w:jc w:val="center"/>
            </w:pPr>
            <w:r>
              <w:rPr>
                <w:noProof/>
              </w:rPr>
              <w:drawing>
                <wp:inline distT="0" distB="0" distL="0" distR="0" wp14:anchorId="59170C7F" wp14:editId="644747DD">
                  <wp:extent cx="259080" cy="233045"/>
                  <wp:effectExtent l="0" t="0" r="7620" b="0"/>
                  <wp:docPr id="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6BA14E98" w14:textId="77777777" w:rsidR="00BC198D" w:rsidRPr="006A6282" w:rsidRDefault="00BC198D" w:rsidP="00720BA8">
            <w:pPr>
              <w:keepNext/>
              <w:spacing w:after="0"/>
            </w:pPr>
            <w:r w:rsidRPr="006A6282">
              <w:t>Hospitals</w:t>
            </w:r>
          </w:p>
        </w:tc>
      </w:tr>
      <w:tr w:rsidR="00BC198D" w:rsidRPr="006A6282" w14:paraId="5AEF61A3" w14:textId="77777777" w:rsidTr="00720BA8">
        <w:tc>
          <w:tcPr>
            <w:tcW w:w="1200" w:type="dxa"/>
            <w:tcMar>
              <w:left w:w="0" w:type="dxa"/>
              <w:right w:w="14" w:type="dxa"/>
            </w:tcMar>
          </w:tcPr>
          <w:p w14:paraId="0BBB2545" w14:textId="77777777" w:rsidR="00BC198D" w:rsidRPr="006A6282" w:rsidRDefault="00CB6E77" w:rsidP="00720BA8">
            <w:pPr>
              <w:spacing w:after="0"/>
              <w:jc w:val="center"/>
            </w:pPr>
            <w:r>
              <w:rPr>
                <w:noProof/>
              </w:rPr>
              <w:drawing>
                <wp:inline distT="0" distB="0" distL="0" distR="0" wp14:anchorId="1D9CE06C" wp14:editId="265A61BB">
                  <wp:extent cx="259080" cy="233045"/>
                  <wp:effectExtent l="0" t="0" r="7620" b="0"/>
                  <wp:docPr id="564"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259186DC" w14:textId="77777777" w:rsidR="00BC198D" w:rsidRPr="006A6282" w:rsidRDefault="00BC198D" w:rsidP="00720BA8">
            <w:pPr>
              <w:spacing w:after="0"/>
            </w:pPr>
            <w:r w:rsidRPr="006A6282">
              <w:t>Emergency rooms</w:t>
            </w:r>
          </w:p>
        </w:tc>
      </w:tr>
      <w:tr w:rsidR="00BC198D" w:rsidRPr="006A6282" w14:paraId="7C8E20E5" w14:textId="77777777" w:rsidTr="00720BA8">
        <w:tc>
          <w:tcPr>
            <w:tcW w:w="1200" w:type="dxa"/>
            <w:tcMar>
              <w:left w:w="0" w:type="dxa"/>
              <w:right w:w="14" w:type="dxa"/>
            </w:tcMar>
          </w:tcPr>
          <w:p w14:paraId="2C81A181" w14:textId="77777777" w:rsidR="00BC198D" w:rsidRPr="006A6282" w:rsidRDefault="00CB6E77" w:rsidP="00720BA8">
            <w:pPr>
              <w:spacing w:after="0"/>
              <w:jc w:val="center"/>
            </w:pPr>
            <w:r>
              <w:rPr>
                <w:noProof/>
              </w:rPr>
              <w:drawing>
                <wp:inline distT="0" distB="0" distL="0" distR="0" wp14:anchorId="74641C3F" wp14:editId="3F9C8A82">
                  <wp:extent cx="259080" cy="233045"/>
                  <wp:effectExtent l="0" t="0" r="7620" b="0"/>
                  <wp:docPr id="4"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041D8BF0" w14:textId="77777777" w:rsidR="00BC198D" w:rsidRPr="006A6282" w:rsidRDefault="00BC198D" w:rsidP="00720BA8">
            <w:pPr>
              <w:spacing w:after="0"/>
            </w:pPr>
            <w:r w:rsidRPr="006A6282">
              <w:t>Pharmacies</w:t>
            </w:r>
          </w:p>
        </w:tc>
      </w:tr>
      <w:tr w:rsidR="00BC198D" w:rsidRPr="006A6282" w14:paraId="22C11425" w14:textId="77777777" w:rsidTr="00720BA8">
        <w:tc>
          <w:tcPr>
            <w:tcW w:w="1200" w:type="dxa"/>
            <w:tcMar>
              <w:left w:w="0" w:type="dxa"/>
              <w:right w:w="14" w:type="dxa"/>
            </w:tcMar>
          </w:tcPr>
          <w:p w14:paraId="7390DF8F" w14:textId="77777777" w:rsidR="00BC198D" w:rsidRPr="006A6282" w:rsidRDefault="00CB6E77" w:rsidP="00720BA8">
            <w:pPr>
              <w:spacing w:after="0"/>
              <w:jc w:val="center"/>
            </w:pPr>
            <w:r>
              <w:rPr>
                <w:noProof/>
              </w:rPr>
              <w:drawing>
                <wp:inline distT="0" distB="0" distL="0" distR="0" wp14:anchorId="737A6D2C" wp14:editId="3ABB29EB">
                  <wp:extent cx="259080" cy="233045"/>
                  <wp:effectExtent l="0" t="0" r="7620" b="0"/>
                  <wp:docPr id="562"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17DD6038" w14:textId="77777777" w:rsidR="00BC198D" w:rsidRPr="006A6282" w:rsidRDefault="00BC198D" w:rsidP="00720BA8">
            <w:pPr>
              <w:spacing w:after="0"/>
            </w:pPr>
            <w:r w:rsidRPr="006A6282">
              <w:t>Special services and clinics</w:t>
            </w:r>
          </w:p>
        </w:tc>
      </w:tr>
    </w:tbl>
    <w:p w14:paraId="642E9413" w14:textId="77777777" w:rsidR="00BC198D" w:rsidRDefault="00BC198D" w:rsidP="00BC198D">
      <w:r>
        <w:br w:type="page"/>
      </w:r>
    </w:p>
    <w:tbl>
      <w:tblPr>
        <w:tblW w:w="9348" w:type="dxa"/>
        <w:tblCellMar>
          <w:top w:w="86" w:type="dxa"/>
          <w:left w:w="29" w:type="dxa"/>
          <w:right w:w="115" w:type="dxa"/>
        </w:tblCellMar>
        <w:tblLook w:val="01A0" w:firstRow="1" w:lastRow="0" w:firstColumn="1" w:lastColumn="1" w:noHBand="0" w:noVBand="0"/>
      </w:tblPr>
      <w:tblGrid>
        <w:gridCol w:w="1200"/>
        <w:gridCol w:w="8148"/>
      </w:tblGrid>
      <w:tr w:rsidR="00BC198D" w:rsidRPr="006A6282" w14:paraId="005220A1" w14:textId="77777777" w:rsidTr="00720BA8">
        <w:trPr>
          <w:tblHeader/>
        </w:trPr>
        <w:tc>
          <w:tcPr>
            <w:tcW w:w="1200" w:type="dxa"/>
            <w:tcMar>
              <w:left w:w="0" w:type="dxa"/>
              <w:right w:w="14" w:type="dxa"/>
            </w:tcMar>
            <w:vAlign w:val="center"/>
          </w:tcPr>
          <w:p w14:paraId="69F3856D" w14:textId="77777777" w:rsidR="00BC198D" w:rsidRPr="006A6282" w:rsidRDefault="00BC198D" w:rsidP="00720BA8">
            <w:pPr>
              <w:pStyle w:val="Heading3"/>
            </w:pPr>
            <w:r>
              <w:lastRenderedPageBreak/>
              <w:br w:type="page"/>
              <w:t>Check</w:t>
            </w:r>
          </w:p>
        </w:tc>
        <w:tc>
          <w:tcPr>
            <w:tcW w:w="8148" w:type="dxa"/>
            <w:vAlign w:val="center"/>
          </w:tcPr>
          <w:p w14:paraId="3E528F59" w14:textId="77777777" w:rsidR="00BC198D" w:rsidRPr="006A6282" w:rsidRDefault="00BC198D" w:rsidP="0098579A">
            <w:pPr>
              <w:pStyle w:val="Heading3"/>
            </w:pPr>
            <w:r w:rsidRPr="006A6282">
              <w:t>Housing</w:t>
            </w:r>
          </w:p>
        </w:tc>
      </w:tr>
      <w:tr w:rsidR="00BC198D" w:rsidRPr="006A6282" w14:paraId="2063B2F4" w14:textId="77777777" w:rsidTr="00720BA8">
        <w:tc>
          <w:tcPr>
            <w:tcW w:w="1200" w:type="dxa"/>
            <w:tcMar>
              <w:left w:w="0" w:type="dxa"/>
              <w:right w:w="14" w:type="dxa"/>
            </w:tcMar>
          </w:tcPr>
          <w:p w14:paraId="69BA650D" w14:textId="77777777" w:rsidR="00BC198D" w:rsidRPr="006A6282" w:rsidRDefault="00CB6E77" w:rsidP="00720BA8">
            <w:pPr>
              <w:spacing w:after="0"/>
              <w:jc w:val="center"/>
            </w:pPr>
            <w:r>
              <w:rPr>
                <w:noProof/>
              </w:rPr>
              <w:drawing>
                <wp:inline distT="0" distB="0" distL="0" distR="0" wp14:anchorId="3943FCCE" wp14:editId="00463BEA">
                  <wp:extent cx="259080" cy="233045"/>
                  <wp:effectExtent l="0" t="0" r="7620" b="0"/>
                  <wp:docPr id="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2EC39624" w14:textId="77777777" w:rsidR="00BC198D" w:rsidRPr="006A6282" w:rsidRDefault="00BC198D" w:rsidP="00720BA8">
            <w:pPr>
              <w:spacing w:after="0"/>
            </w:pPr>
            <w:r w:rsidRPr="006A6282">
              <w:t>Installation housing</w:t>
            </w:r>
          </w:p>
        </w:tc>
      </w:tr>
      <w:tr w:rsidR="00BC198D" w:rsidRPr="006A6282" w14:paraId="66C2D938" w14:textId="77777777" w:rsidTr="00720BA8">
        <w:tc>
          <w:tcPr>
            <w:tcW w:w="1200" w:type="dxa"/>
            <w:tcMar>
              <w:left w:w="0" w:type="dxa"/>
              <w:right w:w="14" w:type="dxa"/>
            </w:tcMar>
          </w:tcPr>
          <w:p w14:paraId="2BD5063F" w14:textId="77777777" w:rsidR="00BC198D" w:rsidRPr="006A6282" w:rsidRDefault="00CB6E77" w:rsidP="00720BA8">
            <w:pPr>
              <w:spacing w:after="0"/>
              <w:jc w:val="center"/>
            </w:pPr>
            <w:r>
              <w:rPr>
                <w:noProof/>
              </w:rPr>
              <w:drawing>
                <wp:inline distT="0" distB="0" distL="0" distR="0" wp14:anchorId="217521A7" wp14:editId="2598CC80">
                  <wp:extent cx="259080" cy="233045"/>
                  <wp:effectExtent l="0" t="0" r="7620" b="0"/>
                  <wp:docPr id="560"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265D5CEE" w14:textId="77777777" w:rsidR="00BC198D" w:rsidRPr="006A6282" w:rsidRDefault="00BC198D" w:rsidP="00720BA8">
            <w:pPr>
              <w:spacing w:after="0"/>
            </w:pPr>
            <w:r w:rsidRPr="006A6282">
              <w:t>Temporary lodging</w:t>
            </w:r>
          </w:p>
        </w:tc>
      </w:tr>
      <w:tr w:rsidR="00BC198D" w:rsidRPr="006A6282" w14:paraId="575E96A7" w14:textId="77777777" w:rsidTr="00720BA8">
        <w:tc>
          <w:tcPr>
            <w:tcW w:w="1200" w:type="dxa"/>
            <w:tcMar>
              <w:left w:w="0" w:type="dxa"/>
              <w:right w:w="14" w:type="dxa"/>
            </w:tcMar>
          </w:tcPr>
          <w:p w14:paraId="5C14337A" w14:textId="77777777" w:rsidR="00BC198D" w:rsidRPr="006A6282" w:rsidRDefault="00CB6E77" w:rsidP="00720BA8">
            <w:pPr>
              <w:spacing w:after="0"/>
              <w:jc w:val="center"/>
            </w:pPr>
            <w:r>
              <w:rPr>
                <w:noProof/>
              </w:rPr>
              <w:drawing>
                <wp:inline distT="0" distB="0" distL="0" distR="0" wp14:anchorId="71EA21A4" wp14:editId="3E1973EF">
                  <wp:extent cx="259080" cy="233045"/>
                  <wp:effectExtent l="0" t="0" r="7620" b="0"/>
                  <wp:docPr id="55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0E07AC03" w14:textId="77777777" w:rsidR="00BC198D" w:rsidRPr="006A6282" w:rsidRDefault="00BC198D" w:rsidP="00720BA8">
            <w:pPr>
              <w:spacing w:after="0"/>
            </w:pPr>
            <w:r w:rsidRPr="006A6282">
              <w:t>Apartments</w:t>
            </w:r>
          </w:p>
        </w:tc>
      </w:tr>
      <w:tr w:rsidR="00BC198D" w:rsidRPr="006A6282" w14:paraId="3724E031" w14:textId="77777777" w:rsidTr="00720BA8">
        <w:tc>
          <w:tcPr>
            <w:tcW w:w="1200" w:type="dxa"/>
            <w:tcMar>
              <w:left w:w="0" w:type="dxa"/>
              <w:right w:w="14" w:type="dxa"/>
            </w:tcMar>
          </w:tcPr>
          <w:p w14:paraId="62C65AE9" w14:textId="77777777" w:rsidR="00BC198D" w:rsidRPr="006A6282" w:rsidRDefault="00CB6E77" w:rsidP="00720BA8">
            <w:pPr>
              <w:spacing w:after="0"/>
              <w:jc w:val="center"/>
            </w:pPr>
            <w:r>
              <w:rPr>
                <w:noProof/>
              </w:rPr>
              <w:drawing>
                <wp:inline distT="0" distB="0" distL="0" distR="0" wp14:anchorId="71816C44" wp14:editId="0D2361BF">
                  <wp:extent cx="259080" cy="233045"/>
                  <wp:effectExtent l="0" t="0" r="7620" b="0"/>
                  <wp:docPr id="558"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6E9A791B" w14:textId="77777777" w:rsidR="00BC198D" w:rsidRPr="006A6282" w:rsidRDefault="00BC198D" w:rsidP="00720BA8">
            <w:pPr>
              <w:spacing w:after="0"/>
            </w:pPr>
            <w:r w:rsidRPr="006A6282">
              <w:t>Houses</w:t>
            </w:r>
          </w:p>
        </w:tc>
      </w:tr>
      <w:tr w:rsidR="00BC198D" w:rsidRPr="006A6282" w14:paraId="15DEC9BE" w14:textId="77777777" w:rsidTr="00720BA8">
        <w:tc>
          <w:tcPr>
            <w:tcW w:w="1200" w:type="dxa"/>
            <w:tcMar>
              <w:left w:w="0" w:type="dxa"/>
              <w:right w:w="14" w:type="dxa"/>
            </w:tcMar>
          </w:tcPr>
          <w:p w14:paraId="1CB99A7C" w14:textId="77777777" w:rsidR="00BC198D" w:rsidRPr="006A6282" w:rsidRDefault="00CB6E77" w:rsidP="00720BA8">
            <w:pPr>
              <w:spacing w:after="0"/>
              <w:jc w:val="center"/>
            </w:pPr>
            <w:r>
              <w:rPr>
                <w:noProof/>
              </w:rPr>
              <w:drawing>
                <wp:inline distT="0" distB="0" distL="0" distR="0" wp14:anchorId="21698560" wp14:editId="682E750F">
                  <wp:extent cx="259080" cy="233045"/>
                  <wp:effectExtent l="0" t="0" r="7620" b="0"/>
                  <wp:docPr id="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176842FE" w14:textId="77777777" w:rsidR="00BC198D" w:rsidRPr="006A6282" w:rsidRDefault="00BC198D" w:rsidP="00720BA8">
            <w:pPr>
              <w:spacing w:after="0"/>
            </w:pPr>
            <w:r w:rsidRPr="006A6282">
              <w:t>Real estate companies</w:t>
            </w:r>
          </w:p>
        </w:tc>
      </w:tr>
    </w:tbl>
    <w:p w14:paraId="1EEE2BBB" w14:textId="77777777" w:rsidR="00BC198D" w:rsidRDefault="00BC198D" w:rsidP="00BC198D"/>
    <w:tbl>
      <w:tblPr>
        <w:tblW w:w="9348" w:type="dxa"/>
        <w:tblCellMar>
          <w:top w:w="86" w:type="dxa"/>
          <w:left w:w="29" w:type="dxa"/>
          <w:right w:w="115" w:type="dxa"/>
        </w:tblCellMar>
        <w:tblLook w:val="01E0" w:firstRow="1" w:lastRow="1" w:firstColumn="1" w:lastColumn="1" w:noHBand="0" w:noVBand="0"/>
      </w:tblPr>
      <w:tblGrid>
        <w:gridCol w:w="1200"/>
        <w:gridCol w:w="8148"/>
      </w:tblGrid>
      <w:tr w:rsidR="00BC198D" w:rsidRPr="006A6282" w14:paraId="560C137C" w14:textId="77777777" w:rsidTr="00720BA8">
        <w:trPr>
          <w:tblHeader/>
        </w:trPr>
        <w:tc>
          <w:tcPr>
            <w:tcW w:w="1200" w:type="dxa"/>
            <w:tcMar>
              <w:left w:w="0" w:type="dxa"/>
              <w:right w:w="14" w:type="dxa"/>
            </w:tcMar>
            <w:vAlign w:val="center"/>
          </w:tcPr>
          <w:p w14:paraId="32107722" w14:textId="77777777" w:rsidR="00BC198D" w:rsidRPr="006A6282" w:rsidRDefault="00BC198D" w:rsidP="00720BA8">
            <w:pPr>
              <w:pStyle w:val="Heading3"/>
            </w:pPr>
            <w:r>
              <w:t>Check</w:t>
            </w:r>
          </w:p>
        </w:tc>
        <w:tc>
          <w:tcPr>
            <w:tcW w:w="8148" w:type="dxa"/>
            <w:vAlign w:val="center"/>
          </w:tcPr>
          <w:p w14:paraId="3CB710CB" w14:textId="77777777" w:rsidR="00BC198D" w:rsidRPr="006A6282" w:rsidRDefault="00BC198D" w:rsidP="0098579A">
            <w:pPr>
              <w:pStyle w:val="Heading3"/>
            </w:pPr>
            <w:r w:rsidRPr="006A6282">
              <w:t>Recreation</w:t>
            </w:r>
          </w:p>
        </w:tc>
      </w:tr>
      <w:tr w:rsidR="00BC198D" w:rsidRPr="006A6282" w14:paraId="6B9011DA" w14:textId="77777777" w:rsidTr="00720BA8">
        <w:tc>
          <w:tcPr>
            <w:tcW w:w="1200" w:type="dxa"/>
            <w:tcMar>
              <w:left w:w="0" w:type="dxa"/>
              <w:right w:w="14" w:type="dxa"/>
            </w:tcMar>
          </w:tcPr>
          <w:p w14:paraId="285470C9" w14:textId="77777777" w:rsidR="00BC198D" w:rsidRPr="006A6282" w:rsidRDefault="00CB6E77" w:rsidP="00720BA8">
            <w:pPr>
              <w:spacing w:after="0"/>
              <w:jc w:val="center"/>
            </w:pPr>
            <w:r>
              <w:rPr>
                <w:noProof/>
              </w:rPr>
              <w:drawing>
                <wp:inline distT="0" distB="0" distL="0" distR="0" wp14:anchorId="594DC1B3" wp14:editId="170CD688">
                  <wp:extent cx="259080" cy="233045"/>
                  <wp:effectExtent l="0" t="0" r="7620" b="0"/>
                  <wp:docPr id="556"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4A77A8B5" w14:textId="77777777" w:rsidR="00BC198D" w:rsidRPr="006A6282" w:rsidRDefault="00BC198D" w:rsidP="00720BA8">
            <w:pPr>
              <w:spacing w:after="0"/>
            </w:pPr>
            <w:r w:rsidRPr="006A6282">
              <w:t>Recreation office</w:t>
            </w:r>
          </w:p>
        </w:tc>
      </w:tr>
      <w:tr w:rsidR="00BC198D" w:rsidRPr="006A6282" w14:paraId="2D36DF71" w14:textId="77777777" w:rsidTr="00720BA8">
        <w:tc>
          <w:tcPr>
            <w:tcW w:w="1200" w:type="dxa"/>
            <w:tcMar>
              <w:left w:w="0" w:type="dxa"/>
              <w:right w:w="14" w:type="dxa"/>
            </w:tcMar>
          </w:tcPr>
          <w:p w14:paraId="1109B9D4" w14:textId="77777777" w:rsidR="00BC198D" w:rsidRPr="006A6282" w:rsidRDefault="00CB6E77" w:rsidP="00720BA8">
            <w:pPr>
              <w:spacing w:after="0"/>
              <w:jc w:val="center"/>
            </w:pPr>
            <w:r>
              <w:rPr>
                <w:noProof/>
              </w:rPr>
              <w:drawing>
                <wp:inline distT="0" distB="0" distL="0" distR="0" wp14:anchorId="628EE576" wp14:editId="1F05D9B4">
                  <wp:extent cx="259080" cy="233045"/>
                  <wp:effectExtent l="0" t="0" r="7620" b="0"/>
                  <wp:docPr id="55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3D2AC791" w14:textId="77777777" w:rsidR="00BC198D" w:rsidRPr="006A6282" w:rsidRDefault="00BC198D" w:rsidP="00720BA8">
            <w:pPr>
              <w:spacing w:after="0"/>
            </w:pPr>
            <w:r w:rsidRPr="006A6282">
              <w:t>Swimming pools</w:t>
            </w:r>
          </w:p>
        </w:tc>
      </w:tr>
      <w:tr w:rsidR="00BC198D" w:rsidRPr="006A6282" w14:paraId="7D5E68F9" w14:textId="77777777" w:rsidTr="00720BA8">
        <w:tc>
          <w:tcPr>
            <w:tcW w:w="1200" w:type="dxa"/>
            <w:tcMar>
              <w:left w:w="0" w:type="dxa"/>
              <w:right w:w="14" w:type="dxa"/>
            </w:tcMar>
          </w:tcPr>
          <w:p w14:paraId="2D26BCC1" w14:textId="77777777" w:rsidR="00BC198D" w:rsidRPr="006A6282" w:rsidRDefault="00CB6E77" w:rsidP="00720BA8">
            <w:pPr>
              <w:spacing w:after="0"/>
              <w:jc w:val="center"/>
            </w:pPr>
            <w:r>
              <w:rPr>
                <w:noProof/>
              </w:rPr>
              <w:drawing>
                <wp:inline distT="0" distB="0" distL="0" distR="0" wp14:anchorId="3E7D8F34" wp14:editId="71EB9C4C">
                  <wp:extent cx="259080" cy="233045"/>
                  <wp:effectExtent l="0" t="0" r="7620" b="0"/>
                  <wp:docPr id="554"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422415A0" w14:textId="77777777" w:rsidR="00BC198D" w:rsidRPr="006A6282" w:rsidRDefault="00BC198D" w:rsidP="00720BA8">
            <w:pPr>
              <w:spacing w:after="0"/>
            </w:pPr>
            <w:r w:rsidRPr="006A6282">
              <w:t>Fitness clubs</w:t>
            </w:r>
          </w:p>
        </w:tc>
      </w:tr>
      <w:tr w:rsidR="00BC198D" w:rsidRPr="006A6282" w14:paraId="004F1BBA" w14:textId="77777777" w:rsidTr="00720BA8">
        <w:tc>
          <w:tcPr>
            <w:tcW w:w="1200" w:type="dxa"/>
            <w:tcMar>
              <w:left w:w="0" w:type="dxa"/>
              <w:right w:w="14" w:type="dxa"/>
            </w:tcMar>
          </w:tcPr>
          <w:p w14:paraId="29EE0E19" w14:textId="77777777" w:rsidR="00BC198D" w:rsidRPr="006A6282" w:rsidRDefault="00CB6E77" w:rsidP="00720BA8">
            <w:pPr>
              <w:spacing w:after="0"/>
              <w:jc w:val="center"/>
            </w:pPr>
            <w:r>
              <w:rPr>
                <w:noProof/>
              </w:rPr>
              <w:drawing>
                <wp:inline distT="0" distB="0" distL="0" distR="0" wp14:anchorId="76D80AB7" wp14:editId="591FF91A">
                  <wp:extent cx="259080" cy="233045"/>
                  <wp:effectExtent l="0" t="0" r="7620" b="0"/>
                  <wp:docPr id="55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2C9F8F74" w14:textId="77777777" w:rsidR="00BC198D" w:rsidRPr="006A6282" w:rsidRDefault="00BC198D" w:rsidP="00720BA8">
            <w:pPr>
              <w:spacing w:after="0"/>
            </w:pPr>
            <w:r w:rsidRPr="006A6282">
              <w:t>Restaurants</w:t>
            </w:r>
          </w:p>
        </w:tc>
      </w:tr>
      <w:tr w:rsidR="00BC198D" w:rsidRPr="006A6282" w14:paraId="61B1C8C7" w14:textId="77777777" w:rsidTr="00720BA8">
        <w:tc>
          <w:tcPr>
            <w:tcW w:w="1200" w:type="dxa"/>
            <w:tcMar>
              <w:left w:w="0" w:type="dxa"/>
              <w:right w:w="14" w:type="dxa"/>
            </w:tcMar>
          </w:tcPr>
          <w:p w14:paraId="75E76617" w14:textId="77777777" w:rsidR="00BC198D" w:rsidRPr="006A6282" w:rsidRDefault="00CB6E77" w:rsidP="00720BA8">
            <w:pPr>
              <w:spacing w:after="0"/>
              <w:jc w:val="center"/>
            </w:pPr>
            <w:r>
              <w:rPr>
                <w:noProof/>
              </w:rPr>
              <w:drawing>
                <wp:inline distT="0" distB="0" distL="0" distR="0" wp14:anchorId="3AA44691" wp14:editId="4B3406A3">
                  <wp:extent cx="259080" cy="233045"/>
                  <wp:effectExtent l="0" t="0" r="7620" b="0"/>
                  <wp:docPr id="552"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4944710D" w14:textId="77777777" w:rsidR="00BC198D" w:rsidRPr="006A6282" w:rsidRDefault="00BC198D" w:rsidP="00720BA8">
            <w:pPr>
              <w:spacing w:after="0"/>
            </w:pPr>
            <w:r w:rsidRPr="006A6282">
              <w:t>Concerts</w:t>
            </w:r>
          </w:p>
        </w:tc>
      </w:tr>
      <w:tr w:rsidR="00BC198D" w:rsidRPr="006A6282" w14:paraId="5F88CE11" w14:textId="77777777" w:rsidTr="00720BA8">
        <w:tc>
          <w:tcPr>
            <w:tcW w:w="1200" w:type="dxa"/>
            <w:tcMar>
              <w:left w:w="0" w:type="dxa"/>
              <w:right w:w="14" w:type="dxa"/>
            </w:tcMar>
          </w:tcPr>
          <w:p w14:paraId="7C7057F3" w14:textId="77777777" w:rsidR="00BC198D" w:rsidRPr="006A6282" w:rsidRDefault="00CB6E77" w:rsidP="00720BA8">
            <w:pPr>
              <w:spacing w:after="0"/>
              <w:jc w:val="center"/>
            </w:pPr>
            <w:r>
              <w:rPr>
                <w:noProof/>
              </w:rPr>
              <w:drawing>
                <wp:inline distT="0" distB="0" distL="0" distR="0" wp14:anchorId="25EF6C84" wp14:editId="6D22BA80">
                  <wp:extent cx="259080" cy="233045"/>
                  <wp:effectExtent l="0" t="0" r="7620" b="0"/>
                  <wp:docPr id="55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7CEB076D" w14:textId="77777777" w:rsidR="00BC198D" w:rsidRPr="006A6282" w:rsidRDefault="00BC198D" w:rsidP="00720BA8">
            <w:pPr>
              <w:spacing w:after="0"/>
            </w:pPr>
            <w:r w:rsidRPr="006A6282">
              <w:t>Parks programs</w:t>
            </w:r>
          </w:p>
        </w:tc>
      </w:tr>
      <w:tr w:rsidR="00BC198D" w:rsidRPr="006A6282" w14:paraId="3E30DECE" w14:textId="77777777" w:rsidTr="00720BA8">
        <w:tc>
          <w:tcPr>
            <w:tcW w:w="1200" w:type="dxa"/>
            <w:tcMar>
              <w:left w:w="0" w:type="dxa"/>
              <w:right w:w="14" w:type="dxa"/>
            </w:tcMar>
          </w:tcPr>
          <w:p w14:paraId="1E564A8E" w14:textId="77777777" w:rsidR="00BC198D" w:rsidRPr="006A6282" w:rsidRDefault="00CB6E77" w:rsidP="00720BA8">
            <w:pPr>
              <w:spacing w:after="0"/>
              <w:jc w:val="center"/>
            </w:pPr>
            <w:r>
              <w:rPr>
                <w:noProof/>
              </w:rPr>
              <w:drawing>
                <wp:inline distT="0" distB="0" distL="0" distR="0" wp14:anchorId="6859A354" wp14:editId="51DBBDD5">
                  <wp:extent cx="259080" cy="233045"/>
                  <wp:effectExtent l="0" t="0" r="7620" b="0"/>
                  <wp:docPr id="550"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6F76DE08" w14:textId="77777777" w:rsidR="00BC198D" w:rsidRPr="006A6282" w:rsidRDefault="00BC198D" w:rsidP="00720BA8">
            <w:pPr>
              <w:spacing w:after="0"/>
            </w:pPr>
            <w:r w:rsidRPr="006A6282">
              <w:t xml:space="preserve">YMCA/YWCA </w:t>
            </w:r>
            <w:r>
              <w:t>c</w:t>
            </w:r>
            <w:r w:rsidRPr="006A6282">
              <w:t xml:space="preserve">ommunity </w:t>
            </w:r>
            <w:r>
              <w:t>c</w:t>
            </w:r>
            <w:r w:rsidRPr="006A6282">
              <w:t>enters</w:t>
            </w:r>
          </w:p>
        </w:tc>
      </w:tr>
      <w:tr w:rsidR="00BC198D" w:rsidRPr="006A6282" w14:paraId="61C19299" w14:textId="77777777" w:rsidTr="00720BA8">
        <w:tc>
          <w:tcPr>
            <w:tcW w:w="1200" w:type="dxa"/>
            <w:tcMar>
              <w:left w:w="0" w:type="dxa"/>
              <w:right w:w="14" w:type="dxa"/>
            </w:tcMar>
          </w:tcPr>
          <w:p w14:paraId="73E04F16" w14:textId="77777777" w:rsidR="00BC198D" w:rsidRPr="006A6282" w:rsidRDefault="00CB6E77" w:rsidP="00720BA8">
            <w:pPr>
              <w:spacing w:after="0"/>
              <w:jc w:val="center"/>
            </w:pPr>
            <w:r>
              <w:rPr>
                <w:noProof/>
              </w:rPr>
              <w:drawing>
                <wp:inline distT="0" distB="0" distL="0" distR="0" wp14:anchorId="760E78EE" wp14:editId="24423986">
                  <wp:extent cx="259080" cy="233045"/>
                  <wp:effectExtent l="0" t="0" r="7620" b="0"/>
                  <wp:docPr id="54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7F46FF6A" w14:textId="77777777" w:rsidR="00BC198D" w:rsidRPr="006A6282" w:rsidRDefault="00BC198D" w:rsidP="00720BA8">
            <w:pPr>
              <w:spacing w:after="0"/>
            </w:pPr>
            <w:r w:rsidRPr="006A6282">
              <w:t>Sports activities</w:t>
            </w:r>
          </w:p>
        </w:tc>
      </w:tr>
      <w:tr w:rsidR="00BC198D" w:rsidRPr="006A6282" w14:paraId="51F954EC" w14:textId="77777777" w:rsidTr="00720BA8">
        <w:tc>
          <w:tcPr>
            <w:tcW w:w="1200" w:type="dxa"/>
            <w:tcMar>
              <w:left w:w="0" w:type="dxa"/>
              <w:right w:w="14" w:type="dxa"/>
            </w:tcMar>
          </w:tcPr>
          <w:p w14:paraId="5A21D29E" w14:textId="77777777" w:rsidR="00BC198D" w:rsidRPr="006A6282" w:rsidRDefault="00CB6E77" w:rsidP="00720BA8">
            <w:pPr>
              <w:spacing w:after="0"/>
              <w:jc w:val="center"/>
            </w:pPr>
            <w:r>
              <w:rPr>
                <w:noProof/>
              </w:rPr>
              <w:drawing>
                <wp:inline distT="0" distB="0" distL="0" distR="0" wp14:anchorId="1BA59549" wp14:editId="3A5CCF90">
                  <wp:extent cx="259080" cy="233045"/>
                  <wp:effectExtent l="0" t="0" r="7620" b="0"/>
                  <wp:docPr id="548"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5E99EBD6" w14:textId="77777777" w:rsidR="00BC198D" w:rsidRPr="006A6282" w:rsidRDefault="00BC198D" w:rsidP="00720BA8">
            <w:pPr>
              <w:spacing w:after="0"/>
            </w:pPr>
            <w:r w:rsidRPr="006A6282">
              <w:t>Museums</w:t>
            </w:r>
          </w:p>
        </w:tc>
      </w:tr>
      <w:tr w:rsidR="00BC198D" w:rsidRPr="006A6282" w14:paraId="6E42547D" w14:textId="77777777" w:rsidTr="00720BA8">
        <w:tc>
          <w:tcPr>
            <w:tcW w:w="1200" w:type="dxa"/>
            <w:tcMar>
              <w:left w:w="0" w:type="dxa"/>
              <w:right w:w="14" w:type="dxa"/>
            </w:tcMar>
          </w:tcPr>
          <w:p w14:paraId="653BB5F4" w14:textId="77777777" w:rsidR="00BC198D" w:rsidRPr="006A6282" w:rsidRDefault="00CB6E77" w:rsidP="00720BA8">
            <w:pPr>
              <w:spacing w:after="0"/>
              <w:jc w:val="center"/>
            </w:pPr>
            <w:r>
              <w:rPr>
                <w:noProof/>
              </w:rPr>
              <w:drawing>
                <wp:inline distT="0" distB="0" distL="0" distR="0" wp14:anchorId="15938A14" wp14:editId="5824CEAC">
                  <wp:extent cx="259080" cy="233045"/>
                  <wp:effectExtent l="0" t="0" r="7620" b="0"/>
                  <wp:docPr id="54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3EC031C6" w14:textId="77777777" w:rsidR="00BC198D" w:rsidRPr="006A6282" w:rsidRDefault="00BC198D" w:rsidP="00720BA8">
            <w:pPr>
              <w:spacing w:after="0"/>
            </w:pPr>
            <w:r w:rsidRPr="006A6282">
              <w:t>Trips</w:t>
            </w:r>
            <w:r>
              <w:t xml:space="preserve"> and </w:t>
            </w:r>
            <w:r w:rsidRPr="006A6282">
              <w:t>tours</w:t>
            </w:r>
          </w:p>
        </w:tc>
      </w:tr>
      <w:tr w:rsidR="00BC198D" w:rsidRPr="006A6282" w14:paraId="0E5FD5FD" w14:textId="77777777" w:rsidTr="00720BA8">
        <w:tc>
          <w:tcPr>
            <w:tcW w:w="1200" w:type="dxa"/>
            <w:tcMar>
              <w:left w:w="0" w:type="dxa"/>
              <w:right w:w="14" w:type="dxa"/>
            </w:tcMar>
          </w:tcPr>
          <w:p w14:paraId="01B03E45" w14:textId="77777777" w:rsidR="00BC198D" w:rsidRPr="006A6282" w:rsidRDefault="00CB6E77" w:rsidP="00720BA8">
            <w:pPr>
              <w:spacing w:after="0"/>
              <w:jc w:val="center"/>
            </w:pPr>
            <w:r>
              <w:rPr>
                <w:noProof/>
              </w:rPr>
              <w:drawing>
                <wp:inline distT="0" distB="0" distL="0" distR="0" wp14:anchorId="1719792C" wp14:editId="474A5AE9">
                  <wp:extent cx="259080" cy="233045"/>
                  <wp:effectExtent l="0" t="0" r="7620" b="0"/>
                  <wp:docPr id="546"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61517E1C" w14:textId="77777777" w:rsidR="00BC198D" w:rsidRPr="006A6282" w:rsidRDefault="00BC198D" w:rsidP="00720BA8">
            <w:pPr>
              <w:spacing w:after="0"/>
            </w:pPr>
            <w:r w:rsidRPr="006A6282">
              <w:t>Free events</w:t>
            </w:r>
          </w:p>
        </w:tc>
      </w:tr>
    </w:tbl>
    <w:p w14:paraId="0DA0FEEA" w14:textId="77777777" w:rsidR="00BC198D" w:rsidRDefault="00BC198D" w:rsidP="00BC198D">
      <w:r>
        <w:br w:type="page"/>
      </w:r>
    </w:p>
    <w:tbl>
      <w:tblPr>
        <w:tblW w:w="9348" w:type="dxa"/>
        <w:tblCellMar>
          <w:top w:w="86" w:type="dxa"/>
          <w:left w:w="29" w:type="dxa"/>
          <w:right w:w="115" w:type="dxa"/>
        </w:tblCellMar>
        <w:tblLook w:val="01E0" w:firstRow="1" w:lastRow="1" w:firstColumn="1" w:lastColumn="1" w:noHBand="0" w:noVBand="0"/>
      </w:tblPr>
      <w:tblGrid>
        <w:gridCol w:w="1200"/>
        <w:gridCol w:w="8148"/>
      </w:tblGrid>
      <w:tr w:rsidR="00BC198D" w:rsidRPr="006A6282" w14:paraId="47BEBCF4" w14:textId="77777777" w:rsidTr="00720BA8">
        <w:tc>
          <w:tcPr>
            <w:tcW w:w="1200" w:type="dxa"/>
            <w:tcMar>
              <w:left w:w="0" w:type="dxa"/>
              <w:right w:w="14" w:type="dxa"/>
            </w:tcMar>
            <w:vAlign w:val="center"/>
          </w:tcPr>
          <w:p w14:paraId="74600CBB" w14:textId="77777777" w:rsidR="00BC198D" w:rsidRPr="006A6282" w:rsidRDefault="00BC198D" w:rsidP="00720BA8">
            <w:pPr>
              <w:pStyle w:val="Heading3"/>
            </w:pPr>
            <w:r>
              <w:lastRenderedPageBreak/>
              <w:t>Check</w:t>
            </w:r>
          </w:p>
        </w:tc>
        <w:tc>
          <w:tcPr>
            <w:tcW w:w="8148" w:type="dxa"/>
            <w:vAlign w:val="center"/>
          </w:tcPr>
          <w:p w14:paraId="23D544D7" w14:textId="77777777" w:rsidR="00BC198D" w:rsidRPr="006A6282" w:rsidRDefault="00BC198D" w:rsidP="0098579A">
            <w:pPr>
              <w:pStyle w:val="Heading3"/>
            </w:pPr>
            <w:r w:rsidRPr="006A6282">
              <w:t xml:space="preserve">Child </w:t>
            </w:r>
            <w:r>
              <w:t>c</w:t>
            </w:r>
            <w:r w:rsidRPr="006A6282">
              <w:t xml:space="preserve">are </w:t>
            </w:r>
            <w:r>
              <w:t>f</w:t>
            </w:r>
            <w:r w:rsidRPr="006A6282">
              <w:t>acilities</w:t>
            </w:r>
          </w:p>
        </w:tc>
      </w:tr>
      <w:tr w:rsidR="00BC198D" w:rsidRPr="006A6282" w14:paraId="3A3C9112" w14:textId="77777777" w:rsidTr="00720BA8">
        <w:tc>
          <w:tcPr>
            <w:tcW w:w="1200" w:type="dxa"/>
            <w:tcMar>
              <w:left w:w="0" w:type="dxa"/>
              <w:right w:w="14" w:type="dxa"/>
            </w:tcMar>
          </w:tcPr>
          <w:p w14:paraId="7B63B61A" w14:textId="77777777" w:rsidR="00BC198D" w:rsidRPr="006A6282" w:rsidRDefault="00CB6E77" w:rsidP="00720BA8">
            <w:pPr>
              <w:spacing w:after="0"/>
              <w:jc w:val="center"/>
            </w:pPr>
            <w:r>
              <w:rPr>
                <w:noProof/>
              </w:rPr>
              <w:drawing>
                <wp:inline distT="0" distB="0" distL="0" distR="0" wp14:anchorId="0A8E72E4" wp14:editId="15DA4AEE">
                  <wp:extent cx="259080" cy="233045"/>
                  <wp:effectExtent l="0" t="0" r="7620" b="0"/>
                  <wp:docPr id="54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3B4DFF01" w14:textId="77777777" w:rsidR="00BC198D" w:rsidRPr="006A6282" w:rsidRDefault="00BC198D" w:rsidP="00720BA8">
            <w:pPr>
              <w:spacing w:after="0"/>
            </w:pPr>
            <w:r>
              <w:t>Child</w:t>
            </w:r>
            <w:r w:rsidRPr="006A6282">
              <w:t xml:space="preserve"> care on/off </w:t>
            </w:r>
            <w:r>
              <w:t>installation</w:t>
            </w:r>
          </w:p>
        </w:tc>
      </w:tr>
      <w:tr w:rsidR="00BC198D" w:rsidRPr="006A6282" w14:paraId="2E953A8C" w14:textId="77777777" w:rsidTr="00720BA8">
        <w:tc>
          <w:tcPr>
            <w:tcW w:w="1200" w:type="dxa"/>
            <w:tcMar>
              <w:left w:w="0" w:type="dxa"/>
              <w:right w:w="14" w:type="dxa"/>
            </w:tcMar>
          </w:tcPr>
          <w:p w14:paraId="409632DC" w14:textId="77777777" w:rsidR="00BC198D" w:rsidRPr="006A6282" w:rsidRDefault="00CB6E77" w:rsidP="00720BA8">
            <w:pPr>
              <w:spacing w:after="0"/>
              <w:jc w:val="center"/>
            </w:pPr>
            <w:r>
              <w:rPr>
                <w:noProof/>
              </w:rPr>
              <w:drawing>
                <wp:inline distT="0" distB="0" distL="0" distR="0" wp14:anchorId="7279457B" wp14:editId="316B624A">
                  <wp:extent cx="259080" cy="233045"/>
                  <wp:effectExtent l="0" t="0" r="7620" b="0"/>
                  <wp:docPr id="544"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5D29FB29" w14:textId="77777777" w:rsidR="00BC198D" w:rsidRPr="006A6282" w:rsidRDefault="00BC198D" w:rsidP="00720BA8">
            <w:pPr>
              <w:spacing w:after="0"/>
            </w:pPr>
            <w:r w:rsidRPr="006A6282">
              <w:t xml:space="preserve">Camps on/off </w:t>
            </w:r>
            <w:r>
              <w:t>installation</w:t>
            </w:r>
          </w:p>
        </w:tc>
      </w:tr>
      <w:tr w:rsidR="00BC198D" w:rsidRPr="006A6282" w14:paraId="00BF92F3" w14:textId="77777777" w:rsidTr="00720BA8">
        <w:tc>
          <w:tcPr>
            <w:tcW w:w="1200" w:type="dxa"/>
            <w:tcMar>
              <w:left w:w="0" w:type="dxa"/>
              <w:right w:w="14" w:type="dxa"/>
            </w:tcMar>
          </w:tcPr>
          <w:p w14:paraId="2DF3E0DB" w14:textId="77777777" w:rsidR="00BC198D" w:rsidRPr="006A6282" w:rsidRDefault="00CB6E77" w:rsidP="00720BA8">
            <w:pPr>
              <w:spacing w:after="0"/>
              <w:jc w:val="center"/>
            </w:pPr>
            <w:r>
              <w:rPr>
                <w:noProof/>
              </w:rPr>
              <w:drawing>
                <wp:inline distT="0" distB="0" distL="0" distR="0" wp14:anchorId="7FA68C38" wp14:editId="335E2A4B">
                  <wp:extent cx="259080" cy="233045"/>
                  <wp:effectExtent l="0" t="0" r="7620" b="0"/>
                  <wp:docPr id="54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0005FCCA" w14:textId="77777777" w:rsidR="00BC198D" w:rsidRPr="006A6282" w:rsidRDefault="00BC198D" w:rsidP="00720BA8">
            <w:pPr>
              <w:spacing w:after="0"/>
            </w:pPr>
            <w:r w:rsidRPr="006A6282">
              <w:t>Nursery schools</w:t>
            </w:r>
          </w:p>
        </w:tc>
      </w:tr>
    </w:tbl>
    <w:p w14:paraId="50752548" w14:textId="77777777" w:rsidR="00BC198D" w:rsidRDefault="00BC198D" w:rsidP="00BC198D"/>
    <w:tbl>
      <w:tblPr>
        <w:tblW w:w="9348" w:type="dxa"/>
        <w:tblCellMar>
          <w:top w:w="86" w:type="dxa"/>
          <w:left w:w="29" w:type="dxa"/>
          <w:right w:w="115" w:type="dxa"/>
        </w:tblCellMar>
        <w:tblLook w:val="01E0" w:firstRow="1" w:lastRow="1" w:firstColumn="1" w:lastColumn="1" w:noHBand="0" w:noVBand="0"/>
      </w:tblPr>
      <w:tblGrid>
        <w:gridCol w:w="1200"/>
        <w:gridCol w:w="8148"/>
      </w:tblGrid>
      <w:tr w:rsidR="00BC198D" w:rsidRPr="006A6282" w14:paraId="5388281D" w14:textId="77777777" w:rsidTr="00720BA8">
        <w:tc>
          <w:tcPr>
            <w:tcW w:w="1200" w:type="dxa"/>
            <w:tcMar>
              <w:left w:w="0" w:type="dxa"/>
              <w:right w:w="14" w:type="dxa"/>
            </w:tcMar>
          </w:tcPr>
          <w:p w14:paraId="39241AB5" w14:textId="77777777" w:rsidR="00BC198D" w:rsidRPr="006A6282" w:rsidRDefault="00BC198D" w:rsidP="00720BA8">
            <w:pPr>
              <w:pStyle w:val="Heading3"/>
              <w:tabs>
                <w:tab w:val="left" w:pos="3342"/>
              </w:tabs>
            </w:pPr>
            <w:r>
              <w:t>Check</w:t>
            </w:r>
          </w:p>
        </w:tc>
        <w:tc>
          <w:tcPr>
            <w:tcW w:w="8148" w:type="dxa"/>
          </w:tcPr>
          <w:p w14:paraId="392174BC" w14:textId="77777777" w:rsidR="00BC198D" w:rsidRPr="006A6282" w:rsidRDefault="00BC198D" w:rsidP="00720BA8">
            <w:pPr>
              <w:pStyle w:val="Heading3"/>
            </w:pPr>
            <w:r>
              <w:t>Schools</w:t>
            </w:r>
          </w:p>
        </w:tc>
      </w:tr>
      <w:tr w:rsidR="00BC198D" w:rsidRPr="006A6282" w14:paraId="5E8DF0CF" w14:textId="77777777" w:rsidTr="00720BA8">
        <w:tc>
          <w:tcPr>
            <w:tcW w:w="1200" w:type="dxa"/>
            <w:tcMar>
              <w:left w:w="0" w:type="dxa"/>
              <w:right w:w="14" w:type="dxa"/>
            </w:tcMar>
          </w:tcPr>
          <w:p w14:paraId="2977B5E1" w14:textId="77777777" w:rsidR="00BC198D" w:rsidRPr="006A6282" w:rsidRDefault="00CB6E77" w:rsidP="00720BA8">
            <w:pPr>
              <w:spacing w:after="0"/>
              <w:jc w:val="center"/>
            </w:pPr>
            <w:r>
              <w:rPr>
                <w:noProof/>
              </w:rPr>
              <w:drawing>
                <wp:inline distT="0" distB="0" distL="0" distR="0" wp14:anchorId="3E895317" wp14:editId="35457D03">
                  <wp:extent cx="259080" cy="233045"/>
                  <wp:effectExtent l="0" t="0" r="7620" b="0"/>
                  <wp:docPr id="542"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70894E4E" w14:textId="77777777" w:rsidR="00BC198D" w:rsidRPr="006A6282" w:rsidRDefault="00BC198D" w:rsidP="00720BA8">
            <w:pPr>
              <w:spacing w:after="0"/>
            </w:pPr>
            <w:r w:rsidRPr="006A6282">
              <w:t>Sources of information</w:t>
            </w:r>
          </w:p>
        </w:tc>
      </w:tr>
      <w:tr w:rsidR="00BC198D" w:rsidRPr="006A6282" w14:paraId="31A0BB63" w14:textId="77777777" w:rsidTr="00720BA8">
        <w:tc>
          <w:tcPr>
            <w:tcW w:w="1200" w:type="dxa"/>
            <w:tcMar>
              <w:left w:w="0" w:type="dxa"/>
              <w:right w:w="14" w:type="dxa"/>
            </w:tcMar>
          </w:tcPr>
          <w:p w14:paraId="065C1363" w14:textId="77777777" w:rsidR="00BC198D" w:rsidRPr="006A6282" w:rsidRDefault="00CB6E77" w:rsidP="00720BA8">
            <w:pPr>
              <w:spacing w:after="0"/>
              <w:jc w:val="center"/>
            </w:pPr>
            <w:r>
              <w:rPr>
                <w:noProof/>
              </w:rPr>
              <w:drawing>
                <wp:inline distT="0" distB="0" distL="0" distR="0" wp14:anchorId="45D9A5E5" wp14:editId="49BE18CF">
                  <wp:extent cx="259080" cy="233045"/>
                  <wp:effectExtent l="0" t="0" r="7620" b="0"/>
                  <wp:docPr id="54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15607CCF" w14:textId="77777777" w:rsidR="00BC198D" w:rsidRPr="006A6282" w:rsidRDefault="00BC198D" w:rsidP="00720BA8">
            <w:pPr>
              <w:spacing w:after="0"/>
            </w:pPr>
            <w:r w:rsidRPr="006A6282">
              <w:t>Testing</w:t>
            </w:r>
          </w:p>
        </w:tc>
      </w:tr>
      <w:tr w:rsidR="00BC198D" w:rsidRPr="006A6282" w14:paraId="059861EA" w14:textId="77777777" w:rsidTr="00720BA8">
        <w:tc>
          <w:tcPr>
            <w:tcW w:w="1200" w:type="dxa"/>
            <w:tcMar>
              <w:left w:w="0" w:type="dxa"/>
              <w:right w:w="14" w:type="dxa"/>
            </w:tcMar>
          </w:tcPr>
          <w:p w14:paraId="7E41828D" w14:textId="77777777" w:rsidR="00BC198D" w:rsidRPr="006A6282" w:rsidRDefault="00CB6E77" w:rsidP="00720BA8">
            <w:pPr>
              <w:spacing w:after="0"/>
              <w:jc w:val="center"/>
            </w:pPr>
            <w:r>
              <w:rPr>
                <w:noProof/>
              </w:rPr>
              <w:drawing>
                <wp:inline distT="0" distB="0" distL="0" distR="0" wp14:anchorId="1CCA9624" wp14:editId="22EEADDC">
                  <wp:extent cx="259080" cy="233045"/>
                  <wp:effectExtent l="0" t="0" r="7620" b="0"/>
                  <wp:docPr id="540"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323A6744" w14:textId="77777777" w:rsidR="00BC198D" w:rsidRPr="006A6282" w:rsidRDefault="00BC198D" w:rsidP="00720BA8">
            <w:pPr>
              <w:spacing w:after="0"/>
            </w:pPr>
            <w:r>
              <w:t>Installation</w:t>
            </w:r>
            <w:r w:rsidRPr="006A6282">
              <w:t xml:space="preserve"> schools</w:t>
            </w:r>
          </w:p>
        </w:tc>
      </w:tr>
      <w:tr w:rsidR="00BC198D" w:rsidRPr="006A6282" w14:paraId="13730A31" w14:textId="77777777" w:rsidTr="00720BA8">
        <w:tc>
          <w:tcPr>
            <w:tcW w:w="1200" w:type="dxa"/>
            <w:tcMar>
              <w:left w:w="0" w:type="dxa"/>
              <w:right w:w="14" w:type="dxa"/>
            </w:tcMar>
          </w:tcPr>
          <w:p w14:paraId="41F1090D" w14:textId="77777777" w:rsidR="00BC198D" w:rsidRPr="006A6282" w:rsidRDefault="00CB6E77" w:rsidP="00720BA8">
            <w:pPr>
              <w:spacing w:after="0"/>
              <w:jc w:val="center"/>
            </w:pPr>
            <w:r>
              <w:rPr>
                <w:noProof/>
              </w:rPr>
              <w:drawing>
                <wp:inline distT="0" distB="0" distL="0" distR="0" wp14:anchorId="39908F0A" wp14:editId="79CC3C5C">
                  <wp:extent cx="259080" cy="233045"/>
                  <wp:effectExtent l="0" t="0" r="7620" b="0"/>
                  <wp:docPr id="53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56F516A8" w14:textId="77777777" w:rsidR="00BC198D" w:rsidRPr="006A6282" w:rsidRDefault="00BC198D" w:rsidP="00720BA8">
            <w:pPr>
              <w:spacing w:after="0"/>
            </w:pPr>
            <w:r w:rsidRPr="006A6282">
              <w:t>Public schools</w:t>
            </w:r>
          </w:p>
        </w:tc>
      </w:tr>
      <w:tr w:rsidR="00BC198D" w:rsidRPr="006A6282" w14:paraId="7531CA59" w14:textId="77777777" w:rsidTr="00720BA8">
        <w:tc>
          <w:tcPr>
            <w:tcW w:w="1200" w:type="dxa"/>
            <w:tcMar>
              <w:left w:w="0" w:type="dxa"/>
              <w:right w:w="14" w:type="dxa"/>
            </w:tcMar>
          </w:tcPr>
          <w:p w14:paraId="3F5AC780" w14:textId="77777777" w:rsidR="00BC198D" w:rsidRPr="006A6282" w:rsidRDefault="00CB6E77" w:rsidP="00720BA8">
            <w:pPr>
              <w:spacing w:after="0"/>
              <w:jc w:val="center"/>
            </w:pPr>
            <w:r>
              <w:rPr>
                <w:noProof/>
              </w:rPr>
              <w:drawing>
                <wp:inline distT="0" distB="0" distL="0" distR="0" wp14:anchorId="2B348B6F" wp14:editId="19D5FE76">
                  <wp:extent cx="259080" cy="233045"/>
                  <wp:effectExtent l="0" t="0" r="7620" b="0"/>
                  <wp:docPr id="538"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18A46134" w14:textId="77777777" w:rsidR="00BC198D" w:rsidRPr="006A6282" w:rsidRDefault="00BC198D" w:rsidP="00720BA8">
            <w:pPr>
              <w:spacing w:after="0"/>
            </w:pPr>
            <w:r w:rsidRPr="006A6282">
              <w:t>Private schools</w:t>
            </w:r>
          </w:p>
        </w:tc>
      </w:tr>
      <w:tr w:rsidR="00BC198D" w:rsidRPr="006A6282" w14:paraId="64A5BCBB" w14:textId="77777777" w:rsidTr="00720BA8">
        <w:tc>
          <w:tcPr>
            <w:tcW w:w="1200" w:type="dxa"/>
            <w:tcMar>
              <w:left w:w="0" w:type="dxa"/>
              <w:right w:w="14" w:type="dxa"/>
            </w:tcMar>
          </w:tcPr>
          <w:p w14:paraId="122CBCF5" w14:textId="77777777" w:rsidR="00BC198D" w:rsidRPr="006A6282" w:rsidRDefault="00CB6E77" w:rsidP="00720BA8">
            <w:pPr>
              <w:spacing w:after="0"/>
              <w:jc w:val="center"/>
            </w:pPr>
            <w:r>
              <w:rPr>
                <w:noProof/>
              </w:rPr>
              <w:drawing>
                <wp:inline distT="0" distB="0" distL="0" distR="0" wp14:anchorId="418FC63D" wp14:editId="43B4F60A">
                  <wp:extent cx="259080" cy="233045"/>
                  <wp:effectExtent l="0" t="0" r="7620" b="0"/>
                  <wp:docPr id="53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5959C9F6" w14:textId="77777777" w:rsidR="00BC198D" w:rsidRPr="006A6282" w:rsidRDefault="00BC198D" w:rsidP="00720BA8">
            <w:pPr>
              <w:spacing w:after="0"/>
            </w:pPr>
            <w:r w:rsidRPr="006A6282">
              <w:t>Religious schools</w:t>
            </w:r>
          </w:p>
        </w:tc>
      </w:tr>
      <w:tr w:rsidR="00BC198D" w:rsidRPr="006A6282" w14:paraId="7B38820D" w14:textId="77777777" w:rsidTr="00720BA8">
        <w:tc>
          <w:tcPr>
            <w:tcW w:w="1200" w:type="dxa"/>
            <w:tcMar>
              <w:left w:w="0" w:type="dxa"/>
              <w:right w:w="14" w:type="dxa"/>
            </w:tcMar>
          </w:tcPr>
          <w:p w14:paraId="45462E05" w14:textId="77777777" w:rsidR="00BC198D" w:rsidRPr="006A6282" w:rsidRDefault="00CB6E77" w:rsidP="00720BA8">
            <w:pPr>
              <w:spacing w:after="0"/>
              <w:jc w:val="center"/>
            </w:pPr>
            <w:r>
              <w:rPr>
                <w:noProof/>
              </w:rPr>
              <w:drawing>
                <wp:inline distT="0" distB="0" distL="0" distR="0" wp14:anchorId="104FBC58" wp14:editId="5DF94639">
                  <wp:extent cx="259080" cy="233045"/>
                  <wp:effectExtent l="0" t="0" r="7620" b="0"/>
                  <wp:docPr id="536"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306058B9" w14:textId="77777777" w:rsidR="00BC198D" w:rsidRPr="006A6282" w:rsidRDefault="00BC198D" w:rsidP="00720BA8">
            <w:pPr>
              <w:spacing w:after="0"/>
            </w:pPr>
            <w:r w:rsidRPr="006A6282">
              <w:t>Colleges</w:t>
            </w:r>
          </w:p>
        </w:tc>
      </w:tr>
    </w:tbl>
    <w:p w14:paraId="41E22C8D" w14:textId="77777777" w:rsidR="00BC198D" w:rsidRDefault="00BC198D" w:rsidP="00BC198D"/>
    <w:tbl>
      <w:tblPr>
        <w:tblW w:w="9348" w:type="dxa"/>
        <w:tblCellMar>
          <w:top w:w="86" w:type="dxa"/>
          <w:left w:w="29" w:type="dxa"/>
          <w:right w:w="115" w:type="dxa"/>
        </w:tblCellMar>
        <w:tblLook w:val="01E0" w:firstRow="1" w:lastRow="1" w:firstColumn="1" w:lastColumn="1" w:noHBand="0" w:noVBand="0"/>
      </w:tblPr>
      <w:tblGrid>
        <w:gridCol w:w="1200"/>
        <w:gridCol w:w="8148"/>
      </w:tblGrid>
      <w:tr w:rsidR="00BC198D" w:rsidRPr="006A6282" w14:paraId="421786FF" w14:textId="77777777" w:rsidTr="00720BA8">
        <w:trPr>
          <w:tblHeader/>
        </w:trPr>
        <w:tc>
          <w:tcPr>
            <w:tcW w:w="1200" w:type="dxa"/>
            <w:tcMar>
              <w:left w:w="0" w:type="dxa"/>
              <w:right w:w="14" w:type="dxa"/>
            </w:tcMar>
          </w:tcPr>
          <w:p w14:paraId="1CD3F292" w14:textId="77777777" w:rsidR="00BC198D" w:rsidRPr="006A6282" w:rsidRDefault="00BC198D" w:rsidP="00720BA8">
            <w:pPr>
              <w:pStyle w:val="Heading3"/>
            </w:pPr>
            <w:r>
              <w:t>Check</w:t>
            </w:r>
            <w:r w:rsidRPr="006A6282">
              <w:t xml:space="preserve"> </w:t>
            </w:r>
          </w:p>
        </w:tc>
        <w:tc>
          <w:tcPr>
            <w:tcW w:w="8148" w:type="dxa"/>
          </w:tcPr>
          <w:p w14:paraId="0A0D7A3F" w14:textId="77777777" w:rsidR="00BC198D" w:rsidRPr="006A6282" w:rsidRDefault="00BC198D" w:rsidP="00720BA8">
            <w:pPr>
              <w:pStyle w:val="Heading3"/>
            </w:pPr>
            <w:r w:rsidRPr="006A6282">
              <w:t xml:space="preserve">Continuing </w:t>
            </w:r>
            <w:r>
              <w:t>e</w:t>
            </w:r>
            <w:r w:rsidRPr="006A6282">
              <w:t>ducation</w:t>
            </w:r>
          </w:p>
        </w:tc>
      </w:tr>
      <w:tr w:rsidR="00BC198D" w:rsidRPr="006A6282" w14:paraId="3BEFC06E" w14:textId="77777777" w:rsidTr="00720BA8">
        <w:tc>
          <w:tcPr>
            <w:tcW w:w="1200" w:type="dxa"/>
            <w:tcMar>
              <w:left w:w="0" w:type="dxa"/>
              <w:right w:w="14" w:type="dxa"/>
            </w:tcMar>
          </w:tcPr>
          <w:p w14:paraId="1BA2C2C0" w14:textId="77777777" w:rsidR="00BC198D" w:rsidRPr="006A6282" w:rsidRDefault="00CB6E77" w:rsidP="00720BA8">
            <w:pPr>
              <w:spacing w:after="0"/>
              <w:jc w:val="center"/>
            </w:pPr>
            <w:r>
              <w:rPr>
                <w:noProof/>
              </w:rPr>
              <w:drawing>
                <wp:inline distT="0" distB="0" distL="0" distR="0" wp14:anchorId="3F07D2C5" wp14:editId="2A2DB625">
                  <wp:extent cx="259080" cy="233045"/>
                  <wp:effectExtent l="0" t="0" r="7620" b="0"/>
                  <wp:docPr id="53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4E15F89F" w14:textId="77777777" w:rsidR="00BC198D" w:rsidRPr="006A6282" w:rsidRDefault="00BC198D" w:rsidP="00720BA8">
            <w:pPr>
              <w:spacing w:after="0"/>
            </w:pPr>
            <w:r w:rsidRPr="006A6282">
              <w:t>Adult education programs</w:t>
            </w:r>
          </w:p>
        </w:tc>
      </w:tr>
      <w:tr w:rsidR="00BC198D" w:rsidRPr="006A6282" w14:paraId="0698C99F" w14:textId="77777777" w:rsidTr="00720BA8">
        <w:tc>
          <w:tcPr>
            <w:tcW w:w="1200" w:type="dxa"/>
            <w:tcMar>
              <w:left w:w="0" w:type="dxa"/>
              <w:right w:w="14" w:type="dxa"/>
            </w:tcMar>
          </w:tcPr>
          <w:p w14:paraId="77B61F8A" w14:textId="77777777" w:rsidR="00BC198D" w:rsidRPr="006A6282" w:rsidRDefault="00CB6E77" w:rsidP="00720BA8">
            <w:pPr>
              <w:spacing w:after="0"/>
              <w:jc w:val="center"/>
            </w:pPr>
            <w:r>
              <w:rPr>
                <w:noProof/>
              </w:rPr>
              <w:drawing>
                <wp:inline distT="0" distB="0" distL="0" distR="0" wp14:anchorId="36B17678" wp14:editId="511AA8F1">
                  <wp:extent cx="259080" cy="233045"/>
                  <wp:effectExtent l="0" t="0" r="7620" b="0"/>
                  <wp:docPr id="534"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20E4DA56" w14:textId="77777777" w:rsidR="00BC198D" w:rsidRPr="006A6282" w:rsidRDefault="00BC198D" w:rsidP="00720BA8">
            <w:pPr>
              <w:spacing w:after="0"/>
            </w:pPr>
            <w:r>
              <w:t>Fellowships, grants, loans and</w:t>
            </w:r>
            <w:r w:rsidRPr="006A6282">
              <w:t xml:space="preserve"> scholarships</w:t>
            </w:r>
          </w:p>
        </w:tc>
      </w:tr>
    </w:tbl>
    <w:p w14:paraId="2E7B8AF7" w14:textId="77777777" w:rsidR="00BC198D" w:rsidRDefault="00BC198D" w:rsidP="00BC198D">
      <w:r>
        <w:br w:type="page"/>
      </w:r>
    </w:p>
    <w:tbl>
      <w:tblPr>
        <w:tblW w:w="9348" w:type="dxa"/>
        <w:tblCellMar>
          <w:top w:w="86" w:type="dxa"/>
          <w:left w:w="29" w:type="dxa"/>
          <w:right w:w="115" w:type="dxa"/>
        </w:tblCellMar>
        <w:tblLook w:val="01E0" w:firstRow="1" w:lastRow="1" w:firstColumn="1" w:lastColumn="1" w:noHBand="0" w:noVBand="0"/>
      </w:tblPr>
      <w:tblGrid>
        <w:gridCol w:w="1200"/>
        <w:gridCol w:w="8148"/>
      </w:tblGrid>
      <w:tr w:rsidR="00BC198D" w:rsidRPr="006A6282" w14:paraId="7E5C4D57" w14:textId="77777777" w:rsidTr="00720BA8">
        <w:trPr>
          <w:tblHeader/>
        </w:trPr>
        <w:tc>
          <w:tcPr>
            <w:tcW w:w="1200" w:type="dxa"/>
            <w:tcMar>
              <w:left w:w="0" w:type="dxa"/>
              <w:right w:w="14" w:type="dxa"/>
            </w:tcMar>
          </w:tcPr>
          <w:p w14:paraId="548EF408" w14:textId="77777777" w:rsidR="00BC198D" w:rsidRPr="006A6282" w:rsidRDefault="00BC198D" w:rsidP="00720BA8">
            <w:pPr>
              <w:pStyle w:val="Heading3"/>
            </w:pPr>
            <w:r>
              <w:lastRenderedPageBreak/>
              <w:t>Check</w:t>
            </w:r>
          </w:p>
        </w:tc>
        <w:tc>
          <w:tcPr>
            <w:tcW w:w="8148" w:type="dxa"/>
            <w:vAlign w:val="center"/>
          </w:tcPr>
          <w:p w14:paraId="0B34A9A1" w14:textId="77777777" w:rsidR="00BC198D" w:rsidRPr="006A6282" w:rsidRDefault="00BC198D" w:rsidP="0098579A">
            <w:pPr>
              <w:pStyle w:val="Heading3"/>
            </w:pPr>
            <w:r w:rsidRPr="006A6282">
              <w:t>Exceptional Family Member Program</w:t>
            </w:r>
          </w:p>
        </w:tc>
      </w:tr>
      <w:tr w:rsidR="00BC198D" w:rsidRPr="006A6282" w14:paraId="632B4751" w14:textId="77777777" w:rsidTr="00720BA8">
        <w:tc>
          <w:tcPr>
            <w:tcW w:w="1200" w:type="dxa"/>
            <w:tcMar>
              <w:left w:w="0" w:type="dxa"/>
              <w:right w:w="14" w:type="dxa"/>
            </w:tcMar>
          </w:tcPr>
          <w:p w14:paraId="36100A3A" w14:textId="77777777" w:rsidR="00BC198D" w:rsidRPr="006A6282" w:rsidRDefault="00CB6E77" w:rsidP="00720BA8">
            <w:pPr>
              <w:spacing w:after="0"/>
              <w:jc w:val="center"/>
            </w:pPr>
            <w:r>
              <w:rPr>
                <w:noProof/>
              </w:rPr>
              <w:drawing>
                <wp:inline distT="0" distB="0" distL="0" distR="0" wp14:anchorId="06D00D1B" wp14:editId="76937955">
                  <wp:extent cx="259080" cy="233045"/>
                  <wp:effectExtent l="0" t="0" r="7620" b="0"/>
                  <wp:docPr id="53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20652438" w14:textId="77777777" w:rsidR="00BC198D" w:rsidRPr="006A6282" w:rsidRDefault="00BC198D" w:rsidP="00720BA8">
            <w:pPr>
              <w:spacing w:after="0"/>
            </w:pPr>
            <w:r w:rsidRPr="006A6282">
              <w:t>Special education programs</w:t>
            </w:r>
          </w:p>
        </w:tc>
      </w:tr>
      <w:tr w:rsidR="00BC198D" w:rsidRPr="006A6282" w14:paraId="30BE211E" w14:textId="77777777" w:rsidTr="00720BA8">
        <w:tc>
          <w:tcPr>
            <w:tcW w:w="1200" w:type="dxa"/>
            <w:tcMar>
              <w:left w:w="0" w:type="dxa"/>
              <w:right w:w="14" w:type="dxa"/>
            </w:tcMar>
          </w:tcPr>
          <w:p w14:paraId="0E5BD980" w14:textId="77777777" w:rsidR="00BC198D" w:rsidRPr="006A6282" w:rsidRDefault="00CB6E77" w:rsidP="00720BA8">
            <w:pPr>
              <w:spacing w:after="0"/>
              <w:jc w:val="center"/>
            </w:pPr>
            <w:r>
              <w:rPr>
                <w:noProof/>
              </w:rPr>
              <w:drawing>
                <wp:inline distT="0" distB="0" distL="0" distR="0" wp14:anchorId="12A29862" wp14:editId="02BCADAA">
                  <wp:extent cx="259080" cy="233045"/>
                  <wp:effectExtent l="0" t="0" r="7620" b="0"/>
                  <wp:docPr id="532"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74B3CCA1" w14:textId="77777777" w:rsidR="00BC198D" w:rsidRPr="006A6282" w:rsidRDefault="00BC198D" w:rsidP="00720BA8">
            <w:pPr>
              <w:spacing w:after="0"/>
            </w:pPr>
            <w:r w:rsidRPr="006A6282">
              <w:t>Recreation programs</w:t>
            </w:r>
          </w:p>
        </w:tc>
      </w:tr>
      <w:tr w:rsidR="00BC198D" w:rsidRPr="006A6282" w14:paraId="6BC4D254" w14:textId="77777777" w:rsidTr="00720BA8">
        <w:tc>
          <w:tcPr>
            <w:tcW w:w="1200" w:type="dxa"/>
            <w:tcMar>
              <w:left w:w="0" w:type="dxa"/>
              <w:right w:w="14" w:type="dxa"/>
            </w:tcMar>
          </w:tcPr>
          <w:p w14:paraId="090953A5" w14:textId="77777777" w:rsidR="00BC198D" w:rsidRPr="006A6282" w:rsidRDefault="00CB6E77" w:rsidP="00720BA8">
            <w:pPr>
              <w:spacing w:after="0"/>
              <w:jc w:val="center"/>
            </w:pPr>
            <w:r>
              <w:rPr>
                <w:noProof/>
              </w:rPr>
              <w:drawing>
                <wp:inline distT="0" distB="0" distL="0" distR="0" wp14:anchorId="1B5EFFDE" wp14:editId="268AA877">
                  <wp:extent cx="259080" cy="233045"/>
                  <wp:effectExtent l="0" t="0" r="7620" b="0"/>
                  <wp:docPr id="53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45DA88F4" w14:textId="77777777" w:rsidR="00BC198D" w:rsidRPr="006A6282" w:rsidRDefault="00BC198D" w:rsidP="00720BA8">
            <w:pPr>
              <w:spacing w:after="0"/>
            </w:pPr>
            <w:r w:rsidRPr="006A6282">
              <w:t>Counseling support groups</w:t>
            </w:r>
          </w:p>
        </w:tc>
      </w:tr>
      <w:tr w:rsidR="00BC198D" w:rsidRPr="006A6282" w14:paraId="6E3DCFAB" w14:textId="77777777" w:rsidTr="00720BA8">
        <w:tc>
          <w:tcPr>
            <w:tcW w:w="1200" w:type="dxa"/>
            <w:tcMar>
              <w:left w:w="0" w:type="dxa"/>
              <w:right w:w="14" w:type="dxa"/>
            </w:tcMar>
          </w:tcPr>
          <w:p w14:paraId="78C5CA9C" w14:textId="77777777" w:rsidR="00BC198D" w:rsidRPr="006A6282" w:rsidRDefault="00CB6E77" w:rsidP="00720BA8">
            <w:pPr>
              <w:spacing w:after="0"/>
              <w:jc w:val="center"/>
            </w:pPr>
            <w:r>
              <w:rPr>
                <w:noProof/>
              </w:rPr>
              <w:drawing>
                <wp:inline distT="0" distB="0" distL="0" distR="0" wp14:anchorId="306DAC48" wp14:editId="7A7711D5">
                  <wp:extent cx="259080" cy="233045"/>
                  <wp:effectExtent l="0" t="0" r="7620" b="0"/>
                  <wp:docPr id="530"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56FACAAA" w14:textId="77777777" w:rsidR="00BC198D" w:rsidRPr="006A6282" w:rsidRDefault="00BC198D" w:rsidP="00720BA8">
            <w:pPr>
              <w:spacing w:after="0"/>
            </w:pPr>
            <w:r w:rsidRPr="006A6282">
              <w:t>Transportation</w:t>
            </w:r>
          </w:p>
        </w:tc>
      </w:tr>
    </w:tbl>
    <w:p w14:paraId="5454D33F" w14:textId="77777777" w:rsidR="00BC198D" w:rsidRDefault="00BC198D" w:rsidP="00BC198D"/>
    <w:tbl>
      <w:tblPr>
        <w:tblW w:w="9348" w:type="dxa"/>
        <w:tblCellMar>
          <w:top w:w="86" w:type="dxa"/>
          <w:left w:w="29" w:type="dxa"/>
          <w:right w:w="115" w:type="dxa"/>
        </w:tblCellMar>
        <w:tblLook w:val="01E0" w:firstRow="1" w:lastRow="1" w:firstColumn="1" w:lastColumn="1" w:noHBand="0" w:noVBand="0"/>
      </w:tblPr>
      <w:tblGrid>
        <w:gridCol w:w="1200"/>
        <w:gridCol w:w="8148"/>
      </w:tblGrid>
      <w:tr w:rsidR="00BC198D" w:rsidRPr="006A6282" w14:paraId="2B97B7CD" w14:textId="77777777" w:rsidTr="00720BA8">
        <w:trPr>
          <w:tblHeader/>
        </w:trPr>
        <w:tc>
          <w:tcPr>
            <w:tcW w:w="1200" w:type="dxa"/>
            <w:tcMar>
              <w:left w:w="0" w:type="dxa"/>
              <w:right w:w="14" w:type="dxa"/>
            </w:tcMar>
          </w:tcPr>
          <w:p w14:paraId="5539091A" w14:textId="77777777" w:rsidR="00BC198D" w:rsidRPr="006A6282" w:rsidRDefault="00BC198D" w:rsidP="00720BA8">
            <w:pPr>
              <w:pStyle w:val="Heading3"/>
            </w:pPr>
            <w:r>
              <w:t>Check</w:t>
            </w:r>
          </w:p>
        </w:tc>
        <w:tc>
          <w:tcPr>
            <w:tcW w:w="8148" w:type="dxa"/>
            <w:vAlign w:val="center"/>
          </w:tcPr>
          <w:p w14:paraId="081F15E5" w14:textId="77777777" w:rsidR="00BC198D" w:rsidRPr="006A6282" w:rsidRDefault="00BC198D" w:rsidP="0098579A">
            <w:pPr>
              <w:pStyle w:val="Heading3"/>
            </w:pPr>
            <w:r w:rsidRPr="006A6282">
              <w:t xml:space="preserve">Consumer </w:t>
            </w:r>
            <w:r>
              <w:t>i</w:t>
            </w:r>
            <w:r w:rsidRPr="006A6282">
              <w:t>nformation</w:t>
            </w:r>
          </w:p>
        </w:tc>
      </w:tr>
      <w:tr w:rsidR="00BC198D" w:rsidRPr="006A6282" w14:paraId="57A5E115" w14:textId="77777777" w:rsidTr="00720BA8">
        <w:tc>
          <w:tcPr>
            <w:tcW w:w="1200" w:type="dxa"/>
            <w:tcMar>
              <w:left w:w="0" w:type="dxa"/>
              <w:right w:w="14" w:type="dxa"/>
            </w:tcMar>
          </w:tcPr>
          <w:p w14:paraId="7673037E" w14:textId="77777777" w:rsidR="00BC198D" w:rsidRPr="006A6282" w:rsidRDefault="00CB6E77" w:rsidP="00720BA8">
            <w:pPr>
              <w:spacing w:after="0"/>
              <w:jc w:val="center"/>
            </w:pPr>
            <w:r>
              <w:rPr>
                <w:noProof/>
              </w:rPr>
              <w:drawing>
                <wp:inline distT="0" distB="0" distL="0" distR="0" wp14:anchorId="44F403C0" wp14:editId="6040C1D4">
                  <wp:extent cx="259080" cy="233045"/>
                  <wp:effectExtent l="0" t="0" r="7620" b="0"/>
                  <wp:docPr id="52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3559F8AD" w14:textId="77777777" w:rsidR="00BC198D" w:rsidRPr="006A6282" w:rsidRDefault="00BC198D" w:rsidP="00720BA8">
            <w:pPr>
              <w:spacing w:after="0"/>
            </w:pPr>
            <w:r w:rsidRPr="006A6282">
              <w:t>Commissary</w:t>
            </w:r>
          </w:p>
        </w:tc>
      </w:tr>
      <w:tr w:rsidR="00BC198D" w:rsidRPr="006A6282" w14:paraId="56FE1B86" w14:textId="77777777" w:rsidTr="00720BA8">
        <w:tc>
          <w:tcPr>
            <w:tcW w:w="1200" w:type="dxa"/>
            <w:tcMar>
              <w:left w:w="0" w:type="dxa"/>
              <w:right w:w="14" w:type="dxa"/>
            </w:tcMar>
          </w:tcPr>
          <w:p w14:paraId="11B8D379" w14:textId="77777777" w:rsidR="00BC198D" w:rsidRPr="006A6282" w:rsidRDefault="00CB6E77" w:rsidP="00720BA8">
            <w:pPr>
              <w:spacing w:after="0"/>
              <w:jc w:val="center"/>
            </w:pPr>
            <w:r>
              <w:rPr>
                <w:noProof/>
              </w:rPr>
              <w:drawing>
                <wp:inline distT="0" distB="0" distL="0" distR="0" wp14:anchorId="2F58BD21" wp14:editId="7A5C7007">
                  <wp:extent cx="259080" cy="233045"/>
                  <wp:effectExtent l="0" t="0" r="7620" b="0"/>
                  <wp:docPr id="528"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7A95918F" w14:textId="77777777" w:rsidR="00BC198D" w:rsidRPr="006A6282" w:rsidRDefault="00BC198D" w:rsidP="00720BA8">
            <w:pPr>
              <w:spacing w:after="0"/>
            </w:pPr>
            <w:r>
              <w:t>Installation e</w:t>
            </w:r>
            <w:r w:rsidRPr="006A6282">
              <w:t>xchange</w:t>
            </w:r>
          </w:p>
        </w:tc>
      </w:tr>
      <w:tr w:rsidR="00BC198D" w:rsidRPr="006A6282" w14:paraId="53FCCC86" w14:textId="77777777" w:rsidTr="00720BA8">
        <w:tc>
          <w:tcPr>
            <w:tcW w:w="1200" w:type="dxa"/>
            <w:tcMar>
              <w:left w:w="0" w:type="dxa"/>
              <w:right w:w="14" w:type="dxa"/>
            </w:tcMar>
          </w:tcPr>
          <w:p w14:paraId="6D72D831" w14:textId="77777777" w:rsidR="00BC198D" w:rsidRPr="006A6282" w:rsidRDefault="00CB6E77" w:rsidP="00720BA8">
            <w:pPr>
              <w:spacing w:after="0"/>
              <w:jc w:val="center"/>
            </w:pPr>
            <w:r>
              <w:rPr>
                <w:noProof/>
              </w:rPr>
              <w:drawing>
                <wp:inline distT="0" distB="0" distL="0" distR="0" wp14:anchorId="4742C2F7" wp14:editId="673E5279">
                  <wp:extent cx="259080" cy="233045"/>
                  <wp:effectExtent l="0" t="0" r="7620" b="0"/>
                  <wp:docPr id="52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69DCBAF2" w14:textId="77777777" w:rsidR="00BC198D" w:rsidRPr="006A6282" w:rsidRDefault="00BC198D" w:rsidP="00720BA8">
            <w:pPr>
              <w:spacing w:after="0"/>
            </w:pPr>
            <w:r w:rsidRPr="006A6282">
              <w:t>Discount stores</w:t>
            </w:r>
          </w:p>
        </w:tc>
      </w:tr>
      <w:tr w:rsidR="00BC198D" w:rsidRPr="006A6282" w14:paraId="3DF6C03C" w14:textId="77777777" w:rsidTr="00720BA8">
        <w:tc>
          <w:tcPr>
            <w:tcW w:w="1200" w:type="dxa"/>
            <w:tcMar>
              <w:left w:w="0" w:type="dxa"/>
              <w:right w:w="14" w:type="dxa"/>
            </w:tcMar>
          </w:tcPr>
          <w:p w14:paraId="243F1F20" w14:textId="77777777" w:rsidR="00BC198D" w:rsidRPr="006A6282" w:rsidRDefault="00CB6E77" w:rsidP="00720BA8">
            <w:pPr>
              <w:spacing w:after="0"/>
              <w:jc w:val="center"/>
            </w:pPr>
            <w:r>
              <w:rPr>
                <w:noProof/>
              </w:rPr>
              <w:drawing>
                <wp:inline distT="0" distB="0" distL="0" distR="0" wp14:anchorId="5CEED681" wp14:editId="51A7F7F1">
                  <wp:extent cx="259080" cy="233045"/>
                  <wp:effectExtent l="0" t="0" r="7620" b="0"/>
                  <wp:docPr id="526"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2499DE6D" w14:textId="77777777" w:rsidR="00BC198D" w:rsidRPr="006A6282" w:rsidRDefault="00BC198D" w:rsidP="00720BA8">
            <w:pPr>
              <w:spacing w:after="0"/>
            </w:pPr>
            <w:r w:rsidRPr="006A6282">
              <w:t>Specialty stores</w:t>
            </w:r>
          </w:p>
        </w:tc>
      </w:tr>
      <w:tr w:rsidR="00BC198D" w:rsidRPr="006A6282" w14:paraId="68B23D67" w14:textId="77777777" w:rsidTr="00720BA8">
        <w:tc>
          <w:tcPr>
            <w:tcW w:w="1200" w:type="dxa"/>
            <w:tcMar>
              <w:left w:w="0" w:type="dxa"/>
              <w:right w:w="14" w:type="dxa"/>
            </w:tcMar>
          </w:tcPr>
          <w:p w14:paraId="3E397FF6" w14:textId="77777777" w:rsidR="00BC198D" w:rsidRPr="006A6282" w:rsidRDefault="00CB6E77" w:rsidP="00720BA8">
            <w:pPr>
              <w:spacing w:after="0"/>
              <w:jc w:val="center"/>
            </w:pPr>
            <w:r>
              <w:rPr>
                <w:noProof/>
              </w:rPr>
              <w:drawing>
                <wp:inline distT="0" distB="0" distL="0" distR="0" wp14:anchorId="33DFB3AA" wp14:editId="27FC55CE">
                  <wp:extent cx="259080" cy="233045"/>
                  <wp:effectExtent l="0" t="0" r="7620" b="0"/>
                  <wp:docPr id="52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3EEEC2C1" w14:textId="77777777" w:rsidR="00BC198D" w:rsidRPr="006A6282" w:rsidRDefault="00BC198D" w:rsidP="00720BA8">
            <w:pPr>
              <w:spacing w:after="0"/>
            </w:pPr>
            <w:r w:rsidRPr="006A6282">
              <w:t>Grocery stores</w:t>
            </w:r>
          </w:p>
        </w:tc>
      </w:tr>
      <w:tr w:rsidR="00BC198D" w:rsidRPr="006A6282" w14:paraId="59987478" w14:textId="77777777" w:rsidTr="00720BA8">
        <w:tc>
          <w:tcPr>
            <w:tcW w:w="1200" w:type="dxa"/>
            <w:tcMar>
              <w:left w:w="0" w:type="dxa"/>
              <w:right w:w="14" w:type="dxa"/>
            </w:tcMar>
          </w:tcPr>
          <w:p w14:paraId="18EA89B6" w14:textId="77777777" w:rsidR="00BC198D" w:rsidRPr="006A6282" w:rsidRDefault="00CB6E77" w:rsidP="00720BA8">
            <w:pPr>
              <w:spacing w:after="0"/>
              <w:jc w:val="center"/>
            </w:pPr>
            <w:r>
              <w:rPr>
                <w:noProof/>
              </w:rPr>
              <w:drawing>
                <wp:inline distT="0" distB="0" distL="0" distR="0" wp14:anchorId="16747989" wp14:editId="0D672B01">
                  <wp:extent cx="259080" cy="233045"/>
                  <wp:effectExtent l="0" t="0" r="7620" b="0"/>
                  <wp:docPr id="524"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78B1D72B" w14:textId="77777777" w:rsidR="00BC198D" w:rsidRPr="006A6282" w:rsidRDefault="00BC198D" w:rsidP="00720BA8">
            <w:pPr>
              <w:spacing w:after="0"/>
            </w:pPr>
            <w:r w:rsidRPr="006A6282">
              <w:t>Specialty food stores</w:t>
            </w:r>
          </w:p>
        </w:tc>
      </w:tr>
    </w:tbl>
    <w:p w14:paraId="48B91681" w14:textId="77777777" w:rsidR="00BC198D" w:rsidRDefault="00BC198D" w:rsidP="00BC198D"/>
    <w:tbl>
      <w:tblPr>
        <w:tblW w:w="9348" w:type="dxa"/>
        <w:tblCellMar>
          <w:top w:w="86" w:type="dxa"/>
          <w:left w:w="29" w:type="dxa"/>
          <w:right w:w="115" w:type="dxa"/>
        </w:tblCellMar>
        <w:tblLook w:val="01E0" w:firstRow="1" w:lastRow="1" w:firstColumn="1" w:lastColumn="1" w:noHBand="0" w:noVBand="0"/>
      </w:tblPr>
      <w:tblGrid>
        <w:gridCol w:w="1200"/>
        <w:gridCol w:w="8148"/>
      </w:tblGrid>
      <w:tr w:rsidR="00BC198D" w:rsidRPr="006A6282" w14:paraId="0ECF6185" w14:textId="77777777" w:rsidTr="00720BA8">
        <w:trPr>
          <w:tblHeader/>
        </w:trPr>
        <w:tc>
          <w:tcPr>
            <w:tcW w:w="1200" w:type="dxa"/>
            <w:tcMar>
              <w:left w:w="0" w:type="dxa"/>
              <w:right w:w="14" w:type="dxa"/>
            </w:tcMar>
          </w:tcPr>
          <w:p w14:paraId="7FA136D0" w14:textId="77777777" w:rsidR="00BC198D" w:rsidRPr="006A6282" w:rsidRDefault="00BC198D" w:rsidP="00720BA8">
            <w:pPr>
              <w:pStyle w:val="Heading3"/>
            </w:pPr>
            <w:r>
              <w:t>Check</w:t>
            </w:r>
          </w:p>
        </w:tc>
        <w:tc>
          <w:tcPr>
            <w:tcW w:w="8148" w:type="dxa"/>
          </w:tcPr>
          <w:p w14:paraId="66C0D59A" w14:textId="77777777" w:rsidR="00BC198D" w:rsidRPr="006A6282" w:rsidRDefault="00BC198D" w:rsidP="00720BA8">
            <w:pPr>
              <w:pStyle w:val="Heading3"/>
            </w:pPr>
            <w:r w:rsidRPr="006A6282">
              <w:t xml:space="preserve">Maintenance </w:t>
            </w:r>
            <w:r>
              <w:t>s</w:t>
            </w:r>
            <w:r w:rsidRPr="006A6282">
              <w:t>ervices</w:t>
            </w:r>
          </w:p>
        </w:tc>
      </w:tr>
      <w:tr w:rsidR="00BC198D" w:rsidRPr="006A6282" w14:paraId="29F82038" w14:textId="77777777" w:rsidTr="00720BA8">
        <w:tc>
          <w:tcPr>
            <w:tcW w:w="1200" w:type="dxa"/>
            <w:tcMar>
              <w:left w:w="0" w:type="dxa"/>
              <w:right w:w="14" w:type="dxa"/>
            </w:tcMar>
          </w:tcPr>
          <w:p w14:paraId="44DCE65C" w14:textId="77777777" w:rsidR="00BC198D" w:rsidRPr="006A6282" w:rsidRDefault="00CB6E77" w:rsidP="00720BA8">
            <w:pPr>
              <w:spacing w:after="0"/>
              <w:jc w:val="center"/>
            </w:pPr>
            <w:r>
              <w:rPr>
                <w:noProof/>
              </w:rPr>
              <w:drawing>
                <wp:inline distT="0" distB="0" distL="0" distR="0" wp14:anchorId="49E97B9C" wp14:editId="1D37FCFF">
                  <wp:extent cx="259080" cy="233045"/>
                  <wp:effectExtent l="0" t="0" r="7620" b="0"/>
                  <wp:docPr id="52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697E365B" w14:textId="77777777" w:rsidR="00BC198D" w:rsidRPr="006A6282" w:rsidRDefault="00BC198D" w:rsidP="00720BA8">
            <w:pPr>
              <w:spacing w:after="0"/>
            </w:pPr>
            <w:r w:rsidRPr="006A6282">
              <w:t>Cleaners</w:t>
            </w:r>
          </w:p>
        </w:tc>
      </w:tr>
      <w:tr w:rsidR="00BC198D" w:rsidRPr="006A6282" w14:paraId="5AC5B07D" w14:textId="77777777" w:rsidTr="00720BA8">
        <w:tc>
          <w:tcPr>
            <w:tcW w:w="1200" w:type="dxa"/>
            <w:tcMar>
              <w:left w:w="0" w:type="dxa"/>
              <w:right w:w="14" w:type="dxa"/>
            </w:tcMar>
          </w:tcPr>
          <w:p w14:paraId="2EF8D20C" w14:textId="77777777" w:rsidR="00BC198D" w:rsidRPr="006A6282" w:rsidRDefault="00CB6E77" w:rsidP="00720BA8">
            <w:pPr>
              <w:spacing w:after="0"/>
              <w:jc w:val="center"/>
            </w:pPr>
            <w:r>
              <w:rPr>
                <w:noProof/>
              </w:rPr>
              <w:drawing>
                <wp:inline distT="0" distB="0" distL="0" distR="0" wp14:anchorId="07F176A4" wp14:editId="5561274D">
                  <wp:extent cx="259080" cy="233045"/>
                  <wp:effectExtent l="0" t="0" r="7620" b="0"/>
                  <wp:docPr id="522"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1A9ED7B3" w14:textId="77777777" w:rsidR="00BC198D" w:rsidRPr="006A6282" w:rsidRDefault="00BC198D" w:rsidP="00720BA8">
            <w:pPr>
              <w:spacing w:after="0"/>
            </w:pPr>
            <w:r w:rsidRPr="006A6282">
              <w:t>Painters</w:t>
            </w:r>
          </w:p>
        </w:tc>
      </w:tr>
      <w:tr w:rsidR="00BC198D" w:rsidRPr="006A6282" w14:paraId="3F27D3C0" w14:textId="77777777" w:rsidTr="00720BA8">
        <w:tc>
          <w:tcPr>
            <w:tcW w:w="1200" w:type="dxa"/>
            <w:tcMar>
              <w:left w:w="0" w:type="dxa"/>
              <w:right w:w="14" w:type="dxa"/>
            </w:tcMar>
          </w:tcPr>
          <w:p w14:paraId="6D1089AB" w14:textId="77777777" w:rsidR="00BC198D" w:rsidRPr="006A6282" w:rsidRDefault="00CB6E77" w:rsidP="00720BA8">
            <w:pPr>
              <w:spacing w:after="0"/>
              <w:jc w:val="center"/>
            </w:pPr>
            <w:r>
              <w:rPr>
                <w:noProof/>
              </w:rPr>
              <w:drawing>
                <wp:inline distT="0" distB="0" distL="0" distR="0" wp14:anchorId="0B2D97E2" wp14:editId="6F286395">
                  <wp:extent cx="259080" cy="233045"/>
                  <wp:effectExtent l="0" t="0" r="7620" b="0"/>
                  <wp:docPr id="52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2E7E524B" w14:textId="77777777" w:rsidR="00BC198D" w:rsidRPr="006A6282" w:rsidRDefault="00BC198D" w:rsidP="00720BA8">
            <w:pPr>
              <w:spacing w:after="0"/>
            </w:pPr>
            <w:r w:rsidRPr="006A6282">
              <w:t>Rental equipment</w:t>
            </w:r>
          </w:p>
        </w:tc>
      </w:tr>
      <w:tr w:rsidR="00BC198D" w:rsidRPr="006A6282" w14:paraId="7BE00D02" w14:textId="77777777" w:rsidTr="00720BA8">
        <w:tc>
          <w:tcPr>
            <w:tcW w:w="1200" w:type="dxa"/>
            <w:tcMar>
              <w:left w:w="0" w:type="dxa"/>
              <w:right w:w="14" w:type="dxa"/>
            </w:tcMar>
          </w:tcPr>
          <w:p w14:paraId="75F331AE" w14:textId="77777777" w:rsidR="00BC198D" w:rsidRPr="006A6282" w:rsidRDefault="00CB6E77" w:rsidP="00720BA8">
            <w:pPr>
              <w:spacing w:after="0"/>
              <w:jc w:val="center"/>
            </w:pPr>
            <w:r>
              <w:rPr>
                <w:noProof/>
              </w:rPr>
              <w:drawing>
                <wp:inline distT="0" distB="0" distL="0" distR="0" wp14:anchorId="7B814AF4" wp14:editId="2A256E59">
                  <wp:extent cx="259080" cy="233045"/>
                  <wp:effectExtent l="0" t="0" r="7620" b="0"/>
                  <wp:docPr id="520"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0DC5E49D" w14:textId="77777777" w:rsidR="00BC198D" w:rsidRPr="006A6282" w:rsidRDefault="00BC198D" w:rsidP="00720BA8">
            <w:pPr>
              <w:spacing w:after="0"/>
            </w:pPr>
            <w:r w:rsidRPr="006A6282">
              <w:t>Electricians</w:t>
            </w:r>
          </w:p>
        </w:tc>
      </w:tr>
      <w:tr w:rsidR="00BC198D" w:rsidRPr="006A6282" w14:paraId="24EC57D9" w14:textId="77777777" w:rsidTr="00720BA8">
        <w:tc>
          <w:tcPr>
            <w:tcW w:w="1200" w:type="dxa"/>
            <w:tcMar>
              <w:left w:w="0" w:type="dxa"/>
              <w:right w:w="14" w:type="dxa"/>
            </w:tcMar>
          </w:tcPr>
          <w:p w14:paraId="5D600BD9" w14:textId="77777777" w:rsidR="00BC198D" w:rsidRPr="006A6282" w:rsidRDefault="00CB6E77" w:rsidP="00720BA8">
            <w:pPr>
              <w:spacing w:after="0"/>
              <w:jc w:val="center"/>
            </w:pPr>
            <w:r>
              <w:rPr>
                <w:noProof/>
              </w:rPr>
              <w:drawing>
                <wp:inline distT="0" distB="0" distL="0" distR="0" wp14:anchorId="790721F9" wp14:editId="21AF3EE7">
                  <wp:extent cx="259080" cy="233045"/>
                  <wp:effectExtent l="0" t="0" r="7620" b="0"/>
                  <wp:docPr id="51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48B36311" w14:textId="77777777" w:rsidR="00BC198D" w:rsidRPr="006A6282" w:rsidRDefault="00BC198D" w:rsidP="00720BA8">
            <w:pPr>
              <w:spacing w:after="0"/>
            </w:pPr>
            <w:r w:rsidRPr="006A6282">
              <w:t>Contractors</w:t>
            </w:r>
          </w:p>
        </w:tc>
      </w:tr>
      <w:tr w:rsidR="00BC198D" w:rsidRPr="006A6282" w14:paraId="2E308EB0" w14:textId="77777777" w:rsidTr="00720BA8">
        <w:tc>
          <w:tcPr>
            <w:tcW w:w="1200" w:type="dxa"/>
            <w:tcMar>
              <w:left w:w="0" w:type="dxa"/>
              <w:right w:w="14" w:type="dxa"/>
            </w:tcMar>
          </w:tcPr>
          <w:p w14:paraId="19F2DD0D" w14:textId="77777777" w:rsidR="00BC198D" w:rsidRPr="006A6282" w:rsidRDefault="00CB6E77" w:rsidP="00720BA8">
            <w:pPr>
              <w:spacing w:after="0"/>
              <w:jc w:val="center"/>
            </w:pPr>
            <w:r>
              <w:rPr>
                <w:noProof/>
              </w:rPr>
              <w:drawing>
                <wp:inline distT="0" distB="0" distL="0" distR="0" wp14:anchorId="5B0CD7B1" wp14:editId="16BB8ED9">
                  <wp:extent cx="259080" cy="233045"/>
                  <wp:effectExtent l="0" t="0" r="7620" b="0"/>
                  <wp:docPr id="518"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1516FE90" w14:textId="77777777" w:rsidR="00BC198D" w:rsidRPr="006A6282" w:rsidRDefault="00BC198D" w:rsidP="00720BA8">
            <w:pPr>
              <w:spacing w:after="0"/>
            </w:pPr>
            <w:r w:rsidRPr="006A6282">
              <w:t>Landscapers</w:t>
            </w:r>
          </w:p>
        </w:tc>
      </w:tr>
      <w:tr w:rsidR="00BC198D" w:rsidRPr="006A6282" w14:paraId="28F792FB" w14:textId="77777777" w:rsidTr="00720BA8">
        <w:tc>
          <w:tcPr>
            <w:tcW w:w="1200" w:type="dxa"/>
            <w:tcMar>
              <w:left w:w="0" w:type="dxa"/>
              <w:right w:w="14" w:type="dxa"/>
            </w:tcMar>
          </w:tcPr>
          <w:p w14:paraId="17DECE81" w14:textId="77777777" w:rsidR="00BC198D" w:rsidRPr="006A6282" w:rsidRDefault="00CB6E77" w:rsidP="00720BA8">
            <w:pPr>
              <w:spacing w:after="0"/>
              <w:jc w:val="center"/>
            </w:pPr>
            <w:r>
              <w:rPr>
                <w:noProof/>
              </w:rPr>
              <w:drawing>
                <wp:inline distT="0" distB="0" distL="0" distR="0" wp14:anchorId="3463E3BD" wp14:editId="77249961">
                  <wp:extent cx="259080" cy="233045"/>
                  <wp:effectExtent l="0" t="0" r="7620" b="0"/>
                  <wp:docPr id="51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59A4F929" w14:textId="77777777" w:rsidR="00BC198D" w:rsidRPr="006A6282" w:rsidRDefault="00BC198D" w:rsidP="00720BA8">
            <w:pPr>
              <w:spacing w:after="0"/>
            </w:pPr>
            <w:r w:rsidRPr="006A6282">
              <w:t>Pest control</w:t>
            </w:r>
          </w:p>
        </w:tc>
      </w:tr>
      <w:tr w:rsidR="00BC198D" w:rsidRPr="006A6282" w14:paraId="08B002D4" w14:textId="77777777" w:rsidTr="00720BA8">
        <w:tc>
          <w:tcPr>
            <w:tcW w:w="1200" w:type="dxa"/>
            <w:tcMar>
              <w:left w:w="0" w:type="dxa"/>
              <w:right w:w="14" w:type="dxa"/>
            </w:tcMar>
          </w:tcPr>
          <w:p w14:paraId="3CCE6F0A" w14:textId="77777777" w:rsidR="00BC198D" w:rsidRPr="006A6282" w:rsidRDefault="00CB6E77" w:rsidP="00720BA8">
            <w:pPr>
              <w:spacing w:after="0"/>
              <w:jc w:val="center"/>
            </w:pPr>
            <w:r>
              <w:rPr>
                <w:noProof/>
              </w:rPr>
              <w:drawing>
                <wp:inline distT="0" distB="0" distL="0" distR="0" wp14:anchorId="521D28A1" wp14:editId="43AC9536">
                  <wp:extent cx="259080" cy="233045"/>
                  <wp:effectExtent l="0" t="0" r="7620" b="0"/>
                  <wp:docPr id="516"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5686B3E4" w14:textId="77777777" w:rsidR="00BC198D" w:rsidRPr="006A6282" w:rsidRDefault="00BC198D" w:rsidP="00720BA8">
            <w:pPr>
              <w:spacing w:after="0"/>
            </w:pPr>
            <w:r w:rsidRPr="006A6282">
              <w:t>Plumbers</w:t>
            </w:r>
          </w:p>
        </w:tc>
      </w:tr>
      <w:tr w:rsidR="00BC198D" w:rsidRPr="006A6282" w14:paraId="277F1604" w14:textId="77777777" w:rsidTr="00720BA8">
        <w:tc>
          <w:tcPr>
            <w:tcW w:w="1200" w:type="dxa"/>
            <w:tcMar>
              <w:left w:w="0" w:type="dxa"/>
              <w:right w:w="14" w:type="dxa"/>
            </w:tcMar>
          </w:tcPr>
          <w:p w14:paraId="6369400D" w14:textId="77777777" w:rsidR="00BC198D" w:rsidRPr="006A6282" w:rsidRDefault="00CB6E77" w:rsidP="00720BA8">
            <w:pPr>
              <w:spacing w:after="0"/>
              <w:jc w:val="center"/>
            </w:pPr>
            <w:r>
              <w:rPr>
                <w:noProof/>
              </w:rPr>
              <w:drawing>
                <wp:inline distT="0" distB="0" distL="0" distR="0" wp14:anchorId="4EE50199" wp14:editId="427B2146">
                  <wp:extent cx="259080" cy="233045"/>
                  <wp:effectExtent l="0" t="0" r="7620" b="0"/>
                  <wp:docPr id="51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57CB2609" w14:textId="77777777" w:rsidR="00BC198D" w:rsidRPr="006A6282" w:rsidRDefault="00BC198D" w:rsidP="00720BA8">
            <w:pPr>
              <w:spacing w:after="0"/>
            </w:pPr>
            <w:r w:rsidRPr="006A6282">
              <w:t>Chimney sweeps</w:t>
            </w:r>
          </w:p>
        </w:tc>
      </w:tr>
      <w:tr w:rsidR="00BC198D" w:rsidRPr="006A6282" w14:paraId="26C589B9" w14:textId="77777777" w:rsidTr="00720BA8">
        <w:tc>
          <w:tcPr>
            <w:tcW w:w="1200" w:type="dxa"/>
            <w:tcMar>
              <w:left w:w="0" w:type="dxa"/>
              <w:right w:w="14" w:type="dxa"/>
            </w:tcMar>
          </w:tcPr>
          <w:p w14:paraId="517C5CC3" w14:textId="77777777" w:rsidR="00BC198D" w:rsidRPr="006A6282" w:rsidRDefault="00CB6E77" w:rsidP="00720BA8">
            <w:pPr>
              <w:spacing w:after="0"/>
              <w:jc w:val="center"/>
            </w:pPr>
            <w:r>
              <w:rPr>
                <w:noProof/>
              </w:rPr>
              <w:lastRenderedPageBreak/>
              <w:drawing>
                <wp:inline distT="0" distB="0" distL="0" distR="0" wp14:anchorId="08B85A57" wp14:editId="236E8244">
                  <wp:extent cx="259080" cy="233045"/>
                  <wp:effectExtent l="0" t="0" r="7620" b="0"/>
                  <wp:docPr id="514"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2AFF7F5B" w14:textId="77777777" w:rsidR="00BC198D" w:rsidRPr="006A6282" w:rsidRDefault="00BC198D" w:rsidP="00720BA8">
            <w:pPr>
              <w:spacing w:after="0"/>
            </w:pPr>
            <w:r w:rsidRPr="006A6282">
              <w:t>Delivery services</w:t>
            </w:r>
          </w:p>
        </w:tc>
      </w:tr>
      <w:tr w:rsidR="00BC198D" w:rsidRPr="006A6282" w14:paraId="3F4A4F14" w14:textId="77777777" w:rsidTr="00720BA8">
        <w:tc>
          <w:tcPr>
            <w:tcW w:w="1200" w:type="dxa"/>
            <w:tcMar>
              <w:left w:w="0" w:type="dxa"/>
              <w:right w:w="14" w:type="dxa"/>
            </w:tcMar>
          </w:tcPr>
          <w:p w14:paraId="03413283" w14:textId="77777777" w:rsidR="00BC198D" w:rsidRPr="006A6282" w:rsidRDefault="00CB6E77" w:rsidP="00720BA8">
            <w:pPr>
              <w:spacing w:after="0"/>
              <w:jc w:val="center"/>
            </w:pPr>
            <w:r>
              <w:rPr>
                <w:noProof/>
              </w:rPr>
              <w:drawing>
                <wp:inline distT="0" distB="0" distL="0" distR="0" wp14:anchorId="61882931" wp14:editId="3FA1295F">
                  <wp:extent cx="259080" cy="233045"/>
                  <wp:effectExtent l="0" t="0" r="7620" b="0"/>
                  <wp:docPr id="51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773B76D2" w14:textId="77777777" w:rsidR="00BC198D" w:rsidRPr="006A6282" w:rsidRDefault="00BC198D" w:rsidP="00720BA8">
            <w:pPr>
              <w:spacing w:after="0"/>
            </w:pPr>
            <w:r w:rsidRPr="006A6282">
              <w:t>Car repair</w:t>
            </w:r>
          </w:p>
        </w:tc>
      </w:tr>
    </w:tbl>
    <w:p w14:paraId="20C87554" w14:textId="77777777" w:rsidR="00BC198D" w:rsidRDefault="00BC198D" w:rsidP="00BC198D"/>
    <w:tbl>
      <w:tblPr>
        <w:tblW w:w="9348" w:type="dxa"/>
        <w:tblCellMar>
          <w:top w:w="86" w:type="dxa"/>
          <w:left w:w="29" w:type="dxa"/>
          <w:right w:w="115" w:type="dxa"/>
        </w:tblCellMar>
        <w:tblLook w:val="01E0" w:firstRow="1" w:lastRow="1" w:firstColumn="1" w:lastColumn="1" w:noHBand="0" w:noVBand="0"/>
      </w:tblPr>
      <w:tblGrid>
        <w:gridCol w:w="1200"/>
        <w:gridCol w:w="8148"/>
      </w:tblGrid>
      <w:tr w:rsidR="00BC198D" w:rsidRPr="006A6282" w14:paraId="7B2ED27C" w14:textId="77777777" w:rsidTr="00720BA8">
        <w:tc>
          <w:tcPr>
            <w:tcW w:w="1200" w:type="dxa"/>
            <w:tcMar>
              <w:left w:w="0" w:type="dxa"/>
              <w:right w:w="14" w:type="dxa"/>
            </w:tcMar>
          </w:tcPr>
          <w:p w14:paraId="4549E0CC" w14:textId="77777777" w:rsidR="00BC198D" w:rsidRPr="006A6282" w:rsidRDefault="00BC198D" w:rsidP="00720BA8">
            <w:pPr>
              <w:pStyle w:val="Heading3"/>
            </w:pPr>
            <w:r>
              <w:t>Check</w:t>
            </w:r>
          </w:p>
        </w:tc>
        <w:tc>
          <w:tcPr>
            <w:tcW w:w="8148" w:type="dxa"/>
          </w:tcPr>
          <w:p w14:paraId="3E41BE50" w14:textId="77777777" w:rsidR="00BC198D" w:rsidRPr="006A6282" w:rsidRDefault="00BC198D" w:rsidP="00720BA8">
            <w:pPr>
              <w:pStyle w:val="Heading3"/>
            </w:pPr>
            <w:r w:rsidRPr="006A6282">
              <w:t xml:space="preserve">Career </w:t>
            </w:r>
            <w:r>
              <w:t>sources</w:t>
            </w:r>
          </w:p>
        </w:tc>
      </w:tr>
      <w:tr w:rsidR="00BC198D" w:rsidRPr="006A6282" w14:paraId="76A457CC" w14:textId="77777777" w:rsidTr="00720BA8">
        <w:tc>
          <w:tcPr>
            <w:tcW w:w="1200" w:type="dxa"/>
            <w:tcMar>
              <w:left w:w="0" w:type="dxa"/>
              <w:right w:w="14" w:type="dxa"/>
            </w:tcMar>
          </w:tcPr>
          <w:p w14:paraId="4E4DCD91" w14:textId="77777777" w:rsidR="00BC198D" w:rsidRPr="006A6282" w:rsidRDefault="00CB6E77" w:rsidP="00720BA8">
            <w:pPr>
              <w:spacing w:after="0"/>
              <w:jc w:val="center"/>
            </w:pPr>
            <w:r>
              <w:rPr>
                <w:noProof/>
              </w:rPr>
              <w:drawing>
                <wp:inline distT="0" distB="0" distL="0" distR="0" wp14:anchorId="24BD02EC" wp14:editId="0225D04F">
                  <wp:extent cx="259080" cy="233045"/>
                  <wp:effectExtent l="0" t="0" r="7620" b="0"/>
                  <wp:docPr id="512"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19D40A85" w14:textId="77777777" w:rsidR="00BC198D" w:rsidRPr="006A6282" w:rsidRDefault="00BC198D" w:rsidP="00720BA8">
            <w:pPr>
              <w:spacing w:after="0"/>
            </w:pPr>
            <w:r>
              <w:t>Spouse Education and Career Opportunities</w:t>
            </w:r>
            <w:r w:rsidRPr="006A6282">
              <w:t xml:space="preserve"> program</w:t>
            </w:r>
          </w:p>
        </w:tc>
      </w:tr>
      <w:tr w:rsidR="00BC198D" w:rsidRPr="006A6282" w14:paraId="5144AC93" w14:textId="77777777" w:rsidTr="00720BA8">
        <w:tc>
          <w:tcPr>
            <w:tcW w:w="1200" w:type="dxa"/>
            <w:tcMar>
              <w:left w:w="0" w:type="dxa"/>
              <w:right w:w="14" w:type="dxa"/>
            </w:tcMar>
          </w:tcPr>
          <w:p w14:paraId="19C911E4" w14:textId="77777777" w:rsidR="00BC198D" w:rsidRPr="006A6282" w:rsidRDefault="00CB6E77" w:rsidP="00720BA8">
            <w:pPr>
              <w:spacing w:after="0"/>
              <w:jc w:val="center"/>
            </w:pPr>
            <w:r>
              <w:rPr>
                <w:noProof/>
              </w:rPr>
              <w:drawing>
                <wp:inline distT="0" distB="0" distL="0" distR="0" wp14:anchorId="7FB51F7E" wp14:editId="628618D7">
                  <wp:extent cx="259080" cy="233045"/>
                  <wp:effectExtent l="0" t="0" r="7620" b="0"/>
                  <wp:docPr id="51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51C01724" w14:textId="77777777" w:rsidR="00BC198D" w:rsidRPr="006A6282" w:rsidRDefault="00BC198D" w:rsidP="00720BA8">
            <w:pPr>
              <w:spacing w:after="0"/>
            </w:pPr>
            <w:r w:rsidRPr="006A6282">
              <w:t>Civilian personnel office</w:t>
            </w:r>
          </w:p>
        </w:tc>
      </w:tr>
      <w:tr w:rsidR="00BC198D" w:rsidRPr="006A6282" w14:paraId="1AAED7AE" w14:textId="77777777" w:rsidTr="00720BA8">
        <w:tc>
          <w:tcPr>
            <w:tcW w:w="1200" w:type="dxa"/>
            <w:tcMar>
              <w:left w:w="0" w:type="dxa"/>
              <w:right w:w="14" w:type="dxa"/>
            </w:tcMar>
          </w:tcPr>
          <w:p w14:paraId="529D5DD7" w14:textId="77777777" w:rsidR="00BC198D" w:rsidRPr="006A6282" w:rsidRDefault="00CB6E77" w:rsidP="00720BA8">
            <w:pPr>
              <w:spacing w:after="0"/>
              <w:jc w:val="center"/>
            </w:pPr>
            <w:r>
              <w:rPr>
                <w:noProof/>
              </w:rPr>
              <w:drawing>
                <wp:inline distT="0" distB="0" distL="0" distR="0" wp14:anchorId="4D73C872" wp14:editId="6DDD9D2C">
                  <wp:extent cx="259080" cy="233045"/>
                  <wp:effectExtent l="0" t="0" r="7620" b="0"/>
                  <wp:docPr id="510"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7A25E428" w14:textId="77777777" w:rsidR="00BC198D" w:rsidRPr="006A6282" w:rsidRDefault="00BC198D" w:rsidP="00720BA8">
            <w:pPr>
              <w:spacing w:after="0"/>
            </w:pPr>
            <w:r w:rsidRPr="006A6282">
              <w:t>Career counseling</w:t>
            </w:r>
          </w:p>
        </w:tc>
      </w:tr>
      <w:tr w:rsidR="00BC198D" w:rsidRPr="006A6282" w14:paraId="3921508C" w14:textId="77777777" w:rsidTr="00720BA8">
        <w:tc>
          <w:tcPr>
            <w:tcW w:w="1200" w:type="dxa"/>
            <w:tcMar>
              <w:left w:w="0" w:type="dxa"/>
              <w:right w:w="14" w:type="dxa"/>
            </w:tcMar>
          </w:tcPr>
          <w:p w14:paraId="4094FF82" w14:textId="77777777" w:rsidR="00BC198D" w:rsidRPr="006A6282" w:rsidRDefault="00CB6E77" w:rsidP="00720BA8">
            <w:pPr>
              <w:spacing w:after="0"/>
              <w:jc w:val="center"/>
            </w:pPr>
            <w:r>
              <w:rPr>
                <w:noProof/>
              </w:rPr>
              <w:drawing>
                <wp:inline distT="0" distB="0" distL="0" distR="0" wp14:anchorId="69E38011" wp14:editId="57B4F958">
                  <wp:extent cx="259080" cy="233045"/>
                  <wp:effectExtent l="0" t="0" r="7620" b="0"/>
                  <wp:docPr id="50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2F1AFB24" w14:textId="77777777" w:rsidR="00BC198D" w:rsidRPr="006A6282" w:rsidRDefault="00BC198D" w:rsidP="00720BA8">
            <w:pPr>
              <w:spacing w:after="0"/>
            </w:pPr>
            <w:r w:rsidRPr="006A6282">
              <w:t>Women’s action groups</w:t>
            </w:r>
          </w:p>
        </w:tc>
      </w:tr>
      <w:tr w:rsidR="00BC198D" w:rsidRPr="006A6282" w14:paraId="218A29B5" w14:textId="77777777" w:rsidTr="00720BA8">
        <w:tc>
          <w:tcPr>
            <w:tcW w:w="1200" w:type="dxa"/>
            <w:tcMar>
              <w:left w:w="0" w:type="dxa"/>
              <w:right w:w="14" w:type="dxa"/>
            </w:tcMar>
          </w:tcPr>
          <w:p w14:paraId="4E1BD4BD" w14:textId="77777777" w:rsidR="00BC198D" w:rsidRPr="006A6282" w:rsidRDefault="00CB6E77" w:rsidP="00720BA8">
            <w:pPr>
              <w:spacing w:after="0"/>
              <w:jc w:val="center"/>
            </w:pPr>
            <w:r>
              <w:rPr>
                <w:noProof/>
              </w:rPr>
              <w:drawing>
                <wp:inline distT="0" distB="0" distL="0" distR="0" wp14:anchorId="54CE97C2" wp14:editId="14A0D1CF">
                  <wp:extent cx="259080" cy="233045"/>
                  <wp:effectExtent l="0" t="0" r="7620" b="0"/>
                  <wp:docPr id="508"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1CBD3440" w14:textId="77777777" w:rsidR="00BC198D" w:rsidRPr="006A6282" w:rsidRDefault="00BC198D" w:rsidP="00720BA8">
            <w:pPr>
              <w:spacing w:after="0"/>
            </w:pPr>
            <w:r w:rsidRPr="006A6282">
              <w:t>Volunteer opportunities</w:t>
            </w:r>
          </w:p>
        </w:tc>
      </w:tr>
      <w:tr w:rsidR="00BC198D" w:rsidRPr="006A6282" w14:paraId="50B677A6" w14:textId="77777777" w:rsidTr="00720BA8">
        <w:tc>
          <w:tcPr>
            <w:tcW w:w="1200" w:type="dxa"/>
            <w:tcMar>
              <w:left w:w="0" w:type="dxa"/>
              <w:right w:w="14" w:type="dxa"/>
            </w:tcMar>
          </w:tcPr>
          <w:p w14:paraId="4C6ECFE8" w14:textId="77777777" w:rsidR="00BC198D" w:rsidRPr="006A6282" w:rsidRDefault="00CB6E77" w:rsidP="00720BA8">
            <w:pPr>
              <w:spacing w:after="0"/>
              <w:jc w:val="center"/>
            </w:pPr>
            <w:r>
              <w:rPr>
                <w:noProof/>
              </w:rPr>
              <w:drawing>
                <wp:inline distT="0" distB="0" distL="0" distR="0" wp14:anchorId="789DADFD" wp14:editId="5428C12A">
                  <wp:extent cx="259080" cy="233045"/>
                  <wp:effectExtent l="0" t="0" r="7620" b="0"/>
                  <wp:docPr id="50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522AD83D" w14:textId="77777777" w:rsidR="00BC198D" w:rsidRPr="006A6282" w:rsidRDefault="00BC198D" w:rsidP="00720BA8">
            <w:pPr>
              <w:spacing w:after="0"/>
            </w:pPr>
            <w:r w:rsidRPr="006A6282">
              <w:t>Job assistance centers</w:t>
            </w:r>
          </w:p>
        </w:tc>
      </w:tr>
    </w:tbl>
    <w:p w14:paraId="0318ECD5" w14:textId="77777777" w:rsidR="00BC198D" w:rsidRDefault="00BC198D" w:rsidP="00BC198D">
      <w:r>
        <w:br w:type="page"/>
      </w:r>
    </w:p>
    <w:tbl>
      <w:tblPr>
        <w:tblW w:w="9348" w:type="dxa"/>
        <w:tblCellMar>
          <w:top w:w="86" w:type="dxa"/>
          <w:left w:w="29" w:type="dxa"/>
          <w:right w:w="115" w:type="dxa"/>
        </w:tblCellMar>
        <w:tblLook w:val="01E0" w:firstRow="1" w:lastRow="1" w:firstColumn="1" w:lastColumn="1" w:noHBand="0" w:noVBand="0"/>
      </w:tblPr>
      <w:tblGrid>
        <w:gridCol w:w="1200"/>
        <w:gridCol w:w="8148"/>
      </w:tblGrid>
      <w:tr w:rsidR="00BC198D" w:rsidRPr="006A6282" w14:paraId="40973DE5" w14:textId="77777777" w:rsidTr="00720BA8">
        <w:tc>
          <w:tcPr>
            <w:tcW w:w="1200" w:type="dxa"/>
            <w:tcMar>
              <w:left w:w="0" w:type="dxa"/>
              <w:right w:w="14" w:type="dxa"/>
            </w:tcMar>
          </w:tcPr>
          <w:p w14:paraId="6E424C77" w14:textId="77777777" w:rsidR="00BC198D" w:rsidRPr="006A6282" w:rsidRDefault="00BC198D" w:rsidP="00720BA8">
            <w:pPr>
              <w:pStyle w:val="Heading3"/>
            </w:pPr>
            <w:r>
              <w:lastRenderedPageBreak/>
              <w:t>Check</w:t>
            </w:r>
          </w:p>
        </w:tc>
        <w:tc>
          <w:tcPr>
            <w:tcW w:w="8148" w:type="dxa"/>
          </w:tcPr>
          <w:p w14:paraId="007C6E11" w14:textId="77777777" w:rsidR="00BC198D" w:rsidRPr="006A6282" w:rsidRDefault="00BC198D" w:rsidP="00720BA8">
            <w:pPr>
              <w:pStyle w:val="Heading3"/>
            </w:pPr>
            <w:r w:rsidRPr="006A6282">
              <w:t xml:space="preserve">Personal </w:t>
            </w:r>
            <w:r>
              <w:t>services</w:t>
            </w:r>
          </w:p>
        </w:tc>
      </w:tr>
      <w:tr w:rsidR="00BC198D" w:rsidRPr="006A6282" w14:paraId="34330261" w14:textId="77777777" w:rsidTr="00720BA8">
        <w:tc>
          <w:tcPr>
            <w:tcW w:w="1200" w:type="dxa"/>
            <w:tcMar>
              <w:left w:w="0" w:type="dxa"/>
              <w:right w:w="14" w:type="dxa"/>
            </w:tcMar>
          </w:tcPr>
          <w:p w14:paraId="052E4B1E" w14:textId="77777777" w:rsidR="00BC198D" w:rsidRPr="006A6282" w:rsidRDefault="00CB6E77" w:rsidP="00720BA8">
            <w:pPr>
              <w:spacing w:after="0"/>
              <w:jc w:val="center"/>
            </w:pPr>
            <w:r>
              <w:rPr>
                <w:noProof/>
              </w:rPr>
              <w:drawing>
                <wp:inline distT="0" distB="0" distL="0" distR="0" wp14:anchorId="3A8744A5" wp14:editId="7261465B">
                  <wp:extent cx="259080" cy="233045"/>
                  <wp:effectExtent l="0" t="0" r="7620" b="0"/>
                  <wp:docPr id="506"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5C04836E" w14:textId="77777777" w:rsidR="00BC198D" w:rsidRPr="006A6282" w:rsidRDefault="00BC198D" w:rsidP="00720BA8">
            <w:pPr>
              <w:spacing w:after="0"/>
            </w:pPr>
            <w:r w:rsidRPr="006A6282">
              <w:t>Doctors</w:t>
            </w:r>
          </w:p>
        </w:tc>
      </w:tr>
      <w:tr w:rsidR="00BC198D" w:rsidRPr="006A6282" w14:paraId="22FD3E01" w14:textId="77777777" w:rsidTr="00720BA8">
        <w:tc>
          <w:tcPr>
            <w:tcW w:w="1200" w:type="dxa"/>
            <w:tcMar>
              <w:left w:w="0" w:type="dxa"/>
              <w:right w:w="14" w:type="dxa"/>
            </w:tcMar>
          </w:tcPr>
          <w:p w14:paraId="23EF20E7" w14:textId="77777777" w:rsidR="00BC198D" w:rsidRPr="006A6282" w:rsidRDefault="00CB6E77" w:rsidP="00720BA8">
            <w:pPr>
              <w:spacing w:after="0"/>
              <w:jc w:val="center"/>
            </w:pPr>
            <w:r>
              <w:rPr>
                <w:noProof/>
              </w:rPr>
              <w:drawing>
                <wp:inline distT="0" distB="0" distL="0" distR="0" wp14:anchorId="18D4F7CA" wp14:editId="3D32B50F">
                  <wp:extent cx="259080" cy="233045"/>
                  <wp:effectExtent l="0" t="0" r="7620" b="0"/>
                  <wp:docPr id="50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27CDF358" w14:textId="77777777" w:rsidR="00BC198D" w:rsidRPr="006A6282" w:rsidRDefault="00BC198D" w:rsidP="00720BA8">
            <w:pPr>
              <w:spacing w:after="0"/>
            </w:pPr>
            <w:r w:rsidRPr="006A6282">
              <w:t>Dentists</w:t>
            </w:r>
          </w:p>
        </w:tc>
      </w:tr>
      <w:tr w:rsidR="00BC198D" w:rsidRPr="006A6282" w14:paraId="7F0BE4BF" w14:textId="77777777" w:rsidTr="00720BA8">
        <w:tc>
          <w:tcPr>
            <w:tcW w:w="1200" w:type="dxa"/>
            <w:tcMar>
              <w:left w:w="0" w:type="dxa"/>
              <w:right w:w="14" w:type="dxa"/>
            </w:tcMar>
          </w:tcPr>
          <w:p w14:paraId="68406754" w14:textId="77777777" w:rsidR="00BC198D" w:rsidRPr="006A6282" w:rsidRDefault="00CB6E77" w:rsidP="00720BA8">
            <w:pPr>
              <w:spacing w:after="0"/>
              <w:jc w:val="center"/>
            </w:pPr>
            <w:r>
              <w:rPr>
                <w:noProof/>
              </w:rPr>
              <w:drawing>
                <wp:inline distT="0" distB="0" distL="0" distR="0" wp14:anchorId="5D58CE86" wp14:editId="32F7CEDC">
                  <wp:extent cx="259080" cy="233045"/>
                  <wp:effectExtent l="0" t="0" r="7620" b="0"/>
                  <wp:docPr id="504"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09C8FFD9" w14:textId="77777777" w:rsidR="00BC198D" w:rsidRPr="006A6282" w:rsidRDefault="00BC198D" w:rsidP="00720BA8">
            <w:pPr>
              <w:spacing w:after="0"/>
            </w:pPr>
            <w:r w:rsidRPr="006A6282">
              <w:t>Lawyers</w:t>
            </w:r>
          </w:p>
        </w:tc>
      </w:tr>
      <w:tr w:rsidR="00BC198D" w:rsidRPr="006A6282" w14:paraId="2A6AB5B1" w14:textId="77777777" w:rsidTr="00720BA8">
        <w:tc>
          <w:tcPr>
            <w:tcW w:w="1200" w:type="dxa"/>
            <w:tcMar>
              <w:left w:w="0" w:type="dxa"/>
              <w:right w:w="14" w:type="dxa"/>
            </w:tcMar>
          </w:tcPr>
          <w:p w14:paraId="06536714" w14:textId="77777777" w:rsidR="00BC198D" w:rsidRPr="006A6282" w:rsidRDefault="00CB6E77" w:rsidP="00720BA8">
            <w:pPr>
              <w:spacing w:after="0"/>
              <w:jc w:val="center"/>
            </w:pPr>
            <w:r>
              <w:rPr>
                <w:noProof/>
              </w:rPr>
              <w:drawing>
                <wp:inline distT="0" distB="0" distL="0" distR="0" wp14:anchorId="67C7A224" wp14:editId="70A41F35">
                  <wp:extent cx="259080" cy="233045"/>
                  <wp:effectExtent l="0" t="0" r="7620" b="0"/>
                  <wp:docPr id="50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48A62F20" w14:textId="77777777" w:rsidR="00BC198D" w:rsidRPr="006A6282" w:rsidRDefault="00BC198D" w:rsidP="00720BA8">
            <w:pPr>
              <w:spacing w:after="0"/>
            </w:pPr>
            <w:r>
              <w:t>Baby</w:t>
            </w:r>
            <w:r w:rsidRPr="006A6282">
              <w:t>sitters</w:t>
            </w:r>
          </w:p>
        </w:tc>
      </w:tr>
      <w:tr w:rsidR="00BC198D" w:rsidRPr="006A6282" w14:paraId="2E6D366C" w14:textId="77777777" w:rsidTr="00720BA8">
        <w:tc>
          <w:tcPr>
            <w:tcW w:w="1200" w:type="dxa"/>
            <w:tcMar>
              <w:left w:w="0" w:type="dxa"/>
              <w:right w:w="14" w:type="dxa"/>
            </w:tcMar>
          </w:tcPr>
          <w:p w14:paraId="5AC923B0" w14:textId="77777777" w:rsidR="00BC198D" w:rsidRPr="006A6282" w:rsidRDefault="00CB6E77" w:rsidP="00720BA8">
            <w:pPr>
              <w:spacing w:after="0"/>
              <w:jc w:val="center"/>
            </w:pPr>
            <w:r>
              <w:rPr>
                <w:noProof/>
              </w:rPr>
              <w:drawing>
                <wp:inline distT="0" distB="0" distL="0" distR="0" wp14:anchorId="634E362E" wp14:editId="4A815B5A">
                  <wp:extent cx="259080" cy="233045"/>
                  <wp:effectExtent l="0" t="0" r="7620" b="0"/>
                  <wp:docPr id="502"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716AEF5A" w14:textId="77777777" w:rsidR="00BC198D" w:rsidRPr="006A6282" w:rsidRDefault="00BC198D" w:rsidP="00720BA8">
            <w:pPr>
              <w:spacing w:after="0"/>
            </w:pPr>
            <w:r w:rsidRPr="006A6282">
              <w:t>Hairdressers</w:t>
            </w:r>
          </w:p>
        </w:tc>
      </w:tr>
      <w:tr w:rsidR="00BC198D" w:rsidRPr="006A6282" w14:paraId="5439600B" w14:textId="77777777" w:rsidTr="00720BA8">
        <w:tc>
          <w:tcPr>
            <w:tcW w:w="1200" w:type="dxa"/>
            <w:tcMar>
              <w:left w:w="0" w:type="dxa"/>
              <w:right w:w="14" w:type="dxa"/>
            </w:tcMar>
          </w:tcPr>
          <w:p w14:paraId="2ECDA846" w14:textId="77777777" w:rsidR="00BC198D" w:rsidRPr="006A6282" w:rsidRDefault="00CB6E77" w:rsidP="00720BA8">
            <w:pPr>
              <w:spacing w:after="0"/>
              <w:jc w:val="center"/>
            </w:pPr>
            <w:r>
              <w:rPr>
                <w:noProof/>
              </w:rPr>
              <w:drawing>
                <wp:inline distT="0" distB="0" distL="0" distR="0" wp14:anchorId="5F9A60F6" wp14:editId="4086B255">
                  <wp:extent cx="259080" cy="233045"/>
                  <wp:effectExtent l="0" t="0" r="7620" b="0"/>
                  <wp:docPr id="501"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22BD5382" w14:textId="77777777" w:rsidR="00BC198D" w:rsidRPr="006A6282" w:rsidRDefault="00BC198D" w:rsidP="00720BA8">
            <w:pPr>
              <w:spacing w:after="0"/>
            </w:pPr>
            <w:r w:rsidRPr="006A6282">
              <w:t>Veterinarians</w:t>
            </w:r>
          </w:p>
        </w:tc>
      </w:tr>
    </w:tbl>
    <w:p w14:paraId="38265A37" w14:textId="77777777" w:rsidR="00BC198D" w:rsidRDefault="00BC198D" w:rsidP="00BC198D"/>
    <w:tbl>
      <w:tblPr>
        <w:tblW w:w="9348" w:type="dxa"/>
        <w:tblCellMar>
          <w:top w:w="86" w:type="dxa"/>
          <w:left w:w="29" w:type="dxa"/>
          <w:right w:w="115" w:type="dxa"/>
        </w:tblCellMar>
        <w:tblLook w:val="01E0" w:firstRow="1" w:lastRow="1" w:firstColumn="1" w:lastColumn="1" w:noHBand="0" w:noVBand="0"/>
      </w:tblPr>
      <w:tblGrid>
        <w:gridCol w:w="1200"/>
        <w:gridCol w:w="8148"/>
      </w:tblGrid>
      <w:tr w:rsidR="00BC198D" w:rsidRPr="006A6282" w14:paraId="77D2CB92" w14:textId="77777777" w:rsidTr="00720BA8">
        <w:tc>
          <w:tcPr>
            <w:tcW w:w="1200" w:type="dxa"/>
            <w:tcMar>
              <w:left w:w="0" w:type="dxa"/>
              <w:right w:w="14" w:type="dxa"/>
            </w:tcMar>
          </w:tcPr>
          <w:p w14:paraId="325FD01D" w14:textId="77777777" w:rsidR="00BC198D" w:rsidRPr="006A6282" w:rsidRDefault="00BC198D" w:rsidP="00720BA8">
            <w:pPr>
              <w:pStyle w:val="Heading3"/>
            </w:pPr>
            <w:r>
              <w:t>Check</w:t>
            </w:r>
          </w:p>
        </w:tc>
        <w:tc>
          <w:tcPr>
            <w:tcW w:w="8148" w:type="dxa"/>
          </w:tcPr>
          <w:p w14:paraId="20BFC41A" w14:textId="77777777" w:rsidR="00BC198D" w:rsidRPr="006A6282" w:rsidRDefault="00BC198D" w:rsidP="0098579A">
            <w:pPr>
              <w:pStyle w:val="Heading3"/>
              <w:ind w:firstLine="31"/>
            </w:pPr>
            <w:r>
              <w:t>Banking</w:t>
            </w:r>
          </w:p>
        </w:tc>
      </w:tr>
      <w:tr w:rsidR="00BC198D" w:rsidRPr="006A6282" w14:paraId="1889F8A3" w14:textId="77777777" w:rsidTr="00720BA8">
        <w:tc>
          <w:tcPr>
            <w:tcW w:w="1200" w:type="dxa"/>
            <w:tcMar>
              <w:left w:w="0" w:type="dxa"/>
              <w:right w:w="14" w:type="dxa"/>
            </w:tcMar>
          </w:tcPr>
          <w:p w14:paraId="6CD88DBB" w14:textId="77777777" w:rsidR="00BC198D" w:rsidRPr="006A6282" w:rsidRDefault="00CB6E77" w:rsidP="00720BA8">
            <w:pPr>
              <w:spacing w:after="0"/>
              <w:jc w:val="center"/>
            </w:pPr>
            <w:r>
              <w:rPr>
                <w:noProof/>
              </w:rPr>
              <w:drawing>
                <wp:inline distT="0" distB="0" distL="0" distR="0" wp14:anchorId="0A742F1D" wp14:editId="264022E9">
                  <wp:extent cx="259080" cy="233045"/>
                  <wp:effectExtent l="0" t="0" r="7620" b="0"/>
                  <wp:docPr id="500"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4AC23C23" w14:textId="77777777" w:rsidR="00BC198D" w:rsidRPr="006A6282" w:rsidRDefault="00BC198D" w:rsidP="00720BA8">
            <w:pPr>
              <w:spacing w:after="0"/>
            </w:pPr>
            <w:r w:rsidRPr="006A6282">
              <w:t>Checking accounts</w:t>
            </w:r>
          </w:p>
        </w:tc>
      </w:tr>
      <w:tr w:rsidR="00BC198D" w:rsidRPr="006A6282" w14:paraId="085B98B8" w14:textId="77777777" w:rsidTr="00720BA8">
        <w:tc>
          <w:tcPr>
            <w:tcW w:w="1200" w:type="dxa"/>
            <w:tcMar>
              <w:left w:w="0" w:type="dxa"/>
              <w:right w:w="14" w:type="dxa"/>
            </w:tcMar>
          </w:tcPr>
          <w:p w14:paraId="00144A9A" w14:textId="77777777" w:rsidR="00BC198D" w:rsidRPr="006A6282" w:rsidRDefault="00CB6E77" w:rsidP="00720BA8">
            <w:pPr>
              <w:spacing w:after="0"/>
              <w:jc w:val="center"/>
            </w:pPr>
            <w:r>
              <w:rPr>
                <w:noProof/>
              </w:rPr>
              <w:drawing>
                <wp:inline distT="0" distB="0" distL="0" distR="0" wp14:anchorId="0588010A" wp14:editId="4D9C9F8B">
                  <wp:extent cx="259080" cy="233045"/>
                  <wp:effectExtent l="0" t="0" r="7620" b="0"/>
                  <wp:docPr id="499"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257EB111" w14:textId="77777777" w:rsidR="00BC198D" w:rsidRPr="006A6282" w:rsidRDefault="00BC198D" w:rsidP="00720BA8">
            <w:pPr>
              <w:spacing w:after="0"/>
            </w:pPr>
            <w:r w:rsidRPr="006A6282">
              <w:t>Safe deposit boxes</w:t>
            </w:r>
          </w:p>
        </w:tc>
      </w:tr>
      <w:tr w:rsidR="00BC198D" w:rsidRPr="006A6282" w14:paraId="408C2B9C" w14:textId="77777777" w:rsidTr="00720BA8">
        <w:tc>
          <w:tcPr>
            <w:tcW w:w="1200" w:type="dxa"/>
            <w:tcMar>
              <w:left w:w="0" w:type="dxa"/>
              <w:right w:w="14" w:type="dxa"/>
            </w:tcMar>
          </w:tcPr>
          <w:p w14:paraId="3CFE8D28" w14:textId="77777777" w:rsidR="00BC198D" w:rsidRPr="006A6282" w:rsidRDefault="00CB6E77" w:rsidP="00720BA8">
            <w:pPr>
              <w:spacing w:after="0"/>
              <w:jc w:val="center"/>
            </w:pPr>
            <w:r>
              <w:rPr>
                <w:noProof/>
              </w:rPr>
              <w:drawing>
                <wp:inline distT="0" distB="0" distL="0" distR="0" wp14:anchorId="0CA17935" wp14:editId="29B39456">
                  <wp:extent cx="259080" cy="233045"/>
                  <wp:effectExtent l="0" t="0" r="7620" b="0"/>
                  <wp:docPr id="498"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0C7A07DC" w14:textId="77777777" w:rsidR="00BC198D" w:rsidRPr="006A6282" w:rsidRDefault="00BC198D" w:rsidP="00720BA8">
            <w:pPr>
              <w:spacing w:after="0"/>
            </w:pPr>
            <w:r w:rsidRPr="006A6282">
              <w:t>Savings accounts</w:t>
            </w:r>
          </w:p>
        </w:tc>
      </w:tr>
      <w:tr w:rsidR="00BC198D" w:rsidRPr="006A6282" w14:paraId="668EDE64" w14:textId="77777777" w:rsidTr="00720BA8">
        <w:tc>
          <w:tcPr>
            <w:tcW w:w="1200" w:type="dxa"/>
            <w:tcMar>
              <w:left w:w="0" w:type="dxa"/>
              <w:right w:w="14" w:type="dxa"/>
            </w:tcMar>
          </w:tcPr>
          <w:p w14:paraId="5C71CB59" w14:textId="77777777" w:rsidR="00BC198D" w:rsidRPr="006A6282" w:rsidRDefault="00CB6E77" w:rsidP="00720BA8">
            <w:pPr>
              <w:spacing w:after="0"/>
              <w:jc w:val="center"/>
            </w:pPr>
            <w:r>
              <w:rPr>
                <w:noProof/>
              </w:rPr>
              <w:drawing>
                <wp:inline distT="0" distB="0" distL="0" distR="0" wp14:anchorId="694E75EA" wp14:editId="020E8793">
                  <wp:extent cx="259080" cy="233045"/>
                  <wp:effectExtent l="0" t="0" r="7620" b="0"/>
                  <wp:docPr id="497"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149300B5" w14:textId="77777777" w:rsidR="00BC198D" w:rsidRPr="006A6282" w:rsidRDefault="00BC198D" w:rsidP="00720BA8">
            <w:pPr>
              <w:spacing w:after="0"/>
            </w:pPr>
            <w:r w:rsidRPr="006A6282">
              <w:t>Credit cards</w:t>
            </w:r>
          </w:p>
        </w:tc>
      </w:tr>
      <w:tr w:rsidR="00BC198D" w:rsidRPr="006A6282" w14:paraId="350921F7" w14:textId="77777777" w:rsidTr="00720BA8">
        <w:tc>
          <w:tcPr>
            <w:tcW w:w="1200" w:type="dxa"/>
            <w:tcMar>
              <w:left w:w="0" w:type="dxa"/>
              <w:right w:w="14" w:type="dxa"/>
            </w:tcMar>
          </w:tcPr>
          <w:p w14:paraId="11F69CD7" w14:textId="77777777" w:rsidR="00BC198D" w:rsidRPr="006A6282" w:rsidRDefault="00CB6E77" w:rsidP="00720BA8">
            <w:pPr>
              <w:spacing w:after="0"/>
              <w:jc w:val="center"/>
            </w:pPr>
            <w:r>
              <w:rPr>
                <w:noProof/>
              </w:rPr>
              <w:drawing>
                <wp:inline distT="0" distB="0" distL="0" distR="0" wp14:anchorId="0273C5A8" wp14:editId="2E727ACD">
                  <wp:extent cx="259080" cy="233045"/>
                  <wp:effectExtent l="0" t="0" r="7620" b="0"/>
                  <wp:docPr id="496"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3CEB96E8" w14:textId="77777777" w:rsidR="00BC198D" w:rsidRPr="006A6282" w:rsidRDefault="00BC198D" w:rsidP="00720BA8">
            <w:pPr>
              <w:spacing w:after="0"/>
            </w:pPr>
            <w:r w:rsidRPr="006A6282">
              <w:t>Check cashing</w:t>
            </w:r>
          </w:p>
        </w:tc>
      </w:tr>
    </w:tbl>
    <w:p w14:paraId="3A68D8D9" w14:textId="77777777" w:rsidR="00BC198D" w:rsidRDefault="00BC198D" w:rsidP="00BC198D"/>
    <w:tbl>
      <w:tblPr>
        <w:tblW w:w="9348" w:type="dxa"/>
        <w:tblCellMar>
          <w:top w:w="86" w:type="dxa"/>
          <w:left w:w="29" w:type="dxa"/>
          <w:right w:w="115" w:type="dxa"/>
        </w:tblCellMar>
        <w:tblLook w:val="01E0" w:firstRow="1" w:lastRow="1" w:firstColumn="1" w:lastColumn="1" w:noHBand="0" w:noVBand="0"/>
      </w:tblPr>
      <w:tblGrid>
        <w:gridCol w:w="1200"/>
        <w:gridCol w:w="8148"/>
      </w:tblGrid>
      <w:tr w:rsidR="00BC198D" w:rsidRPr="006A6282" w14:paraId="17765BCA" w14:textId="77777777" w:rsidTr="00720BA8">
        <w:tc>
          <w:tcPr>
            <w:tcW w:w="1200" w:type="dxa"/>
            <w:tcMar>
              <w:left w:w="0" w:type="dxa"/>
              <w:right w:w="14" w:type="dxa"/>
            </w:tcMar>
          </w:tcPr>
          <w:p w14:paraId="6353C7AF" w14:textId="77777777" w:rsidR="00BC198D" w:rsidRPr="006A6282" w:rsidRDefault="00BC198D" w:rsidP="00720BA8">
            <w:pPr>
              <w:pStyle w:val="Heading3"/>
            </w:pPr>
            <w:r>
              <w:t>Check</w:t>
            </w:r>
          </w:p>
        </w:tc>
        <w:tc>
          <w:tcPr>
            <w:tcW w:w="8148" w:type="dxa"/>
          </w:tcPr>
          <w:p w14:paraId="20207006" w14:textId="77777777" w:rsidR="00BC198D" w:rsidRPr="006A6282" w:rsidRDefault="00BC198D" w:rsidP="00720BA8">
            <w:pPr>
              <w:pStyle w:val="Heading3"/>
            </w:pPr>
            <w:r w:rsidRPr="006A6282">
              <w:t xml:space="preserve">Religious </w:t>
            </w:r>
            <w:r>
              <w:t>information</w:t>
            </w:r>
          </w:p>
        </w:tc>
      </w:tr>
      <w:tr w:rsidR="00BC198D" w:rsidRPr="006A6282" w14:paraId="68A3BCF3" w14:textId="77777777" w:rsidTr="00720BA8">
        <w:tc>
          <w:tcPr>
            <w:tcW w:w="1200" w:type="dxa"/>
            <w:tcMar>
              <w:left w:w="0" w:type="dxa"/>
              <w:right w:w="14" w:type="dxa"/>
            </w:tcMar>
          </w:tcPr>
          <w:p w14:paraId="32AC2468" w14:textId="77777777" w:rsidR="00BC198D" w:rsidRPr="006A6282" w:rsidRDefault="00CB6E77" w:rsidP="00720BA8">
            <w:pPr>
              <w:spacing w:after="0"/>
              <w:jc w:val="center"/>
            </w:pPr>
            <w:r>
              <w:rPr>
                <w:noProof/>
              </w:rPr>
              <w:drawing>
                <wp:inline distT="0" distB="0" distL="0" distR="0" wp14:anchorId="78DDE0DB" wp14:editId="73083AAD">
                  <wp:extent cx="259080" cy="233045"/>
                  <wp:effectExtent l="0" t="0" r="7620" b="0"/>
                  <wp:docPr id="495"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10FD8353" w14:textId="77777777" w:rsidR="00BC198D" w:rsidRPr="006A6282" w:rsidRDefault="00BC198D" w:rsidP="00720BA8">
            <w:pPr>
              <w:spacing w:after="0"/>
            </w:pPr>
            <w:r w:rsidRPr="006A6282">
              <w:t>Churches</w:t>
            </w:r>
          </w:p>
        </w:tc>
      </w:tr>
      <w:tr w:rsidR="00BC198D" w:rsidRPr="006A6282" w14:paraId="101E5F09" w14:textId="77777777" w:rsidTr="00720BA8">
        <w:tc>
          <w:tcPr>
            <w:tcW w:w="1200" w:type="dxa"/>
            <w:tcMar>
              <w:left w:w="0" w:type="dxa"/>
              <w:right w:w="14" w:type="dxa"/>
            </w:tcMar>
          </w:tcPr>
          <w:p w14:paraId="6C94A026" w14:textId="77777777" w:rsidR="00BC198D" w:rsidRPr="006A6282" w:rsidRDefault="00CB6E77" w:rsidP="00720BA8">
            <w:pPr>
              <w:spacing w:after="0"/>
              <w:jc w:val="center"/>
            </w:pPr>
            <w:r>
              <w:rPr>
                <w:noProof/>
              </w:rPr>
              <w:drawing>
                <wp:inline distT="0" distB="0" distL="0" distR="0" wp14:anchorId="1DBFE846" wp14:editId="663E8EC8">
                  <wp:extent cx="259080" cy="233045"/>
                  <wp:effectExtent l="0" t="0" r="7620" b="0"/>
                  <wp:docPr id="494"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1CD0C4E6" w14:textId="77777777" w:rsidR="00BC198D" w:rsidRPr="006A6282" w:rsidRDefault="00BC198D" w:rsidP="00720BA8">
            <w:pPr>
              <w:spacing w:after="0"/>
            </w:pPr>
            <w:r w:rsidRPr="006A6282">
              <w:t>Synagogues</w:t>
            </w:r>
          </w:p>
        </w:tc>
      </w:tr>
      <w:tr w:rsidR="00BC198D" w:rsidRPr="006A6282" w14:paraId="149B56D6" w14:textId="77777777" w:rsidTr="00720BA8">
        <w:tc>
          <w:tcPr>
            <w:tcW w:w="1200" w:type="dxa"/>
            <w:tcMar>
              <w:left w:w="0" w:type="dxa"/>
              <w:right w:w="14" w:type="dxa"/>
            </w:tcMar>
          </w:tcPr>
          <w:p w14:paraId="78308793" w14:textId="77777777" w:rsidR="00BC198D" w:rsidRPr="006A6282" w:rsidRDefault="00CB6E77" w:rsidP="00720BA8">
            <w:pPr>
              <w:spacing w:after="0"/>
              <w:jc w:val="center"/>
            </w:pPr>
            <w:r>
              <w:rPr>
                <w:noProof/>
              </w:rPr>
              <w:drawing>
                <wp:inline distT="0" distB="0" distL="0" distR="0" wp14:anchorId="08F88832" wp14:editId="418D8B1B">
                  <wp:extent cx="259080" cy="233045"/>
                  <wp:effectExtent l="0" t="0" r="7620" b="0"/>
                  <wp:docPr id="493" name="Picture 37" descr="When printed, check this box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printed, check this box according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p>
        </w:tc>
        <w:tc>
          <w:tcPr>
            <w:tcW w:w="8148" w:type="dxa"/>
          </w:tcPr>
          <w:p w14:paraId="78CE1227" w14:textId="77777777" w:rsidR="00BC198D" w:rsidRPr="006A6282" w:rsidRDefault="00BC198D" w:rsidP="00720BA8">
            <w:pPr>
              <w:spacing w:after="0"/>
            </w:pPr>
            <w:r w:rsidRPr="006A6282">
              <w:t>Other</w:t>
            </w:r>
          </w:p>
        </w:tc>
      </w:tr>
    </w:tbl>
    <w:p w14:paraId="265EFC2D" w14:textId="77777777" w:rsidR="00BC198D" w:rsidRPr="00614ACB" w:rsidRDefault="00BC198D" w:rsidP="00BC198D">
      <w:pPr>
        <w:pStyle w:val="Heading1"/>
      </w:pPr>
      <w:r>
        <w:br w:type="page"/>
      </w:r>
      <w:bookmarkStart w:id="110" w:name="_Toc374707270"/>
      <w:bookmarkStart w:id="111" w:name="_Toc271360152"/>
      <w:r w:rsidRPr="00614ACB">
        <w:lastRenderedPageBreak/>
        <w:t>References</w:t>
      </w:r>
      <w:bookmarkEnd w:id="110"/>
      <w:bookmarkEnd w:id="111"/>
    </w:p>
    <w:p w14:paraId="24FD192D" w14:textId="77777777" w:rsidR="00BC198D" w:rsidRDefault="00CB6E77" w:rsidP="00BC198D">
      <w:pPr>
        <w:tabs>
          <w:tab w:val="left" w:leader="underscore" w:pos="9360"/>
        </w:tabs>
        <w:ind w:left="360"/>
      </w:pPr>
      <w:r>
        <w:rPr>
          <w:noProof/>
        </w:rPr>
        <w:drawing>
          <wp:anchor distT="0" distB="0" distL="114300" distR="114300" simplePos="0" relativeHeight="251667456" behindDoc="1" locked="0" layoutInCell="1" allowOverlap="1" wp14:anchorId="6E1E5356" wp14:editId="39738CE4">
            <wp:simplePos x="0" y="0"/>
            <wp:positionH relativeFrom="page">
              <wp:posOffset>-1</wp:posOffset>
            </wp:positionH>
            <wp:positionV relativeFrom="page">
              <wp:posOffset>0</wp:posOffset>
            </wp:positionV>
            <wp:extent cx="7812911" cy="457200"/>
            <wp:effectExtent l="0" t="0" r="10795" b="0"/>
            <wp:wrapTight wrapText="bothSides">
              <wp:wrapPolygon edited="0">
                <wp:start x="0" y="0"/>
                <wp:lineTo x="0" y="20400"/>
                <wp:lineTo x="21560" y="20400"/>
                <wp:lineTo x="21560" y="0"/>
                <wp:lineTo x="0" y="0"/>
              </wp:wrapPolygon>
            </wp:wrapTight>
            <wp:docPr id="476" name="Picture 45" descr="FAP Chp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AP ChpStri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812911"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B8A1F" w14:textId="77777777" w:rsidR="00BC198D" w:rsidRPr="00DF71C4" w:rsidRDefault="00BC198D" w:rsidP="00BC198D">
      <w:pPr>
        <w:pStyle w:val="Heading3"/>
      </w:pPr>
      <w:r w:rsidRPr="00DF71C4">
        <w:t>Websites:</w:t>
      </w:r>
    </w:p>
    <w:p w14:paraId="61AE98A2" w14:textId="77777777" w:rsidR="00BC198D" w:rsidRDefault="00BC198D" w:rsidP="00BC198D">
      <w:pPr>
        <w:tabs>
          <w:tab w:val="left" w:leader="underscore" w:pos="9360"/>
        </w:tabs>
        <w:rPr>
          <w:szCs w:val="24"/>
        </w:rPr>
      </w:pPr>
      <w:r>
        <w:rPr>
          <w:szCs w:val="24"/>
        </w:rPr>
        <w:t xml:space="preserve">CIA World Factbook: </w:t>
      </w:r>
      <w:hyperlink r:id="rId71" w:history="1">
        <w:r w:rsidRPr="006438BA">
          <w:rPr>
            <w:rStyle w:val="Hyperlink"/>
            <w:szCs w:val="24"/>
          </w:rPr>
          <w:t>www.cia.gov/library/publications/the-world-factbook/</w:t>
        </w:r>
      </w:hyperlink>
    </w:p>
    <w:p w14:paraId="022262BC" w14:textId="77777777" w:rsidR="00BC198D" w:rsidRPr="0081223E" w:rsidRDefault="00BC198D" w:rsidP="00BC198D">
      <w:pPr>
        <w:tabs>
          <w:tab w:val="left" w:leader="underscore" w:pos="9360"/>
        </w:tabs>
      </w:pPr>
      <w:r w:rsidRPr="0081223E">
        <w:t xml:space="preserve">Defense Travel Management Office: </w:t>
      </w:r>
      <w:hyperlink r:id="rId72" w:history="1">
        <w:r w:rsidRPr="006438BA">
          <w:rPr>
            <w:rStyle w:val="Hyperlink"/>
          </w:rPr>
          <w:t>www.defensetravel.dod.mil/</w:t>
        </w:r>
      </w:hyperlink>
    </w:p>
    <w:p w14:paraId="7C327EA4" w14:textId="77777777" w:rsidR="00BC198D" w:rsidRDefault="00BC198D" w:rsidP="00BC198D">
      <w:pPr>
        <w:tabs>
          <w:tab w:val="left" w:leader="underscore" w:pos="9360"/>
        </w:tabs>
      </w:pPr>
      <w:r w:rsidRPr="0081223E">
        <w:t xml:space="preserve">Defense Travel Management Office Per Diem Rates Query: </w:t>
      </w:r>
      <w:hyperlink r:id="rId73" w:history="1">
        <w:r w:rsidRPr="006438BA">
          <w:rPr>
            <w:rStyle w:val="Hyperlink"/>
          </w:rPr>
          <w:t>www.defensetravel.dod.mil/site/perdiemCalc.cfm</w:t>
        </w:r>
      </w:hyperlink>
    </w:p>
    <w:p w14:paraId="38314A33" w14:textId="77777777" w:rsidR="00BC198D" w:rsidRDefault="00BC198D" w:rsidP="00BC198D">
      <w:pPr>
        <w:tabs>
          <w:tab w:val="left" w:leader="underscore" w:pos="9360"/>
        </w:tabs>
        <w:rPr>
          <w:szCs w:val="24"/>
        </w:rPr>
      </w:pPr>
      <w:r>
        <w:t xml:space="preserve">Department of Defense Schools: </w:t>
      </w:r>
      <w:hyperlink r:id="rId74" w:history="1">
        <w:r w:rsidRPr="00BC3C47">
          <w:rPr>
            <w:rStyle w:val="Hyperlink"/>
          </w:rPr>
          <w:t>http://dodea.edu</w:t>
        </w:r>
      </w:hyperlink>
    </w:p>
    <w:p w14:paraId="55F8513B" w14:textId="77777777" w:rsidR="00BC198D" w:rsidRDefault="00BC198D" w:rsidP="00BC198D">
      <w:pPr>
        <w:tabs>
          <w:tab w:val="left" w:leader="underscore" w:pos="9360"/>
        </w:tabs>
        <w:rPr>
          <w:szCs w:val="24"/>
        </w:rPr>
      </w:pPr>
      <w:r>
        <w:rPr>
          <w:szCs w:val="24"/>
        </w:rPr>
        <w:t xml:space="preserve">Department of State Travel page: </w:t>
      </w:r>
      <w:hyperlink r:id="rId75" w:history="1">
        <w:r w:rsidRPr="006438BA">
          <w:rPr>
            <w:rStyle w:val="Hyperlink"/>
            <w:szCs w:val="24"/>
          </w:rPr>
          <w:t>www.state.gov/travel</w:t>
        </w:r>
      </w:hyperlink>
    </w:p>
    <w:p w14:paraId="325121F2" w14:textId="77777777" w:rsidR="00BC198D" w:rsidRDefault="00BC198D" w:rsidP="00BC198D">
      <w:pPr>
        <w:tabs>
          <w:tab w:val="left" w:leader="underscore" w:pos="9360"/>
        </w:tabs>
        <w:rPr>
          <w:szCs w:val="24"/>
        </w:rPr>
      </w:pPr>
      <w:r>
        <w:rPr>
          <w:szCs w:val="24"/>
        </w:rPr>
        <w:t xml:space="preserve">Department of State Office of Overseas Schools: </w:t>
      </w:r>
      <w:hyperlink r:id="rId76" w:history="1">
        <w:r w:rsidRPr="006438BA">
          <w:rPr>
            <w:rStyle w:val="Hyperlink"/>
            <w:szCs w:val="24"/>
          </w:rPr>
          <w:t>www.state.gov/m/a/os/</w:t>
        </w:r>
      </w:hyperlink>
    </w:p>
    <w:p w14:paraId="6D900EC3" w14:textId="77777777" w:rsidR="00BC198D" w:rsidRDefault="00BC198D" w:rsidP="00BC198D">
      <w:pPr>
        <w:tabs>
          <w:tab w:val="left" w:leader="underscore" w:pos="9360"/>
        </w:tabs>
        <w:rPr>
          <w:szCs w:val="24"/>
        </w:rPr>
      </w:pPr>
      <w:r>
        <w:rPr>
          <w:szCs w:val="24"/>
        </w:rPr>
        <w:t xml:space="preserve">DoD Household Goods Portal: </w:t>
      </w:r>
      <w:hyperlink r:id="rId77" w:history="1">
        <w:r w:rsidRPr="006438BA">
          <w:rPr>
            <w:rStyle w:val="Hyperlink"/>
            <w:szCs w:val="24"/>
          </w:rPr>
          <w:t>www.move.mil</w:t>
        </w:r>
      </w:hyperlink>
    </w:p>
    <w:p w14:paraId="4A93447A" w14:textId="77777777" w:rsidR="00BC198D" w:rsidRDefault="00BC198D" w:rsidP="00BC198D">
      <w:pPr>
        <w:tabs>
          <w:tab w:val="left" w:leader="underscore" w:pos="9360"/>
        </w:tabs>
        <w:rPr>
          <w:szCs w:val="24"/>
        </w:rPr>
      </w:pPr>
      <w:r>
        <w:rPr>
          <w:szCs w:val="24"/>
        </w:rPr>
        <w:t xml:space="preserve">Annual Credit Report: </w:t>
      </w:r>
      <w:hyperlink r:id="rId78" w:history="1">
        <w:r w:rsidRPr="006438BA">
          <w:rPr>
            <w:rStyle w:val="Hyperlink"/>
            <w:szCs w:val="24"/>
          </w:rPr>
          <w:t>www.annualcreditreport.com</w:t>
        </w:r>
      </w:hyperlink>
    </w:p>
    <w:p w14:paraId="0EB6DD0E" w14:textId="77777777" w:rsidR="00BC198D" w:rsidRDefault="00BC198D" w:rsidP="00BC198D">
      <w:pPr>
        <w:tabs>
          <w:tab w:val="left" w:leader="underscore" w:pos="9360"/>
        </w:tabs>
        <w:rPr>
          <w:szCs w:val="24"/>
        </w:rPr>
      </w:pPr>
      <w:r>
        <w:rPr>
          <w:szCs w:val="24"/>
        </w:rPr>
        <w:t xml:space="preserve">MilitaryINSTALLATIONS: </w:t>
      </w:r>
      <w:hyperlink r:id="rId79" w:history="1">
        <w:r w:rsidRPr="006438BA">
          <w:rPr>
            <w:rStyle w:val="Hyperlink"/>
            <w:szCs w:val="24"/>
          </w:rPr>
          <w:t>www.militaryinstallations.dod.mil</w:t>
        </w:r>
      </w:hyperlink>
    </w:p>
    <w:p w14:paraId="184B28AC" w14:textId="77777777" w:rsidR="00BC198D" w:rsidRDefault="00BC198D" w:rsidP="00BC198D">
      <w:pPr>
        <w:tabs>
          <w:tab w:val="left" w:leader="underscore" w:pos="9360"/>
        </w:tabs>
        <w:rPr>
          <w:szCs w:val="24"/>
        </w:rPr>
      </w:pPr>
      <w:r>
        <w:rPr>
          <w:szCs w:val="24"/>
        </w:rPr>
        <w:t xml:space="preserve">Military OneSource: </w:t>
      </w:r>
      <w:hyperlink r:id="rId80" w:history="1">
        <w:r w:rsidRPr="006438BA">
          <w:rPr>
            <w:rStyle w:val="Hyperlink"/>
            <w:szCs w:val="24"/>
          </w:rPr>
          <w:t>www.militaryonesource.mil</w:t>
        </w:r>
      </w:hyperlink>
      <w:r>
        <w:rPr>
          <w:szCs w:val="24"/>
        </w:rPr>
        <w:t xml:space="preserve"> </w:t>
      </w:r>
    </w:p>
    <w:p w14:paraId="16640602" w14:textId="77777777" w:rsidR="00BC198D" w:rsidRDefault="00BC198D" w:rsidP="00BC198D">
      <w:pPr>
        <w:tabs>
          <w:tab w:val="left" w:leader="underscore" w:pos="9360"/>
        </w:tabs>
        <w:rPr>
          <w:szCs w:val="24"/>
        </w:rPr>
      </w:pPr>
      <w:r>
        <w:rPr>
          <w:szCs w:val="24"/>
        </w:rPr>
        <w:t xml:space="preserve">Plan My Move: </w:t>
      </w:r>
      <w:hyperlink r:id="rId81" w:history="1">
        <w:r>
          <w:rPr>
            <w:rStyle w:val="Hyperlink"/>
            <w:szCs w:val="24"/>
          </w:rPr>
          <w:t>http://planmymove.militaryonesource.mil</w:t>
        </w:r>
      </w:hyperlink>
    </w:p>
    <w:p w14:paraId="1647450F" w14:textId="77777777" w:rsidR="00BC198D" w:rsidRDefault="00BC198D" w:rsidP="00BC198D">
      <w:pPr>
        <w:tabs>
          <w:tab w:val="left" w:leader="underscore" w:pos="9360"/>
        </w:tabs>
        <w:rPr>
          <w:szCs w:val="24"/>
        </w:rPr>
      </w:pPr>
      <w:r>
        <w:t xml:space="preserve">TRICARE: </w:t>
      </w:r>
      <w:hyperlink r:id="rId82" w:history="1">
        <w:r w:rsidRPr="006438BA">
          <w:rPr>
            <w:rStyle w:val="Hyperlink"/>
          </w:rPr>
          <w:t>www.tricare.mil</w:t>
        </w:r>
      </w:hyperlink>
      <w:r>
        <w:t xml:space="preserve"> </w:t>
      </w:r>
    </w:p>
    <w:p w14:paraId="47310B1E" w14:textId="77777777" w:rsidR="00BC198D" w:rsidRPr="00DF71C4" w:rsidRDefault="00BC198D" w:rsidP="00BC198D">
      <w:pPr>
        <w:pStyle w:val="Heading3"/>
      </w:pPr>
      <w:r>
        <w:t>Books</w:t>
      </w:r>
      <w:r w:rsidRPr="00DF71C4">
        <w:t>:</w:t>
      </w:r>
    </w:p>
    <w:p w14:paraId="3F84605B" w14:textId="77777777" w:rsidR="00BC198D" w:rsidRPr="002F46A1" w:rsidRDefault="00BC198D" w:rsidP="00BC198D">
      <w:pPr>
        <w:pStyle w:val="Heading5"/>
        <w:rPr>
          <w:rStyle w:val="Emphasis"/>
          <w:sz w:val="24"/>
          <w:szCs w:val="24"/>
        </w:rPr>
      </w:pPr>
      <w:r w:rsidRPr="002F46A1">
        <w:rPr>
          <w:rStyle w:val="Emphasis"/>
          <w:sz w:val="24"/>
          <w:szCs w:val="24"/>
        </w:rPr>
        <w:t>Bring Home the World. A Management Guide for Community Leaders of International Programs, Stephen H. Rhinesmith, 1986.</w:t>
      </w:r>
    </w:p>
    <w:p w14:paraId="54715075" w14:textId="77777777" w:rsidR="00BC198D" w:rsidRDefault="00BC198D" w:rsidP="00BC198D">
      <w:pPr>
        <w:tabs>
          <w:tab w:val="left" w:leader="underscore" w:pos="9360"/>
        </w:tabs>
        <w:rPr>
          <w:bCs/>
          <w:szCs w:val="24"/>
        </w:rPr>
      </w:pPr>
      <w:r w:rsidRPr="00496E54">
        <w:rPr>
          <w:rStyle w:val="Emphasis"/>
          <w:szCs w:val="24"/>
        </w:rPr>
        <w:t>Essential Do's &amp; Taboos:</w:t>
      </w:r>
      <w:r>
        <w:rPr>
          <w:rStyle w:val="Emphasis"/>
          <w:szCs w:val="24"/>
        </w:rPr>
        <w:t xml:space="preserve"> </w:t>
      </w:r>
      <w:r w:rsidRPr="00496E54">
        <w:rPr>
          <w:rStyle w:val="Emphasis"/>
          <w:szCs w:val="24"/>
        </w:rPr>
        <w:t>The Complete Guide to International Business and Leisure Travel</w:t>
      </w:r>
      <w:r>
        <w:rPr>
          <w:rStyle w:val="Emphasis"/>
          <w:i w:val="0"/>
          <w:szCs w:val="24"/>
        </w:rPr>
        <w:t>, Roger Axtell, 2007.</w:t>
      </w:r>
    </w:p>
    <w:p w14:paraId="1A288AB2" w14:textId="77777777" w:rsidR="00BC198D" w:rsidRPr="00E86284" w:rsidRDefault="00BC198D" w:rsidP="00BC198D">
      <w:pPr>
        <w:tabs>
          <w:tab w:val="left" w:leader="underscore" w:pos="9360"/>
        </w:tabs>
        <w:rPr>
          <w:bCs/>
          <w:szCs w:val="24"/>
        </w:rPr>
      </w:pPr>
      <w:r w:rsidRPr="00E86284">
        <w:rPr>
          <w:bCs/>
          <w:i/>
          <w:szCs w:val="24"/>
        </w:rPr>
        <w:t>Organizational Culture &amp; Leadership</w:t>
      </w:r>
      <w:r>
        <w:rPr>
          <w:bCs/>
          <w:szCs w:val="24"/>
        </w:rPr>
        <w:t>, Edgar H. Schein, 2010.</w:t>
      </w:r>
    </w:p>
    <w:p w14:paraId="205DA19D" w14:textId="77777777" w:rsidR="00BC198D" w:rsidRPr="00F030F7" w:rsidRDefault="00BC198D" w:rsidP="00BC198D">
      <w:r>
        <w:br w:type="page"/>
      </w:r>
    </w:p>
    <w:p w14:paraId="430DBA6F" w14:textId="77777777" w:rsidR="00BC198D" w:rsidRPr="000D6B51" w:rsidRDefault="00BC198D" w:rsidP="00BC198D">
      <w:pPr>
        <w:pStyle w:val="BasicParagraph"/>
        <w:rPr>
          <w:rFonts w:ascii="Arial" w:hAnsi="Arial"/>
        </w:rPr>
      </w:pPr>
    </w:p>
    <w:p w14:paraId="00B60939" w14:textId="77777777" w:rsidR="00BC198D" w:rsidRPr="000D6B51" w:rsidRDefault="00CB6E77" w:rsidP="00BC198D">
      <w:pPr>
        <w:pStyle w:val="BasicParagraph"/>
        <w:spacing w:before="1920"/>
        <w:jc w:val="center"/>
        <w:rPr>
          <w:rFonts w:ascii="Arial" w:hAnsi="Arial"/>
        </w:rPr>
      </w:pPr>
      <w:r>
        <w:rPr>
          <w:rFonts w:ascii="Arial" w:hAnsi="Arial"/>
          <w:noProof/>
        </w:rPr>
        <w:drawing>
          <wp:inline distT="0" distB="0" distL="0" distR="0" wp14:anchorId="1050948B" wp14:editId="7E5F63DF">
            <wp:extent cx="1552575" cy="2105025"/>
            <wp:effectExtent l="0" t="0" r="9525" b="9525"/>
            <wp:docPr id="492" name="P 1" descr="Relocation Assistance Program Logo with tagline &quot;Moving Made Eas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Relocation Assistance Program Logo with tagline &quot;Moving Made Easy&quo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52575" cy="2105025"/>
                    </a:xfrm>
                    <a:prstGeom prst="rect">
                      <a:avLst/>
                    </a:prstGeom>
                    <a:noFill/>
                    <a:ln>
                      <a:noFill/>
                    </a:ln>
                  </pic:spPr>
                </pic:pic>
              </a:graphicData>
            </a:graphic>
          </wp:inline>
        </w:drawing>
      </w:r>
      <w:r>
        <w:rPr>
          <w:noProof/>
        </w:rPr>
        <w:drawing>
          <wp:anchor distT="0" distB="0" distL="114300" distR="114300" simplePos="0" relativeHeight="251670528" behindDoc="0" locked="0" layoutInCell="1" allowOverlap="1" wp14:anchorId="2C8757E0" wp14:editId="5F42FB93">
            <wp:simplePos x="0" y="0"/>
            <wp:positionH relativeFrom="column">
              <wp:posOffset>5334000</wp:posOffset>
            </wp:positionH>
            <wp:positionV relativeFrom="paragraph">
              <wp:posOffset>7042785</wp:posOffset>
            </wp:positionV>
            <wp:extent cx="990600" cy="990600"/>
            <wp:effectExtent l="0" t="0" r="0" b="0"/>
            <wp:wrapNone/>
            <wp:docPr id="475" name="Picture 55" descr="Military Community and Family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litary Community and Family Polic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27BA1005" wp14:editId="28054C96">
                <wp:simplePos x="0" y="0"/>
                <wp:positionH relativeFrom="column">
                  <wp:posOffset>-914400</wp:posOffset>
                </wp:positionH>
                <wp:positionV relativeFrom="paragraph">
                  <wp:posOffset>7461885</wp:posOffset>
                </wp:positionV>
                <wp:extent cx="7772400" cy="342900"/>
                <wp:effectExtent l="0" t="0" r="0" b="0"/>
                <wp:wrapTight wrapText="bothSides">
                  <wp:wrapPolygon edited="0">
                    <wp:start x="0" y="0"/>
                    <wp:lineTo x="0" y="20400"/>
                    <wp:lineTo x="21547" y="20400"/>
                    <wp:lineTo x="21547" y="0"/>
                    <wp:lineTo x="0" y="0"/>
                  </wp:wrapPolygon>
                </wp:wrapTight>
                <wp:docPr id="4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A65B7" w14:textId="77777777" w:rsidR="00D35615" w:rsidRPr="005E50DE" w:rsidRDefault="00D35615" w:rsidP="00BC198D">
                            <w:pPr>
                              <w:jc w:val="center"/>
                              <w:rPr>
                                <w:color w:val="FFFFFF"/>
                                <w:sz w:val="20"/>
                              </w:rPr>
                            </w:pPr>
                            <w:r w:rsidRPr="005E50DE">
                              <w:rPr>
                                <w:color w:val="FFFFFF"/>
                                <w:sz w:val="20"/>
                              </w:rPr>
                              <w:t>Providing policy, tools, and resources to service members and their families.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2" o:spid="_x0000_s1027" type="#_x0000_t202" style="position:absolute;left:0;text-align:left;margin-left:-71.95pt;margin-top:587.55pt;width:612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" filled="f" stroked="f">
                <v:textbox inset="0,0,0,0">
                  <w:txbxContent>
                    <w:p w14:paraId="742A65B7" w14:textId="77777777" w:rsidR="00D35615" w:rsidRPr="005E50DE" w:rsidRDefault="00D35615" w:rsidP="00BC198D">
                      <w:pPr>
                        <w:jc w:val="center"/>
                        <w:rPr>
                          <w:color w:val="FFFFFF"/>
                          <w:sz w:val="20"/>
                        </w:rPr>
                      </w:pPr>
                      <w:r w:rsidRPr="005E50DE">
                        <w:rPr>
                          <w:color w:val="FFFFFF"/>
                          <w:sz w:val="20"/>
                        </w:rPr>
                        <w:t>Providing policy, tools, and resources to service members and their families.</w:t>
                      </w:r>
                    </w:p>
                  </w:txbxContent>
                </v:textbox>
                <w10:wrap type="tight"/>
              </v:shape>
            </w:pict>
          </mc:Fallback>
        </mc:AlternateContent>
      </w:r>
      <w:r>
        <w:rPr>
          <w:noProof/>
        </w:rPr>
        <w:drawing>
          <wp:anchor distT="0" distB="0" distL="114300" distR="114300" simplePos="0" relativeHeight="251671552" behindDoc="0" locked="0" layoutInCell="1" allowOverlap="1" wp14:anchorId="6E57D5E1" wp14:editId="3AB50C34">
            <wp:simplePos x="0" y="0"/>
            <wp:positionH relativeFrom="column">
              <wp:posOffset>-381000</wp:posOffset>
            </wp:positionH>
            <wp:positionV relativeFrom="paragraph">
              <wp:posOffset>7060565</wp:posOffset>
            </wp:positionV>
            <wp:extent cx="989330" cy="989330"/>
            <wp:effectExtent l="0" t="0" r="1270" b="1270"/>
            <wp:wrapNone/>
            <wp:docPr id="473" name="Picture 57" descr="Department of Defens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partment of Defense Seal"/>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89330"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C7B77" w14:textId="77777777" w:rsidR="00BC198D" w:rsidRDefault="00BC198D" w:rsidP="00BC198D">
      <w:pPr>
        <w:pStyle w:val="Heading2"/>
      </w:pPr>
    </w:p>
    <w:p w14:paraId="42696111" w14:textId="77777777" w:rsidR="00BC198D" w:rsidRDefault="00CB6E77" w:rsidP="00BC198D">
      <w:pPr>
        <w:pStyle w:val="BasicParagraph"/>
      </w:pPr>
      <w:r>
        <w:rPr>
          <w:noProof/>
        </w:rPr>
        <w:drawing>
          <wp:anchor distT="0" distB="0" distL="114300" distR="114300" simplePos="0" relativeHeight="251668480" behindDoc="1" locked="0" layoutInCell="1" allowOverlap="1" wp14:anchorId="4EA1FD48" wp14:editId="377E9D8E">
            <wp:simplePos x="0" y="0"/>
            <wp:positionH relativeFrom="column">
              <wp:posOffset>-914400</wp:posOffset>
            </wp:positionH>
            <wp:positionV relativeFrom="page">
              <wp:posOffset>8172450</wp:posOffset>
            </wp:positionV>
            <wp:extent cx="7886700" cy="1078865"/>
            <wp:effectExtent l="0" t="0" r="0" b="0"/>
            <wp:wrapNone/>
            <wp:docPr id="4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28A0092B-C50C-407E-A947-70E740481C1C}">
                          <a14:useLocalDpi xmlns:a14="http://schemas.microsoft.com/office/drawing/2010/main" val="0"/>
                        </a:ext>
                      </a:extLst>
                    </a:blip>
                    <a:srcRect l="19324"/>
                    <a:stretch>
                      <a:fillRect/>
                    </a:stretch>
                  </pic:blipFill>
                  <pic:spPr bwMode="auto">
                    <a:xfrm>
                      <a:off x="0" y="0"/>
                      <a:ext cx="7886700" cy="10788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C198D" w:rsidSect="00E6370E">
      <w:footerReference w:type="default" r:id="rId87"/>
      <w:pgSz w:w="12240" w:h="15840"/>
      <w:pgMar w:top="1440" w:right="1440" w:bottom="1440" w:left="1440" w:header="720" w:footer="720" w:gutter="0"/>
      <w:pgNumType w:start="3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A17A5E" w14:textId="77777777" w:rsidR="00B67ED4" w:rsidRDefault="00B67ED4">
      <w:r>
        <w:separator/>
      </w:r>
    </w:p>
  </w:endnote>
  <w:endnote w:type="continuationSeparator" w:id="0">
    <w:p w14:paraId="2B7F048E" w14:textId="77777777" w:rsidR="00B67ED4" w:rsidRDefault="00B67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old Italic">
    <w:panose1 w:val="020B070402020209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ExtB">
    <w:panose1 w:val="02010609060101010101"/>
    <w:charset w:val="86"/>
    <w:family w:val="modern"/>
    <w:pitch w:val="fixed"/>
    <w:sig w:usb0="00000003" w:usb1="0A0E0000" w:usb2="00000010"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51A40" w14:textId="77777777" w:rsidR="00D35615" w:rsidRDefault="00D35615" w:rsidP="00060745">
    <w:pPr>
      <w:pStyle w:val="Footer"/>
      <w:framePr w:wrap="around" w:vAnchor="text" w:hAnchor="margin" w:xAlign="right" w:y="1"/>
      <w:rPr>
        <w:rStyle w:val="PageNumber"/>
        <w:rFonts w:ascii="Times New Roman" w:hAnsi="Times New Roman"/>
        <w:color w:val="auto"/>
        <w:sz w:val="24"/>
      </w:rPr>
    </w:pPr>
    <w:r>
      <w:rPr>
        <w:rStyle w:val="PageNumber"/>
      </w:rPr>
      <w:fldChar w:fldCharType="begin"/>
    </w:r>
    <w:r>
      <w:rPr>
        <w:rStyle w:val="PageNumber"/>
      </w:rPr>
      <w:instrText xml:space="preserve">PAGE  </w:instrText>
    </w:r>
    <w:r>
      <w:rPr>
        <w:rStyle w:val="PageNumber"/>
      </w:rPr>
      <w:fldChar w:fldCharType="end"/>
    </w:r>
  </w:p>
  <w:p w14:paraId="171D02C9" w14:textId="77777777" w:rsidR="00D35615" w:rsidRDefault="00D35615" w:rsidP="00E6559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28C6C" w14:textId="77777777" w:rsidR="00D35615" w:rsidRDefault="00D35615" w:rsidP="00720B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45A8">
      <w:rPr>
        <w:rStyle w:val="PageNumber"/>
        <w:noProof/>
      </w:rPr>
      <w:t>ii</w:t>
    </w:r>
    <w:r>
      <w:rPr>
        <w:rStyle w:val="PageNumber"/>
      </w:rPr>
      <w:fldChar w:fldCharType="end"/>
    </w:r>
  </w:p>
  <w:p w14:paraId="6AC1FC99" w14:textId="77777777" w:rsidR="00D35615" w:rsidRDefault="00D35615" w:rsidP="0006074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B5175" w14:textId="77777777" w:rsidR="00D35615" w:rsidRPr="003A6E94" w:rsidRDefault="00D35615">
    <w:pPr>
      <w:pStyle w:val="Footer"/>
      <w:rPr>
        <w:b w:val="0"/>
      </w:rPr>
    </w:pPr>
    <w:r w:rsidRPr="003A6E94">
      <w:rPr>
        <w:b w:val="0"/>
      </w:rPr>
      <w:t xml:space="preserve">Far Away Places </w:t>
    </w:r>
    <w:r w:rsidRPr="003A6E94">
      <w:rPr>
        <w:b w:val="0"/>
      </w:rPr>
      <w:fldChar w:fldCharType="begin"/>
    </w:r>
    <w:r w:rsidRPr="003A6E94">
      <w:rPr>
        <w:b w:val="0"/>
      </w:rPr>
      <w:instrText xml:space="preserve"> PAGE   \* MERGEFORMAT </w:instrText>
    </w:r>
    <w:r w:rsidRPr="003A6E94">
      <w:rPr>
        <w:b w:val="0"/>
      </w:rPr>
      <w:fldChar w:fldCharType="separate"/>
    </w:r>
    <w:r w:rsidR="00E145A8">
      <w:rPr>
        <w:b w:val="0"/>
        <w:noProof/>
      </w:rPr>
      <w:t>7</w:t>
    </w:r>
    <w:r w:rsidRPr="003A6E94">
      <w:rPr>
        <w:b w:val="0"/>
        <w:noProof/>
      </w:rPr>
      <w:fldChar w:fldCharType="end"/>
    </w:r>
  </w:p>
  <w:p w14:paraId="2530ECA4" w14:textId="77777777" w:rsidR="00D35615" w:rsidRPr="00D93800" w:rsidRDefault="00D35615" w:rsidP="00720B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01443" w14:textId="77777777" w:rsidR="00D35615" w:rsidRPr="003A6E94" w:rsidRDefault="00D35615">
    <w:pPr>
      <w:pStyle w:val="Footer"/>
      <w:rPr>
        <w:b w:val="0"/>
      </w:rPr>
    </w:pPr>
    <w:r w:rsidRPr="003A6E94">
      <w:rPr>
        <w:b w:val="0"/>
      </w:rPr>
      <w:t xml:space="preserve">Far Away Places </w:t>
    </w:r>
    <w:r w:rsidRPr="003A6E94">
      <w:rPr>
        <w:b w:val="0"/>
      </w:rPr>
      <w:fldChar w:fldCharType="begin"/>
    </w:r>
    <w:r w:rsidRPr="003A6E94">
      <w:rPr>
        <w:b w:val="0"/>
      </w:rPr>
      <w:instrText xml:space="preserve"> PAGE   \* MERGEFORMAT </w:instrText>
    </w:r>
    <w:r w:rsidRPr="003A6E94">
      <w:rPr>
        <w:b w:val="0"/>
      </w:rPr>
      <w:fldChar w:fldCharType="separate"/>
    </w:r>
    <w:r w:rsidR="00E145A8">
      <w:rPr>
        <w:b w:val="0"/>
        <w:noProof/>
      </w:rPr>
      <w:t>13</w:t>
    </w:r>
    <w:r w:rsidRPr="003A6E94">
      <w:rPr>
        <w:b w:val="0"/>
        <w:noProof/>
      </w:rPr>
      <w:fldChar w:fldCharType="end"/>
    </w:r>
  </w:p>
  <w:p w14:paraId="19C62615" w14:textId="77777777" w:rsidR="00D35615" w:rsidRPr="00D93800" w:rsidRDefault="00D35615" w:rsidP="00720BA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24710" w14:textId="77777777" w:rsidR="00D35615" w:rsidRPr="003A6E94" w:rsidRDefault="00D35615">
    <w:pPr>
      <w:pStyle w:val="Footer"/>
      <w:rPr>
        <w:b w:val="0"/>
      </w:rPr>
    </w:pPr>
    <w:r w:rsidRPr="003A6E94">
      <w:rPr>
        <w:b w:val="0"/>
      </w:rPr>
      <w:t xml:space="preserve">Far Away Places </w:t>
    </w:r>
    <w:r w:rsidRPr="003A6E94">
      <w:rPr>
        <w:b w:val="0"/>
      </w:rPr>
      <w:fldChar w:fldCharType="begin"/>
    </w:r>
    <w:r w:rsidRPr="003A6E94">
      <w:rPr>
        <w:b w:val="0"/>
      </w:rPr>
      <w:instrText xml:space="preserve"> PAGE   \* MERGEFORMAT </w:instrText>
    </w:r>
    <w:r w:rsidRPr="003A6E94">
      <w:rPr>
        <w:b w:val="0"/>
      </w:rPr>
      <w:fldChar w:fldCharType="separate"/>
    </w:r>
    <w:r w:rsidR="00E145A8">
      <w:rPr>
        <w:b w:val="0"/>
        <w:noProof/>
      </w:rPr>
      <w:t>14</w:t>
    </w:r>
    <w:r w:rsidRPr="003A6E94">
      <w:rPr>
        <w:b w:val="0"/>
        <w:noProof/>
      </w:rPr>
      <w:fldChar w:fldCharType="end"/>
    </w:r>
  </w:p>
  <w:p w14:paraId="78AD0627" w14:textId="77777777" w:rsidR="00D35615" w:rsidRPr="00D93800" w:rsidRDefault="00D35615" w:rsidP="00720BA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E03E5" w14:textId="77777777" w:rsidR="00D35615" w:rsidRDefault="00D35615">
    <w:pPr>
      <w:pStyle w:val="Footer"/>
      <w:rPr>
        <w:b w:val="0"/>
      </w:rPr>
    </w:pPr>
  </w:p>
  <w:p w14:paraId="5E886806" w14:textId="77777777" w:rsidR="00D35615" w:rsidRPr="003A6E94" w:rsidRDefault="00D35615">
    <w:pPr>
      <w:pStyle w:val="Footer"/>
      <w:rPr>
        <w:b w:val="0"/>
      </w:rPr>
    </w:pPr>
    <w:r w:rsidRPr="003A6E94">
      <w:rPr>
        <w:b w:val="0"/>
      </w:rPr>
      <w:t xml:space="preserve">Far Away Places </w:t>
    </w:r>
    <w:r w:rsidRPr="003A6E94">
      <w:rPr>
        <w:b w:val="0"/>
      </w:rPr>
      <w:fldChar w:fldCharType="begin"/>
    </w:r>
    <w:r w:rsidRPr="003A6E94">
      <w:rPr>
        <w:b w:val="0"/>
      </w:rPr>
      <w:instrText xml:space="preserve"> PAGE   \* MERGEFORMAT </w:instrText>
    </w:r>
    <w:r w:rsidRPr="003A6E94">
      <w:rPr>
        <w:b w:val="0"/>
      </w:rPr>
      <w:fldChar w:fldCharType="separate"/>
    </w:r>
    <w:r w:rsidR="00E145A8">
      <w:rPr>
        <w:b w:val="0"/>
        <w:noProof/>
      </w:rPr>
      <w:t>35</w:t>
    </w:r>
    <w:r w:rsidRPr="003A6E94">
      <w:rPr>
        <w:b w:val="0"/>
        <w:noProof/>
      </w:rPr>
      <w:fldChar w:fldCharType="end"/>
    </w:r>
  </w:p>
  <w:p w14:paraId="320B9488" w14:textId="77777777" w:rsidR="00D35615" w:rsidRPr="00D93800" w:rsidRDefault="00D35615" w:rsidP="00720BA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7B386" w14:textId="77777777" w:rsidR="00E6370E" w:rsidRPr="003A6E94" w:rsidRDefault="00E6370E" w:rsidP="00E6370E">
    <w:pPr>
      <w:pStyle w:val="Footer"/>
      <w:rPr>
        <w:b w:val="0"/>
      </w:rPr>
    </w:pPr>
    <w:r w:rsidRPr="003A6E94">
      <w:rPr>
        <w:b w:val="0"/>
      </w:rPr>
      <w:t xml:space="preserve">Far Away Places </w:t>
    </w:r>
    <w:r w:rsidRPr="003A6E94">
      <w:rPr>
        <w:b w:val="0"/>
      </w:rPr>
      <w:fldChar w:fldCharType="begin"/>
    </w:r>
    <w:r w:rsidRPr="003A6E94">
      <w:rPr>
        <w:b w:val="0"/>
      </w:rPr>
      <w:instrText xml:space="preserve"> PAGE   \* MERGEFORMAT </w:instrText>
    </w:r>
    <w:r w:rsidRPr="003A6E94">
      <w:rPr>
        <w:b w:val="0"/>
      </w:rPr>
      <w:fldChar w:fldCharType="separate"/>
    </w:r>
    <w:r w:rsidR="00E145A8">
      <w:rPr>
        <w:b w:val="0"/>
        <w:noProof/>
      </w:rPr>
      <w:t>55</w:t>
    </w:r>
    <w:r w:rsidRPr="003A6E94">
      <w:rPr>
        <w:b w:val="0"/>
        <w:noProof/>
      </w:rPr>
      <w:fldChar w:fldCharType="end"/>
    </w:r>
  </w:p>
  <w:p w14:paraId="6A6F0C37" w14:textId="77777777" w:rsidR="00D35615" w:rsidRPr="002D0485" w:rsidRDefault="00D35615" w:rsidP="00E655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8F5A6" w14:textId="77777777" w:rsidR="00B67ED4" w:rsidRDefault="00B67ED4">
      <w:r>
        <w:separator/>
      </w:r>
    </w:p>
  </w:footnote>
  <w:footnote w:type="continuationSeparator" w:id="0">
    <w:p w14:paraId="16A72E1D" w14:textId="77777777" w:rsidR="00B67ED4" w:rsidRDefault="00B67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A8C98" w14:textId="77777777" w:rsidR="00D35615" w:rsidRDefault="00D356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F9277" w14:textId="77777777" w:rsidR="00D35615" w:rsidRDefault="00D356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A8413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DB6D22A"/>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A6BE716C"/>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3F54D1E4"/>
    <w:lvl w:ilvl="0">
      <w:start w:val="1"/>
      <w:numFmt w:val="decimal"/>
      <w:lvlText w:val="%1."/>
      <w:lvlJc w:val="left"/>
      <w:pPr>
        <w:tabs>
          <w:tab w:val="num" w:pos="1080"/>
        </w:tabs>
        <w:ind w:left="1080" w:hanging="360"/>
      </w:pPr>
    </w:lvl>
  </w:abstractNum>
  <w:abstractNum w:abstractNumId="4">
    <w:nsid w:val="FFFFFF7F"/>
    <w:multiLevelType w:val="singleLevel"/>
    <w:tmpl w:val="66FA1EF2"/>
    <w:lvl w:ilvl="0">
      <w:start w:val="1"/>
      <w:numFmt w:val="upperLetter"/>
      <w:pStyle w:val="ListNumber2"/>
      <w:lvlText w:val="%1."/>
      <w:lvlJc w:val="left"/>
      <w:pPr>
        <w:ind w:left="720" w:hanging="360"/>
      </w:pPr>
    </w:lvl>
  </w:abstractNum>
  <w:abstractNum w:abstractNumId="5">
    <w:nsid w:val="FFFFFF80"/>
    <w:multiLevelType w:val="singleLevel"/>
    <w:tmpl w:val="E35CCC2E"/>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20607CBC"/>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8D0EB64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3CEE46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662BB56"/>
    <w:lvl w:ilvl="0">
      <w:start w:val="1"/>
      <w:numFmt w:val="decimal"/>
      <w:pStyle w:val="ListNumber"/>
      <w:lvlText w:val="%1."/>
      <w:lvlJc w:val="left"/>
      <w:pPr>
        <w:tabs>
          <w:tab w:val="num" w:pos="360"/>
        </w:tabs>
        <w:ind w:left="360" w:hanging="360"/>
      </w:pPr>
    </w:lvl>
  </w:abstractNum>
  <w:abstractNum w:abstractNumId="10">
    <w:nsid w:val="FFFFFF89"/>
    <w:multiLevelType w:val="singleLevel"/>
    <w:tmpl w:val="54D86FE0"/>
    <w:lvl w:ilvl="0">
      <w:start w:val="1"/>
      <w:numFmt w:val="bullet"/>
      <w:lvlText w:val=""/>
      <w:lvlJc w:val="left"/>
      <w:pPr>
        <w:tabs>
          <w:tab w:val="num" w:pos="360"/>
        </w:tabs>
        <w:ind w:left="360" w:hanging="360"/>
      </w:pPr>
      <w:rPr>
        <w:rFonts w:ascii="Symbol" w:hAnsi="Symbol" w:hint="default"/>
      </w:rPr>
    </w:lvl>
  </w:abstractNum>
  <w:abstractNum w:abstractNumId="11">
    <w:nsid w:val="00000003"/>
    <w:multiLevelType w:val="multilevel"/>
    <w:tmpl w:val="D7DEE81C"/>
    <w:styleLink w:val="List32"/>
    <w:lvl w:ilvl="0">
      <w:start w:val="1"/>
      <w:numFmt w:val="decimal"/>
      <w:isLgl/>
      <w:lvlText w:val="%1."/>
      <w:lvlJc w:val="left"/>
      <w:pPr>
        <w:tabs>
          <w:tab w:val="num" w:pos="560"/>
        </w:tabs>
        <w:ind w:left="560"/>
      </w:pPr>
      <w:rPr>
        <w:rFonts w:cs="Times New Roman" w:hint="default"/>
        <w:color w:val="000000"/>
        <w:position w:val="0"/>
        <w:sz w:val="24"/>
      </w:rPr>
    </w:lvl>
    <w:lvl w:ilvl="1">
      <w:start w:val="1"/>
      <w:numFmt w:val="lowerLetter"/>
      <w:suff w:val="nothing"/>
      <w:lvlText w:val="%2."/>
      <w:lvlJc w:val="left"/>
      <w:pPr>
        <w:ind w:firstLine="920"/>
      </w:pPr>
      <w:rPr>
        <w:rFonts w:cs="Times New Roman" w:hint="default"/>
        <w:color w:val="000000"/>
        <w:position w:val="0"/>
        <w:sz w:val="24"/>
      </w:rPr>
    </w:lvl>
    <w:lvl w:ilvl="2">
      <w:start w:val="1"/>
      <w:numFmt w:val="lowerRoman"/>
      <w:suff w:val="nothing"/>
      <w:lvlText w:val="%3."/>
      <w:lvlJc w:val="left"/>
      <w:pPr>
        <w:ind w:firstLine="1280"/>
      </w:pPr>
      <w:rPr>
        <w:rFonts w:cs="Times New Roman" w:hint="default"/>
        <w:color w:val="000000"/>
        <w:position w:val="0"/>
        <w:sz w:val="24"/>
      </w:rPr>
    </w:lvl>
    <w:lvl w:ilvl="3">
      <w:start w:val="1"/>
      <w:numFmt w:val="decimal"/>
      <w:isLgl/>
      <w:suff w:val="nothing"/>
      <w:lvlText w:val="%4."/>
      <w:lvlJc w:val="left"/>
      <w:pPr>
        <w:ind w:firstLine="1640"/>
      </w:pPr>
      <w:rPr>
        <w:rFonts w:cs="Times New Roman" w:hint="default"/>
        <w:color w:val="000000"/>
        <w:position w:val="0"/>
        <w:sz w:val="24"/>
      </w:rPr>
    </w:lvl>
    <w:lvl w:ilvl="4">
      <w:start w:val="1"/>
      <w:numFmt w:val="lowerLetter"/>
      <w:suff w:val="nothing"/>
      <w:lvlText w:val="%5."/>
      <w:lvlJc w:val="left"/>
      <w:pPr>
        <w:ind w:firstLine="2000"/>
      </w:pPr>
      <w:rPr>
        <w:rFonts w:cs="Times New Roman" w:hint="default"/>
        <w:color w:val="000000"/>
        <w:position w:val="0"/>
        <w:sz w:val="24"/>
      </w:rPr>
    </w:lvl>
    <w:lvl w:ilvl="5">
      <w:start w:val="1"/>
      <w:numFmt w:val="lowerRoman"/>
      <w:suff w:val="nothing"/>
      <w:lvlText w:val="%6."/>
      <w:lvlJc w:val="left"/>
      <w:pPr>
        <w:ind w:firstLine="2360"/>
      </w:pPr>
      <w:rPr>
        <w:rFonts w:cs="Times New Roman" w:hint="default"/>
        <w:color w:val="000000"/>
        <w:position w:val="0"/>
        <w:sz w:val="24"/>
      </w:rPr>
    </w:lvl>
    <w:lvl w:ilvl="6">
      <w:start w:val="1"/>
      <w:numFmt w:val="decimal"/>
      <w:isLgl/>
      <w:suff w:val="nothing"/>
      <w:lvlText w:val="%7."/>
      <w:lvlJc w:val="left"/>
      <w:pPr>
        <w:ind w:firstLine="2720"/>
      </w:pPr>
      <w:rPr>
        <w:rFonts w:cs="Times New Roman" w:hint="default"/>
        <w:color w:val="000000"/>
        <w:position w:val="0"/>
        <w:sz w:val="24"/>
      </w:rPr>
    </w:lvl>
    <w:lvl w:ilvl="7">
      <w:start w:val="1"/>
      <w:numFmt w:val="lowerLetter"/>
      <w:suff w:val="nothing"/>
      <w:lvlText w:val="%8."/>
      <w:lvlJc w:val="left"/>
      <w:pPr>
        <w:ind w:firstLine="3080"/>
      </w:pPr>
      <w:rPr>
        <w:rFonts w:cs="Times New Roman" w:hint="default"/>
        <w:color w:val="000000"/>
        <w:position w:val="0"/>
        <w:sz w:val="24"/>
      </w:rPr>
    </w:lvl>
    <w:lvl w:ilvl="8">
      <w:start w:val="1"/>
      <w:numFmt w:val="lowerRoman"/>
      <w:suff w:val="nothing"/>
      <w:lvlText w:val="%9."/>
      <w:lvlJc w:val="left"/>
      <w:pPr>
        <w:ind w:firstLine="3440"/>
      </w:pPr>
      <w:rPr>
        <w:rFonts w:cs="Times New Roman" w:hint="default"/>
        <w:color w:val="000000"/>
        <w:position w:val="0"/>
        <w:sz w:val="24"/>
      </w:rPr>
    </w:lvl>
  </w:abstractNum>
  <w:abstractNum w:abstractNumId="12">
    <w:nsid w:val="00000004"/>
    <w:multiLevelType w:val="multilevel"/>
    <w:tmpl w:val="894EE876"/>
    <w:lvl w:ilvl="0">
      <w:start w:val="1"/>
      <w:numFmt w:val="decimal"/>
      <w:isLgl/>
      <w:lvlText w:val="%1."/>
      <w:lvlJc w:val="left"/>
      <w:pPr>
        <w:tabs>
          <w:tab w:val="num" w:pos="432"/>
        </w:tabs>
        <w:ind w:left="432" w:firstLine="0"/>
      </w:pPr>
      <w:rPr>
        <w:rFonts w:ascii="Arial" w:eastAsia="ヒラギノ角ゴ Pro W3" w:hAnsi="Arial" w:hint="default"/>
        <w:caps w:val="0"/>
        <w:smallCaps w:val="0"/>
        <w:strike w:val="0"/>
        <w:dstrike w:val="0"/>
        <w:vanish w:val="0"/>
        <w:color w:val="000000"/>
        <w:position w:val="0"/>
        <w:sz w:val="24"/>
        <w:vertAlign w:val="baseline"/>
        <w14:textOutline w14:w="0" w14:cap="rnd" w14:cmpd="sng" w14:algn="ctr">
          <w14:noFill/>
          <w14:prstDash w14:val="solid"/>
          <w14:bevel/>
        </w14:textOutline>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3">
    <w:nsid w:val="00000005"/>
    <w:multiLevelType w:val="multilevel"/>
    <w:tmpl w:val="894EE877"/>
    <w:lvl w:ilvl="0">
      <w:start w:val="1"/>
      <w:numFmt w:val="decimal"/>
      <w:isLgl/>
      <w:lvlText w:val="%1."/>
      <w:lvlJc w:val="left"/>
      <w:pPr>
        <w:tabs>
          <w:tab w:val="num" w:pos="432"/>
        </w:tabs>
        <w:ind w:left="432" w:firstLine="0"/>
      </w:pPr>
      <w:rPr>
        <w:rFonts w:ascii="Arial" w:eastAsia="ヒラギノ角ゴ Pro W3" w:hAnsi="Arial" w:hint="default"/>
        <w:caps w:val="0"/>
        <w:smallCaps w:val="0"/>
        <w:strike w:val="0"/>
        <w:dstrike w:val="0"/>
        <w:vanish w:val="0"/>
        <w:color w:val="000000"/>
        <w:position w:val="0"/>
        <w:sz w:val="24"/>
        <w:vertAlign w:val="baseline"/>
        <w14:textOutline w14:w="0" w14:cap="rnd" w14:cmpd="sng" w14:algn="ctr">
          <w14:noFill/>
          <w14:prstDash w14:val="solid"/>
          <w14:bevel/>
        </w14:textOutline>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4">
    <w:nsid w:val="08782370"/>
    <w:multiLevelType w:val="hybridMultilevel"/>
    <w:tmpl w:val="542C709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088B6EBE"/>
    <w:multiLevelType w:val="hybridMultilevel"/>
    <w:tmpl w:val="9F52B7A4"/>
    <w:lvl w:ilvl="0" w:tplc="7CCC006E">
      <w:start w:val="1"/>
      <w:numFmt w:val="bullet"/>
      <w:pStyle w:val="ColorfulList-Accent12"/>
      <w:lvlText w:val="-"/>
      <w:lvlJc w:val="left"/>
      <w:pPr>
        <w:ind w:left="1440"/>
      </w:pPr>
      <w:rPr>
        <w:rFonts w:ascii="Times New Roman" w:hAnsi="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03A21D5"/>
    <w:multiLevelType w:val="hybridMultilevel"/>
    <w:tmpl w:val="473C4C5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2870861"/>
    <w:multiLevelType w:val="hybridMultilevel"/>
    <w:tmpl w:val="3D347E5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2F02BB3"/>
    <w:multiLevelType w:val="hybridMultilevel"/>
    <w:tmpl w:val="692AE7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13305A4B"/>
    <w:multiLevelType w:val="hybridMultilevel"/>
    <w:tmpl w:val="867004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6D17E5B"/>
    <w:multiLevelType w:val="hybridMultilevel"/>
    <w:tmpl w:val="61488924"/>
    <w:lvl w:ilvl="0" w:tplc="724AD2AA">
      <w:start w:val="1"/>
      <w:numFmt w:val="bullet"/>
      <w:pStyle w:val="Heading4B"/>
      <w:lvlText w:val=""/>
      <w:lvlJc w:val="left"/>
      <w:pPr>
        <w:ind w:left="576" w:hanging="216"/>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cs="Aria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Arial"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Arial"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177D3FE8"/>
    <w:multiLevelType w:val="hybridMultilevel"/>
    <w:tmpl w:val="E056DE9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8FC282B"/>
    <w:multiLevelType w:val="hybridMultilevel"/>
    <w:tmpl w:val="7396BDD8"/>
    <w:lvl w:ilvl="0" w:tplc="00150409">
      <w:start w:val="1"/>
      <w:numFmt w:val="upperLetter"/>
      <w:lvlText w:val="%1."/>
      <w:lvlJc w:val="left"/>
      <w:pPr>
        <w:ind w:left="720" w:hanging="360"/>
      </w:p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3">
    <w:nsid w:val="1939487E"/>
    <w:multiLevelType w:val="hybridMultilevel"/>
    <w:tmpl w:val="9190EC0E"/>
    <w:styleLink w:val="NumberedList"/>
    <w:lvl w:ilvl="0" w:tplc="000F0409">
      <w:start w:val="1"/>
      <w:numFmt w:val="decimal"/>
      <w:lvlText w:val="%1."/>
      <w:lvlJc w:val="left"/>
      <w:pPr>
        <w:ind w:left="480" w:hanging="360"/>
      </w:pPr>
      <w:rPr>
        <w:rFonts w:cs="Times New Roman"/>
      </w:rPr>
    </w:lvl>
    <w:lvl w:ilvl="1" w:tplc="00190409" w:tentative="1">
      <w:start w:val="1"/>
      <w:numFmt w:val="lowerLetter"/>
      <w:lvlText w:val="%2."/>
      <w:lvlJc w:val="left"/>
      <w:pPr>
        <w:ind w:left="1440" w:hanging="360"/>
      </w:pPr>
      <w:rPr>
        <w:rFonts w:cs="Times New Roman"/>
      </w:rPr>
    </w:lvl>
    <w:lvl w:ilvl="2" w:tplc="001B0409" w:tentative="1">
      <w:start w:val="1"/>
      <w:numFmt w:val="lowerRoman"/>
      <w:lvlText w:val="%3."/>
      <w:lvlJc w:val="right"/>
      <w:pPr>
        <w:ind w:left="2160" w:hanging="180"/>
      </w:pPr>
      <w:rPr>
        <w:rFonts w:cs="Times New Roman"/>
      </w:rPr>
    </w:lvl>
    <w:lvl w:ilvl="3" w:tplc="000F0409" w:tentative="1">
      <w:start w:val="1"/>
      <w:numFmt w:val="decimal"/>
      <w:lvlText w:val="%4."/>
      <w:lvlJc w:val="left"/>
      <w:pPr>
        <w:ind w:left="2880" w:hanging="360"/>
      </w:pPr>
      <w:rPr>
        <w:rFonts w:cs="Times New Roman"/>
      </w:rPr>
    </w:lvl>
    <w:lvl w:ilvl="4" w:tplc="00190409" w:tentative="1">
      <w:start w:val="1"/>
      <w:numFmt w:val="lowerLetter"/>
      <w:lvlText w:val="%5."/>
      <w:lvlJc w:val="left"/>
      <w:pPr>
        <w:ind w:left="3600" w:hanging="360"/>
      </w:pPr>
      <w:rPr>
        <w:rFonts w:cs="Times New Roman"/>
      </w:rPr>
    </w:lvl>
    <w:lvl w:ilvl="5" w:tplc="001B0409" w:tentative="1">
      <w:start w:val="1"/>
      <w:numFmt w:val="lowerRoman"/>
      <w:lvlText w:val="%6."/>
      <w:lvlJc w:val="right"/>
      <w:pPr>
        <w:ind w:left="4320" w:hanging="180"/>
      </w:pPr>
      <w:rPr>
        <w:rFonts w:cs="Times New Roman"/>
      </w:rPr>
    </w:lvl>
    <w:lvl w:ilvl="6" w:tplc="000F0409" w:tentative="1">
      <w:start w:val="1"/>
      <w:numFmt w:val="decimal"/>
      <w:lvlText w:val="%7."/>
      <w:lvlJc w:val="left"/>
      <w:pPr>
        <w:ind w:left="5040" w:hanging="360"/>
      </w:pPr>
      <w:rPr>
        <w:rFonts w:cs="Times New Roman"/>
      </w:rPr>
    </w:lvl>
    <w:lvl w:ilvl="7" w:tplc="00190409" w:tentative="1">
      <w:start w:val="1"/>
      <w:numFmt w:val="lowerLetter"/>
      <w:lvlText w:val="%8."/>
      <w:lvlJc w:val="left"/>
      <w:pPr>
        <w:ind w:left="5760" w:hanging="360"/>
      </w:pPr>
      <w:rPr>
        <w:rFonts w:cs="Times New Roman"/>
      </w:rPr>
    </w:lvl>
    <w:lvl w:ilvl="8" w:tplc="001B0409" w:tentative="1">
      <w:start w:val="1"/>
      <w:numFmt w:val="lowerRoman"/>
      <w:lvlText w:val="%9."/>
      <w:lvlJc w:val="right"/>
      <w:pPr>
        <w:ind w:left="6480" w:hanging="180"/>
      </w:pPr>
      <w:rPr>
        <w:rFonts w:cs="Times New Roman"/>
      </w:rPr>
    </w:lvl>
  </w:abstractNum>
  <w:abstractNum w:abstractNumId="24">
    <w:nsid w:val="1C105423"/>
    <w:multiLevelType w:val="hybridMultilevel"/>
    <w:tmpl w:val="DAACAD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A9E28BF"/>
    <w:multiLevelType w:val="hybridMultilevel"/>
    <w:tmpl w:val="AE16F0F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C5B4F2D"/>
    <w:multiLevelType w:val="hybridMultilevel"/>
    <w:tmpl w:val="0C4E863A"/>
    <w:lvl w:ilvl="0" w:tplc="C8424880">
      <w:start w:val="1"/>
      <w:numFmt w:val="decimal"/>
      <w:pStyle w:val="ListParagraph-forms"/>
      <w:lvlText w:val="%1."/>
      <w:lvlJc w:val="left"/>
      <w:pPr>
        <w:ind w:left="360" w:hanging="360"/>
      </w:pPr>
      <w:rPr>
        <w:rFonts w:hint="default"/>
      </w:rPr>
    </w:lvl>
    <w:lvl w:ilvl="1" w:tplc="00190409" w:tentative="1">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27">
    <w:nsid w:val="2EB511AA"/>
    <w:multiLevelType w:val="hybridMultilevel"/>
    <w:tmpl w:val="9210ED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5EE20BF"/>
    <w:multiLevelType w:val="hybridMultilevel"/>
    <w:tmpl w:val="F6F841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7893381"/>
    <w:multiLevelType w:val="hybridMultilevel"/>
    <w:tmpl w:val="58FE61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4360843"/>
    <w:multiLevelType w:val="hybridMultilevel"/>
    <w:tmpl w:val="E4B8F58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A0B50C7"/>
    <w:multiLevelType w:val="hybridMultilevel"/>
    <w:tmpl w:val="37D2D08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4F275F10"/>
    <w:multiLevelType w:val="hybridMultilevel"/>
    <w:tmpl w:val="465CC5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2764E3E"/>
    <w:multiLevelType w:val="hybridMultilevel"/>
    <w:tmpl w:val="B5AE60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18B6BAD"/>
    <w:multiLevelType w:val="hybridMultilevel"/>
    <w:tmpl w:val="492EDB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4DB7757"/>
    <w:multiLevelType w:val="hybridMultilevel"/>
    <w:tmpl w:val="258A69C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71C7512"/>
    <w:multiLevelType w:val="hybridMultilevel"/>
    <w:tmpl w:val="61488924"/>
    <w:styleLink w:val="List25"/>
    <w:lvl w:ilvl="0" w:tplc="724AD2AA">
      <w:start w:val="1"/>
      <w:numFmt w:val="bullet"/>
      <w:lvlText w:val=""/>
      <w:lvlJc w:val="left"/>
      <w:pPr>
        <w:ind w:left="576" w:hanging="216"/>
      </w:pPr>
      <w:rPr>
        <w:rFonts w:ascii="Wingdings" w:hAnsi="Wingdings" w:hint="default"/>
      </w:rPr>
    </w:lvl>
    <w:lvl w:ilvl="1" w:tplc="00030409">
      <w:start w:val="1"/>
      <w:numFmt w:val="bullet"/>
      <w:lvlText w:val="-"/>
      <w:lvlJc w:val="left"/>
      <w:pPr>
        <w:tabs>
          <w:tab w:val="num" w:pos="1440"/>
        </w:tabs>
        <w:ind w:left="1440" w:hanging="360"/>
      </w:pPr>
      <w:rPr>
        <w:rFonts w:ascii="Times New Roman" w:hAnsi="Times New Roman"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68E15A00"/>
    <w:multiLevelType w:val="hybridMultilevel"/>
    <w:tmpl w:val="0CD47206"/>
    <w:lvl w:ilvl="0" w:tplc="0409000F">
      <w:start w:val="1"/>
      <w:numFmt w:val="bullet"/>
      <w:lvlText w:val=""/>
      <w:lvlJc w:val="left"/>
      <w:pPr>
        <w:ind w:left="57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CF121F7"/>
    <w:multiLevelType w:val="hybridMultilevel"/>
    <w:tmpl w:val="7624B0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F2A6842"/>
    <w:multiLevelType w:val="hybridMultilevel"/>
    <w:tmpl w:val="EB78E8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0594C63"/>
    <w:multiLevelType w:val="hybridMultilevel"/>
    <w:tmpl w:val="5A480D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1C73DA5"/>
    <w:multiLevelType w:val="hybridMultilevel"/>
    <w:tmpl w:val="588E9A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4361999"/>
    <w:multiLevelType w:val="hybridMultilevel"/>
    <w:tmpl w:val="F66C0EF0"/>
    <w:lvl w:ilvl="0" w:tplc="70C21FB6">
      <w:start w:val="1"/>
      <w:numFmt w:val="decimal"/>
      <w:pStyle w:val="ColorfulList-Accent11"/>
      <w:lvlText w:val="%1."/>
      <w:lvlJc w:val="left"/>
      <w:pPr>
        <w:ind w:left="1440" w:firstLine="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4411B1"/>
    <w:multiLevelType w:val="hybridMultilevel"/>
    <w:tmpl w:val="EAB490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76D5327"/>
    <w:multiLevelType w:val="hybridMultilevel"/>
    <w:tmpl w:val="70B20022"/>
    <w:lvl w:ilvl="0" w:tplc="70749FA8">
      <w:start w:val="1"/>
      <w:numFmt w:val="bullet"/>
      <w:pStyle w:val="bullet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0"/>
  </w:num>
  <w:num w:numId="3">
    <w:abstractNumId w:val="18"/>
  </w:num>
  <w:num w:numId="4">
    <w:abstractNumId w:val="20"/>
  </w:num>
  <w:num w:numId="5">
    <w:abstractNumId w:val="36"/>
  </w:num>
  <w:num w:numId="6">
    <w:abstractNumId w:val="23"/>
  </w:num>
  <w:num w:numId="7">
    <w:abstractNumId w:val="15"/>
  </w:num>
  <w:num w:numId="8">
    <w:abstractNumId w:val="11"/>
  </w:num>
  <w:num w:numId="9">
    <w:abstractNumId w:val="26"/>
  </w:num>
  <w:num w:numId="10">
    <w:abstractNumId w:val="6"/>
  </w:num>
  <w:num w:numId="11">
    <w:abstractNumId w:val="5"/>
  </w:num>
  <w:num w:numId="12">
    <w:abstractNumId w:val="4"/>
  </w:num>
  <w:num w:numId="13">
    <w:abstractNumId w:val="2"/>
  </w:num>
  <w:num w:numId="14">
    <w:abstractNumId w:val="1"/>
  </w:num>
  <w:num w:numId="15">
    <w:abstractNumId w:val="42"/>
  </w:num>
  <w:num w:numId="16">
    <w:abstractNumId w:val="44"/>
  </w:num>
  <w:num w:numId="17">
    <w:abstractNumId w:val="26"/>
    <w:lvlOverride w:ilvl="0">
      <w:startOverride w:val="1"/>
    </w:lvlOverride>
  </w:num>
  <w:num w:numId="18">
    <w:abstractNumId w:val="9"/>
    <w:lvlOverride w:ilvl="0">
      <w:startOverride w:val="1"/>
    </w:lvlOverride>
  </w:num>
  <w:num w:numId="19">
    <w:abstractNumId w:val="22"/>
  </w:num>
  <w:num w:numId="20">
    <w:abstractNumId w:val="38"/>
  </w:num>
  <w:num w:numId="21">
    <w:abstractNumId w:val="13"/>
  </w:num>
  <w:num w:numId="22">
    <w:abstractNumId w:val="25"/>
  </w:num>
  <w:num w:numId="23">
    <w:abstractNumId w:val="12"/>
  </w:num>
  <w:num w:numId="24">
    <w:abstractNumId w:val="35"/>
  </w:num>
  <w:num w:numId="25">
    <w:abstractNumId w:val="33"/>
  </w:num>
  <w:num w:numId="26">
    <w:abstractNumId w:val="29"/>
  </w:num>
  <w:num w:numId="27">
    <w:abstractNumId w:val="43"/>
  </w:num>
  <w:num w:numId="28">
    <w:abstractNumId w:val="21"/>
  </w:num>
  <w:num w:numId="29">
    <w:abstractNumId w:val="16"/>
  </w:num>
  <w:num w:numId="30">
    <w:abstractNumId w:val="32"/>
  </w:num>
  <w:num w:numId="31">
    <w:abstractNumId w:val="41"/>
  </w:num>
  <w:num w:numId="32">
    <w:abstractNumId w:val="39"/>
  </w:num>
  <w:num w:numId="33">
    <w:abstractNumId w:val="34"/>
  </w:num>
  <w:num w:numId="34">
    <w:abstractNumId w:val="14"/>
  </w:num>
  <w:num w:numId="35">
    <w:abstractNumId w:val="19"/>
  </w:num>
  <w:num w:numId="36">
    <w:abstractNumId w:val="27"/>
  </w:num>
  <w:num w:numId="37">
    <w:abstractNumId w:val="40"/>
  </w:num>
  <w:num w:numId="38">
    <w:abstractNumId w:val="28"/>
  </w:num>
  <w:num w:numId="39">
    <w:abstractNumId w:val="37"/>
  </w:num>
  <w:num w:numId="40">
    <w:abstractNumId w:val="0"/>
  </w:num>
  <w:num w:numId="41">
    <w:abstractNumId w:val="31"/>
  </w:num>
  <w:num w:numId="42">
    <w:abstractNumId w:val="17"/>
  </w:num>
  <w:num w:numId="43">
    <w:abstractNumId w:val="24"/>
  </w:num>
  <w:num w:numId="44">
    <w:abstractNumId w:val="10"/>
  </w:num>
  <w:num w:numId="45">
    <w:abstractNumId w:val="8"/>
  </w:num>
  <w:num w:numId="46">
    <w:abstractNumId w:val="7"/>
  </w:num>
  <w:num w:numId="47">
    <w:abstractNumId w:val="9"/>
  </w:num>
  <w:num w:numId="48">
    <w:abstractNumId w:val="3"/>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A0NTMwMzMGAktDcyUdpeDU4uLM/DyQAsNaAJ6OL4ssAAAA"/>
  </w:docVars>
  <w:rsids>
    <w:rsidRoot w:val="00535AD2"/>
    <w:rsid w:val="00047EE3"/>
    <w:rsid w:val="00060745"/>
    <w:rsid w:val="00092DB3"/>
    <w:rsid w:val="000B2038"/>
    <w:rsid w:val="000B7D32"/>
    <w:rsid w:val="000C2778"/>
    <w:rsid w:val="00122F35"/>
    <w:rsid w:val="00122F82"/>
    <w:rsid w:val="00173E88"/>
    <w:rsid w:val="00187020"/>
    <w:rsid w:val="001C035B"/>
    <w:rsid w:val="001C7F34"/>
    <w:rsid w:val="001D6F35"/>
    <w:rsid w:val="001F1216"/>
    <w:rsid w:val="00200DFA"/>
    <w:rsid w:val="00212B19"/>
    <w:rsid w:val="00227D80"/>
    <w:rsid w:val="002475F3"/>
    <w:rsid w:val="0027110E"/>
    <w:rsid w:val="002727D5"/>
    <w:rsid w:val="00294A6C"/>
    <w:rsid w:val="003A6E3E"/>
    <w:rsid w:val="003B7FEC"/>
    <w:rsid w:val="00404F73"/>
    <w:rsid w:val="00423816"/>
    <w:rsid w:val="004613C7"/>
    <w:rsid w:val="00472E49"/>
    <w:rsid w:val="004A02E7"/>
    <w:rsid w:val="004A4B7A"/>
    <w:rsid w:val="004A5BF3"/>
    <w:rsid w:val="004B71C2"/>
    <w:rsid w:val="00514B7F"/>
    <w:rsid w:val="00535AD2"/>
    <w:rsid w:val="00562CFC"/>
    <w:rsid w:val="0058069D"/>
    <w:rsid w:val="005F1A50"/>
    <w:rsid w:val="00610B2B"/>
    <w:rsid w:val="00640D1E"/>
    <w:rsid w:val="006848C8"/>
    <w:rsid w:val="006B3505"/>
    <w:rsid w:val="006E5F47"/>
    <w:rsid w:val="006F3EEF"/>
    <w:rsid w:val="0070613E"/>
    <w:rsid w:val="00720BA8"/>
    <w:rsid w:val="00735F46"/>
    <w:rsid w:val="0074057F"/>
    <w:rsid w:val="007526FA"/>
    <w:rsid w:val="007914C2"/>
    <w:rsid w:val="007A610C"/>
    <w:rsid w:val="007B0234"/>
    <w:rsid w:val="008063AF"/>
    <w:rsid w:val="0081223E"/>
    <w:rsid w:val="008A7C73"/>
    <w:rsid w:val="008C6EC2"/>
    <w:rsid w:val="00982A1D"/>
    <w:rsid w:val="0098579A"/>
    <w:rsid w:val="00993DF1"/>
    <w:rsid w:val="009A46BD"/>
    <w:rsid w:val="009D5E15"/>
    <w:rsid w:val="009E7D0F"/>
    <w:rsid w:val="00A31175"/>
    <w:rsid w:val="00A4219C"/>
    <w:rsid w:val="00A54D69"/>
    <w:rsid w:val="00A779C7"/>
    <w:rsid w:val="00A83D9E"/>
    <w:rsid w:val="00A93854"/>
    <w:rsid w:val="00AB62D9"/>
    <w:rsid w:val="00AD0CD6"/>
    <w:rsid w:val="00AF1D06"/>
    <w:rsid w:val="00B043D7"/>
    <w:rsid w:val="00B350F3"/>
    <w:rsid w:val="00B67ED4"/>
    <w:rsid w:val="00B722C9"/>
    <w:rsid w:val="00B8718F"/>
    <w:rsid w:val="00B93208"/>
    <w:rsid w:val="00BA5AA6"/>
    <w:rsid w:val="00BC198D"/>
    <w:rsid w:val="00BD768A"/>
    <w:rsid w:val="00C17230"/>
    <w:rsid w:val="00C22035"/>
    <w:rsid w:val="00C378AC"/>
    <w:rsid w:val="00C63589"/>
    <w:rsid w:val="00CB6E77"/>
    <w:rsid w:val="00D133A6"/>
    <w:rsid w:val="00D35615"/>
    <w:rsid w:val="00D50EF0"/>
    <w:rsid w:val="00D833AB"/>
    <w:rsid w:val="00DB4CB2"/>
    <w:rsid w:val="00DE31E0"/>
    <w:rsid w:val="00DF3337"/>
    <w:rsid w:val="00DF5EB6"/>
    <w:rsid w:val="00E145A8"/>
    <w:rsid w:val="00E47D3C"/>
    <w:rsid w:val="00E6370E"/>
    <w:rsid w:val="00E65592"/>
    <w:rsid w:val="00E84EBF"/>
    <w:rsid w:val="00EB14B1"/>
    <w:rsid w:val="00EC10E5"/>
    <w:rsid w:val="00F06D60"/>
    <w:rsid w:val="00F912BD"/>
    <w:rsid w:val="00FA1670"/>
    <w:rsid w:val="00FC317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F6D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No Spacing" w:qFormat="1"/>
    <w:lsdException w:name="List Paragraph" w:uiPriority="72"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735F46"/>
    <w:pPr>
      <w:spacing w:after="200" w:line="276" w:lineRule="auto"/>
    </w:pPr>
    <w:rPr>
      <w:rFonts w:ascii="Arial" w:eastAsia="Calibri" w:hAnsi="Arial" w:cs="Arial"/>
      <w:color w:val="000000"/>
      <w:sz w:val="24"/>
      <w:szCs w:val="22"/>
    </w:rPr>
  </w:style>
  <w:style w:type="paragraph" w:styleId="Heading1">
    <w:name w:val="heading 1"/>
    <w:basedOn w:val="Normal"/>
    <w:next w:val="Normal"/>
    <w:link w:val="Heading1Char"/>
    <w:autoRedefine/>
    <w:qFormat/>
    <w:rsid w:val="00735F46"/>
    <w:pPr>
      <w:keepNext/>
      <w:pBdr>
        <w:bottom w:val="single" w:sz="18" w:space="1" w:color="F79646"/>
      </w:pBdr>
      <w:spacing w:before="240" w:after="480"/>
      <w:outlineLvl w:val="0"/>
    </w:pPr>
    <w:rPr>
      <w:b/>
      <w:bCs/>
      <w:kern w:val="32"/>
      <w:sz w:val="40"/>
      <w:szCs w:val="32"/>
    </w:rPr>
  </w:style>
  <w:style w:type="paragraph" w:styleId="Heading2">
    <w:name w:val="heading 2"/>
    <w:basedOn w:val="Normal"/>
    <w:next w:val="Normal"/>
    <w:link w:val="Heading2Char"/>
    <w:autoRedefine/>
    <w:qFormat/>
    <w:rsid w:val="00735F46"/>
    <w:pPr>
      <w:keepNext/>
      <w:spacing w:before="320" w:after="160" w:line="240" w:lineRule="auto"/>
      <w:outlineLvl w:val="1"/>
    </w:pPr>
    <w:rPr>
      <w:b/>
      <w:bCs/>
      <w:iCs/>
      <w:noProof/>
      <w:sz w:val="30"/>
      <w:szCs w:val="28"/>
    </w:rPr>
  </w:style>
  <w:style w:type="paragraph" w:styleId="Heading3">
    <w:name w:val="heading 3"/>
    <w:basedOn w:val="Normal"/>
    <w:next w:val="Normal"/>
    <w:link w:val="Heading3Char"/>
    <w:qFormat/>
    <w:rsid w:val="00735F46"/>
    <w:pPr>
      <w:keepNext/>
      <w:spacing w:before="240"/>
      <w:outlineLvl w:val="2"/>
    </w:pPr>
    <w:rPr>
      <w:b/>
      <w:bCs/>
      <w:szCs w:val="26"/>
    </w:rPr>
  </w:style>
  <w:style w:type="paragraph" w:styleId="Heading4">
    <w:name w:val="heading 4"/>
    <w:basedOn w:val="Normal"/>
    <w:next w:val="Normal"/>
    <w:link w:val="Heading4Char"/>
    <w:autoRedefine/>
    <w:qFormat/>
    <w:rsid w:val="00735F46"/>
    <w:pPr>
      <w:keepNext/>
      <w:spacing w:before="240" w:after="60"/>
      <w:jc w:val="center"/>
      <w:outlineLvl w:val="3"/>
    </w:pPr>
    <w:rPr>
      <w:b/>
      <w:bCs/>
      <w:szCs w:val="28"/>
    </w:rPr>
  </w:style>
  <w:style w:type="paragraph" w:styleId="Heading5">
    <w:name w:val="heading 5"/>
    <w:basedOn w:val="Normal"/>
    <w:next w:val="Normal"/>
    <w:link w:val="Heading5Char"/>
    <w:autoRedefine/>
    <w:qFormat/>
    <w:rsid w:val="00735F46"/>
    <w:pPr>
      <w:spacing w:after="0"/>
      <w:jc w:val="center"/>
      <w:outlineLvl w:val="4"/>
    </w:pPr>
    <w:rPr>
      <w:b/>
      <w:bCs/>
      <w:iCs/>
      <w:sz w:val="22"/>
      <w:szCs w:val="26"/>
    </w:rPr>
  </w:style>
  <w:style w:type="paragraph" w:styleId="Heading6">
    <w:name w:val="heading 6"/>
    <w:basedOn w:val="Default"/>
    <w:next w:val="Default"/>
    <w:link w:val="Heading6Char"/>
    <w:uiPriority w:val="99"/>
    <w:qFormat/>
    <w:rsid w:val="00735F46"/>
    <w:pPr>
      <w:spacing w:before="240" w:after="60"/>
      <w:outlineLvl w:val="5"/>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35F46"/>
    <w:rPr>
      <w:rFonts w:ascii="Arial" w:eastAsia="Calibri" w:hAnsi="Arial" w:cs="Arial"/>
      <w:b/>
      <w:bCs/>
      <w:color w:val="000000"/>
      <w:kern w:val="32"/>
      <w:sz w:val="40"/>
      <w:szCs w:val="32"/>
    </w:rPr>
  </w:style>
  <w:style w:type="character" w:customStyle="1" w:styleId="Heading2Char">
    <w:name w:val="Heading 2 Char"/>
    <w:link w:val="Heading2"/>
    <w:locked/>
    <w:rsid w:val="00735F46"/>
    <w:rPr>
      <w:rFonts w:ascii="Arial" w:eastAsia="Calibri" w:hAnsi="Arial" w:cs="Arial"/>
      <w:b/>
      <w:bCs/>
      <w:iCs/>
      <w:noProof/>
      <w:color w:val="000000"/>
      <w:sz w:val="30"/>
      <w:szCs w:val="28"/>
    </w:rPr>
  </w:style>
  <w:style w:type="character" w:customStyle="1" w:styleId="Heading3Char">
    <w:name w:val="Heading 3 Char"/>
    <w:link w:val="Heading3"/>
    <w:locked/>
    <w:rsid w:val="00735F46"/>
    <w:rPr>
      <w:rFonts w:ascii="Arial" w:eastAsia="Calibri" w:hAnsi="Arial" w:cs="Arial"/>
      <w:b/>
      <w:bCs/>
      <w:color w:val="000000"/>
      <w:sz w:val="24"/>
      <w:szCs w:val="26"/>
    </w:rPr>
  </w:style>
  <w:style w:type="character" w:customStyle="1" w:styleId="Heading4Char">
    <w:name w:val="Heading 4 Char"/>
    <w:link w:val="Heading4"/>
    <w:locked/>
    <w:rsid w:val="00735F46"/>
    <w:rPr>
      <w:rFonts w:ascii="Arial" w:eastAsia="Calibri" w:hAnsi="Arial" w:cs="Arial"/>
      <w:b/>
      <w:bCs/>
      <w:color w:val="000000"/>
      <w:sz w:val="24"/>
      <w:szCs w:val="28"/>
    </w:rPr>
  </w:style>
  <w:style w:type="character" w:customStyle="1" w:styleId="Heading5Char">
    <w:name w:val="Heading 5 Char"/>
    <w:link w:val="Heading5"/>
    <w:locked/>
    <w:rsid w:val="000B46EC"/>
    <w:rPr>
      <w:rFonts w:ascii="Arial" w:eastAsia="Calibri" w:hAnsi="Arial" w:cs="Arial"/>
      <w:b/>
      <w:bCs/>
      <w:iCs/>
      <w:color w:val="000000"/>
      <w:sz w:val="22"/>
      <w:szCs w:val="26"/>
    </w:rPr>
  </w:style>
  <w:style w:type="character" w:customStyle="1" w:styleId="Heading6Char">
    <w:name w:val="Heading 6 Char"/>
    <w:link w:val="Heading6"/>
    <w:uiPriority w:val="99"/>
    <w:locked/>
    <w:rsid w:val="00735F46"/>
    <w:rPr>
      <w:rFonts w:eastAsia="Calibri"/>
      <w:sz w:val="24"/>
      <w:szCs w:val="24"/>
    </w:rPr>
  </w:style>
  <w:style w:type="paragraph" w:customStyle="1" w:styleId="ColorfulList-Accent12">
    <w:name w:val="Colorful List - Accent 12"/>
    <w:basedOn w:val="Normal"/>
    <w:qFormat/>
    <w:rsid w:val="0065739E"/>
    <w:pPr>
      <w:numPr>
        <w:numId w:val="7"/>
      </w:numPr>
      <w:ind w:left="1022" w:hanging="216"/>
      <w:contextualSpacing/>
    </w:pPr>
    <w:rPr>
      <w:noProof/>
    </w:rPr>
  </w:style>
  <w:style w:type="character" w:styleId="Hyperlink">
    <w:name w:val="Hyperlink"/>
    <w:uiPriority w:val="99"/>
    <w:unhideWhenUsed/>
    <w:rsid w:val="00735F46"/>
    <w:rPr>
      <w:color w:val="0000FF"/>
      <w:u w:val="single"/>
    </w:rPr>
  </w:style>
  <w:style w:type="paragraph" w:styleId="TOC1">
    <w:name w:val="toc 1"/>
    <w:basedOn w:val="Normal"/>
    <w:next w:val="Normal"/>
    <w:autoRedefine/>
    <w:uiPriority w:val="39"/>
    <w:rsid w:val="00735F46"/>
    <w:pPr>
      <w:tabs>
        <w:tab w:val="right" w:leader="dot" w:pos="9350"/>
      </w:tabs>
    </w:pPr>
    <w:rPr>
      <w:b/>
      <w:noProof/>
      <w:sz w:val="22"/>
    </w:rPr>
  </w:style>
  <w:style w:type="paragraph" w:styleId="TOC2">
    <w:name w:val="toc 2"/>
    <w:basedOn w:val="Normal"/>
    <w:next w:val="Normal"/>
    <w:autoRedefine/>
    <w:uiPriority w:val="39"/>
    <w:rsid w:val="00735F46"/>
    <w:pPr>
      <w:tabs>
        <w:tab w:val="right" w:leader="dot" w:pos="9350"/>
      </w:tabs>
      <w:ind w:left="216"/>
    </w:pPr>
    <w:rPr>
      <w:sz w:val="22"/>
    </w:rPr>
  </w:style>
  <w:style w:type="paragraph" w:styleId="TOC3">
    <w:name w:val="toc 3"/>
    <w:basedOn w:val="Normal"/>
    <w:next w:val="Normal"/>
    <w:autoRedefine/>
    <w:uiPriority w:val="39"/>
    <w:semiHidden/>
    <w:rsid w:val="00735F46"/>
    <w:pPr>
      <w:ind w:left="440"/>
    </w:pPr>
    <w:rPr>
      <w:i/>
      <w:sz w:val="22"/>
    </w:rPr>
  </w:style>
  <w:style w:type="paragraph" w:styleId="TOC4">
    <w:name w:val="toc 4"/>
    <w:basedOn w:val="Normal"/>
    <w:next w:val="Normal"/>
    <w:autoRedefine/>
    <w:uiPriority w:val="39"/>
    <w:semiHidden/>
    <w:rsid w:val="00735F46"/>
    <w:pPr>
      <w:ind w:left="660"/>
    </w:pPr>
  </w:style>
  <w:style w:type="paragraph" w:styleId="TOC6">
    <w:name w:val="toc 6"/>
    <w:basedOn w:val="Normal"/>
    <w:next w:val="Normal"/>
    <w:autoRedefine/>
    <w:uiPriority w:val="39"/>
    <w:semiHidden/>
    <w:rsid w:val="00735F46"/>
    <w:pPr>
      <w:tabs>
        <w:tab w:val="right" w:leader="dot" w:pos="9350"/>
      </w:tabs>
    </w:pPr>
  </w:style>
  <w:style w:type="paragraph" w:styleId="TOC5">
    <w:name w:val="toc 5"/>
    <w:basedOn w:val="Normal"/>
    <w:next w:val="Normal"/>
    <w:autoRedefine/>
    <w:uiPriority w:val="39"/>
    <w:semiHidden/>
    <w:rsid w:val="00735F46"/>
    <w:pPr>
      <w:ind w:left="880"/>
    </w:pPr>
  </w:style>
  <w:style w:type="character" w:styleId="CommentReference">
    <w:name w:val="annotation reference"/>
    <w:unhideWhenUsed/>
    <w:rsid w:val="00735F46"/>
    <w:rPr>
      <w:sz w:val="16"/>
      <w:szCs w:val="16"/>
    </w:rPr>
  </w:style>
  <w:style w:type="paragraph" w:styleId="CommentText">
    <w:name w:val="annotation text"/>
    <w:basedOn w:val="Normal"/>
    <w:link w:val="CommentTextChar"/>
    <w:unhideWhenUsed/>
    <w:rsid w:val="00735F46"/>
    <w:pPr>
      <w:spacing w:line="240" w:lineRule="auto"/>
    </w:pPr>
    <w:rPr>
      <w:sz w:val="20"/>
      <w:szCs w:val="20"/>
    </w:rPr>
  </w:style>
  <w:style w:type="character" w:customStyle="1" w:styleId="CommentTextChar">
    <w:name w:val="Comment Text Char"/>
    <w:link w:val="CommentText"/>
    <w:locked/>
    <w:rsid w:val="00735F46"/>
    <w:rPr>
      <w:rFonts w:ascii="Arial" w:eastAsia="Calibri" w:hAnsi="Arial" w:cs="Arial"/>
      <w:color w:val="000000"/>
    </w:rPr>
  </w:style>
  <w:style w:type="paragraph" w:styleId="BalloonText">
    <w:name w:val="Balloon Text"/>
    <w:basedOn w:val="Normal"/>
    <w:link w:val="BalloonTextChar"/>
    <w:uiPriority w:val="99"/>
    <w:unhideWhenUsed/>
    <w:rsid w:val="00735F46"/>
    <w:pPr>
      <w:spacing w:after="0" w:line="240" w:lineRule="auto"/>
    </w:pPr>
    <w:rPr>
      <w:rFonts w:ascii="Tahoma" w:hAnsi="Tahoma" w:cs="Tahoma"/>
      <w:sz w:val="16"/>
      <w:szCs w:val="16"/>
    </w:rPr>
  </w:style>
  <w:style w:type="character" w:customStyle="1" w:styleId="BalloonTextChar">
    <w:name w:val="Balloon Text Char"/>
    <w:link w:val="BalloonText"/>
    <w:uiPriority w:val="99"/>
    <w:locked/>
    <w:rsid w:val="00735F46"/>
    <w:rPr>
      <w:rFonts w:ascii="Tahoma" w:eastAsia="Calibri" w:hAnsi="Tahoma" w:cs="Tahoma"/>
      <w:color w:val="000000"/>
      <w:sz w:val="16"/>
      <w:szCs w:val="16"/>
    </w:rPr>
  </w:style>
  <w:style w:type="paragraph" w:styleId="Footer">
    <w:name w:val="footer"/>
    <w:basedOn w:val="Normal"/>
    <w:link w:val="FooterChar"/>
    <w:uiPriority w:val="99"/>
    <w:unhideWhenUsed/>
    <w:rsid w:val="00735F46"/>
    <w:pPr>
      <w:spacing w:after="0" w:line="240" w:lineRule="auto"/>
      <w:jc w:val="right"/>
    </w:pPr>
    <w:rPr>
      <w:b/>
      <w:color w:val="7F7F7F"/>
      <w:sz w:val="22"/>
    </w:rPr>
  </w:style>
  <w:style w:type="character" w:customStyle="1" w:styleId="FooterChar">
    <w:name w:val="Footer Char"/>
    <w:link w:val="Footer"/>
    <w:uiPriority w:val="99"/>
    <w:locked/>
    <w:rsid w:val="00735F46"/>
    <w:rPr>
      <w:rFonts w:ascii="Arial" w:eastAsia="Calibri" w:hAnsi="Arial" w:cs="Arial"/>
      <w:b/>
      <w:color w:val="7F7F7F"/>
      <w:sz w:val="22"/>
      <w:szCs w:val="22"/>
    </w:rPr>
  </w:style>
  <w:style w:type="character" w:styleId="PageNumber">
    <w:name w:val="page number"/>
    <w:rsid w:val="00176289"/>
    <w:rPr>
      <w:rFonts w:cs="Times New Roman"/>
    </w:rPr>
  </w:style>
  <w:style w:type="paragraph" w:styleId="Header">
    <w:name w:val="header"/>
    <w:basedOn w:val="Normal"/>
    <w:link w:val="HeaderChar"/>
    <w:uiPriority w:val="99"/>
    <w:unhideWhenUsed/>
    <w:rsid w:val="00735F46"/>
    <w:pPr>
      <w:tabs>
        <w:tab w:val="center" w:pos="4680"/>
        <w:tab w:val="right" w:pos="9360"/>
      </w:tabs>
      <w:spacing w:after="0" w:line="240" w:lineRule="auto"/>
    </w:pPr>
  </w:style>
  <w:style w:type="character" w:customStyle="1" w:styleId="HeaderChar">
    <w:name w:val="Header Char"/>
    <w:link w:val="Header"/>
    <w:uiPriority w:val="99"/>
    <w:locked/>
    <w:rsid w:val="00735F46"/>
    <w:rPr>
      <w:rFonts w:ascii="Arial" w:eastAsia="Calibri" w:hAnsi="Arial" w:cs="Arial"/>
      <w:color w:val="000000"/>
      <w:sz w:val="24"/>
      <w:szCs w:val="22"/>
    </w:rPr>
  </w:style>
  <w:style w:type="character" w:styleId="FollowedHyperlink">
    <w:name w:val="FollowedHyperlink"/>
    <w:rsid w:val="00735F46"/>
    <w:rPr>
      <w:color w:val="800080"/>
      <w:u w:val="single"/>
    </w:rPr>
  </w:style>
  <w:style w:type="paragraph" w:customStyle="1" w:styleId="Default">
    <w:name w:val="Default"/>
    <w:rsid w:val="00735F46"/>
    <w:pPr>
      <w:autoSpaceDE w:val="0"/>
      <w:autoSpaceDN w:val="0"/>
      <w:adjustRightInd w:val="0"/>
    </w:pPr>
    <w:rPr>
      <w:rFonts w:eastAsia="Calibri"/>
      <w:color w:val="000000"/>
      <w:sz w:val="24"/>
      <w:szCs w:val="24"/>
    </w:rPr>
  </w:style>
  <w:style w:type="paragraph" w:styleId="NormalWeb">
    <w:name w:val="Normal (Web)"/>
    <w:basedOn w:val="Normal"/>
    <w:uiPriority w:val="99"/>
    <w:unhideWhenUsed/>
    <w:rsid w:val="00735F46"/>
    <w:pPr>
      <w:spacing w:before="100" w:beforeAutospacing="1" w:after="100" w:afterAutospacing="1" w:line="240" w:lineRule="auto"/>
    </w:pPr>
    <w:rPr>
      <w:rFonts w:eastAsia="Times New Roman"/>
      <w:szCs w:val="24"/>
    </w:rPr>
  </w:style>
  <w:style w:type="character" w:customStyle="1" w:styleId="CharChar7">
    <w:name w:val="Char Char7"/>
    <w:rsid w:val="000B46EC"/>
    <w:rPr>
      <w:rFonts w:ascii="Arial" w:hAnsi="Arial" w:cs="Arial"/>
      <w:b/>
      <w:bCs/>
      <w:i/>
      <w:iCs/>
      <w:sz w:val="28"/>
      <w:szCs w:val="28"/>
      <w:lang w:val="en-US" w:eastAsia="en-US" w:bidi="ar-SA"/>
    </w:rPr>
  </w:style>
  <w:style w:type="paragraph" w:customStyle="1" w:styleId="rulelinetab">
    <w:name w:val="rule line tab"/>
    <w:basedOn w:val="Normal"/>
    <w:qFormat/>
    <w:rsid w:val="00735F46"/>
    <w:pPr>
      <w:tabs>
        <w:tab w:val="left" w:leader="underscore" w:pos="9360"/>
      </w:tabs>
    </w:pPr>
  </w:style>
  <w:style w:type="paragraph" w:customStyle="1" w:styleId="bullets">
    <w:name w:val="bullets"/>
    <w:qFormat/>
    <w:rsid w:val="00735F46"/>
    <w:pPr>
      <w:numPr>
        <w:numId w:val="16"/>
      </w:numPr>
      <w:spacing w:line="276" w:lineRule="auto"/>
    </w:pPr>
    <w:rPr>
      <w:rFonts w:eastAsia="Calibri" w:cs="Arial"/>
      <w:color w:val="000000"/>
      <w:sz w:val="24"/>
    </w:rPr>
  </w:style>
  <w:style w:type="character" w:customStyle="1" w:styleId="CHAPTER">
    <w:name w:val="CHAPTER"/>
    <w:uiPriority w:val="1"/>
    <w:rsid w:val="00735F46"/>
    <w:rPr>
      <w:caps/>
      <w:dstrike w:val="0"/>
      <w:color w:val="7F7F7F"/>
      <w:sz w:val="32"/>
      <w:vertAlign w:val="baseline"/>
    </w:rPr>
  </w:style>
  <w:style w:type="character" w:styleId="Emphasis">
    <w:name w:val="Emphasis"/>
    <w:uiPriority w:val="20"/>
    <w:qFormat/>
    <w:rsid w:val="00735F46"/>
    <w:rPr>
      <w:i/>
      <w:iCs/>
    </w:rPr>
  </w:style>
  <w:style w:type="character" w:customStyle="1" w:styleId="homebodytext1">
    <w:name w:val="homebody_text1"/>
    <w:rsid w:val="00735F46"/>
    <w:rPr>
      <w:rFonts w:ascii="Arial" w:hAnsi="Arial" w:cs="Arial" w:hint="default"/>
      <w:color w:val="000000"/>
      <w:sz w:val="14"/>
      <w:szCs w:val="14"/>
    </w:rPr>
  </w:style>
  <w:style w:type="character" w:styleId="Strong">
    <w:name w:val="Strong"/>
    <w:uiPriority w:val="22"/>
    <w:qFormat/>
    <w:rsid w:val="00735F46"/>
    <w:rPr>
      <w:b/>
      <w:bCs/>
    </w:rPr>
  </w:style>
  <w:style w:type="table" w:styleId="TableGrid">
    <w:name w:val="Table Grid"/>
    <w:basedOn w:val="TableNormal"/>
    <w:uiPriority w:val="59"/>
    <w:rsid w:val="00735F4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rsid w:val="00735F46"/>
    <w:pPr>
      <w:numPr>
        <w:numId w:val="18"/>
      </w:numPr>
      <w:tabs>
        <w:tab w:val="clear" w:pos="360"/>
      </w:tabs>
      <w:ind w:left="720"/>
      <w:contextualSpacing/>
    </w:pPr>
  </w:style>
  <w:style w:type="character" w:customStyle="1" w:styleId="Directive">
    <w:name w:val="Directive"/>
    <w:rsid w:val="000B46EC"/>
    <w:rPr>
      <w:rFonts w:ascii="Arial" w:hAnsi="Arial" w:cs="Times New Roman"/>
      <w:b/>
      <w:caps/>
      <w:color w:val="595959"/>
      <w:sz w:val="24"/>
      <w:szCs w:val="24"/>
    </w:rPr>
  </w:style>
  <w:style w:type="character" w:customStyle="1" w:styleId="Note">
    <w:name w:val="Note"/>
    <w:rsid w:val="000B46EC"/>
    <w:rPr>
      <w:rFonts w:cs="Times New Roman"/>
      <w:b/>
      <w:i/>
      <w:color w:val="B82721"/>
      <w:sz w:val="24"/>
      <w:szCs w:val="24"/>
    </w:rPr>
  </w:style>
  <w:style w:type="paragraph" w:customStyle="1" w:styleId="StyleArial16ptBoldItalicRightLeft009Right009">
    <w:name w:val="Style Arial 16 pt Bold Italic Right Left:  0.09&quot; Right:  0.09..."/>
    <w:basedOn w:val="Normal"/>
    <w:autoRedefine/>
    <w:rsid w:val="00176289"/>
    <w:pPr>
      <w:pBdr>
        <w:bottom w:val="single" w:sz="4" w:space="4" w:color="0000FF"/>
      </w:pBdr>
      <w:ind w:left="126" w:right="126"/>
      <w:jc w:val="right"/>
    </w:pPr>
    <w:rPr>
      <w:b/>
      <w:bCs/>
      <w:i/>
      <w:iCs/>
      <w:sz w:val="32"/>
      <w:szCs w:val="20"/>
    </w:rPr>
  </w:style>
  <w:style w:type="paragraph" w:customStyle="1" w:styleId="StyleStyleArial16ptBoldItalicRightLeft009Right009">
    <w:name w:val="Style Style Arial 16 pt Bold Italic Right Left:  0.09&quot; Right:  0.09..."/>
    <w:basedOn w:val="StyleArial16ptBoldItalicRightLeft009Right009"/>
    <w:autoRedefine/>
    <w:rsid w:val="00176289"/>
    <w:pPr>
      <w:pBdr>
        <w:bottom w:val="single" w:sz="12" w:space="4" w:color="0000FF"/>
      </w:pBdr>
      <w:ind w:left="374" w:right="374"/>
    </w:pPr>
  </w:style>
  <w:style w:type="paragraph" w:styleId="BodyText">
    <w:name w:val="Body Text"/>
    <w:basedOn w:val="Normal"/>
    <w:link w:val="BodyTextChar"/>
    <w:rsid w:val="00176289"/>
    <w:pPr>
      <w:spacing w:after="120"/>
    </w:pPr>
  </w:style>
  <w:style w:type="character" w:customStyle="1" w:styleId="BodyTextChar">
    <w:name w:val="Body Text Char"/>
    <w:link w:val="BodyText"/>
    <w:semiHidden/>
    <w:locked/>
    <w:rPr>
      <w:rFonts w:cs="Times New Roman"/>
      <w:sz w:val="24"/>
    </w:rPr>
  </w:style>
  <w:style w:type="paragraph" w:styleId="CommentSubject">
    <w:name w:val="annotation subject"/>
    <w:basedOn w:val="CommentText"/>
    <w:next w:val="CommentText"/>
    <w:link w:val="CommentSubjectChar"/>
    <w:uiPriority w:val="99"/>
    <w:unhideWhenUsed/>
    <w:rsid w:val="00735F46"/>
    <w:rPr>
      <w:b/>
      <w:bCs/>
    </w:rPr>
  </w:style>
  <w:style w:type="character" w:customStyle="1" w:styleId="CommentSubjectChar">
    <w:name w:val="Comment Subject Char"/>
    <w:link w:val="CommentSubject"/>
    <w:uiPriority w:val="99"/>
    <w:locked/>
    <w:rsid w:val="00735F46"/>
    <w:rPr>
      <w:rFonts w:ascii="Arial" w:eastAsia="Calibri" w:hAnsi="Arial" w:cs="Arial"/>
      <w:b/>
      <w:bCs/>
      <w:color w:val="000000"/>
    </w:rPr>
  </w:style>
  <w:style w:type="paragraph" w:customStyle="1" w:styleId="Country">
    <w:name w:val="Country"/>
    <w:basedOn w:val="Normal"/>
    <w:qFormat/>
    <w:rsid w:val="00176289"/>
    <w:pPr>
      <w:spacing w:after="100"/>
    </w:pPr>
    <w:rPr>
      <w:b/>
      <w:caps/>
    </w:rPr>
  </w:style>
  <w:style w:type="paragraph" w:styleId="TOC7">
    <w:name w:val="toc 7"/>
    <w:basedOn w:val="Normal"/>
    <w:next w:val="Normal"/>
    <w:autoRedefine/>
    <w:uiPriority w:val="39"/>
    <w:rsid w:val="002D2502"/>
    <w:pPr>
      <w:ind w:left="1440"/>
    </w:pPr>
  </w:style>
  <w:style w:type="paragraph" w:styleId="TOC8">
    <w:name w:val="toc 8"/>
    <w:basedOn w:val="Normal"/>
    <w:next w:val="Normal"/>
    <w:autoRedefine/>
    <w:uiPriority w:val="39"/>
    <w:rsid w:val="002D2502"/>
    <w:pPr>
      <w:ind w:left="1680"/>
    </w:pPr>
  </w:style>
  <w:style w:type="paragraph" w:styleId="TOC9">
    <w:name w:val="toc 9"/>
    <w:basedOn w:val="Normal"/>
    <w:next w:val="Normal"/>
    <w:autoRedefine/>
    <w:uiPriority w:val="39"/>
    <w:rsid w:val="002D2502"/>
    <w:pPr>
      <w:ind w:left="1920"/>
    </w:pPr>
  </w:style>
  <w:style w:type="paragraph" w:customStyle="1" w:styleId="BasicParagraph">
    <w:name w:val="[Basic Paragraph]"/>
    <w:basedOn w:val="Normal"/>
    <w:uiPriority w:val="99"/>
    <w:rsid w:val="00735F46"/>
    <w:pPr>
      <w:widowControl w:val="0"/>
      <w:autoSpaceDE w:val="0"/>
      <w:autoSpaceDN w:val="0"/>
      <w:adjustRightInd w:val="0"/>
      <w:spacing w:after="0" w:line="288" w:lineRule="auto"/>
      <w:textAlignment w:val="center"/>
    </w:pPr>
    <w:rPr>
      <w:rFonts w:ascii="TimesNewRomanPSMT" w:hAnsi="TimesNewRomanPSMT" w:cs="TimesNewRomanPSMT"/>
      <w:szCs w:val="24"/>
    </w:rPr>
  </w:style>
  <w:style w:type="paragraph" w:styleId="Index1">
    <w:name w:val="index 1"/>
    <w:basedOn w:val="Normal"/>
    <w:next w:val="Normal"/>
    <w:autoRedefine/>
    <w:rsid w:val="000B46EC"/>
    <w:pPr>
      <w:ind w:left="240" w:hanging="240"/>
    </w:pPr>
  </w:style>
  <w:style w:type="character" w:customStyle="1" w:styleId="CharChar14">
    <w:name w:val="Char Char14"/>
    <w:rsid w:val="00207856"/>
    <w:rPr>
      <w:rFonts w:ascii="Arial" w:hAnsi="Arial" w:cs="Arial"/>
      <w:b/>
      <w:bCs/>
      <w:kern w:val="32"/>
      <w:sz w:val="32"/>
      <w:szCs w:val="32"/>
      <w:lang w:val="en-US" w:eastAsia="en-US" w:bidi="ar-SA"/>
    </w:rPr>
  </w:style>
  <w:style w:type="character" w:customStyle="1" w:styleId="CharChar13">
    <w:name w:val="Char Char13"/>
    <w:rsid w:val="00207856"/>
    <w:rPr>
      <w:rFonts w:ascii="Arial" w:hAnsi="Arial" w:cs="Arial"/>
      <w:b/>
      <w:bCs/>
      <w:i/>
      <w:iCs/>
      <w:noProof/>
      <w:sz w:val="28"/>
      <w:szCs w:val="28"/>
      <w:lang w:val="en-US" w:eastAsia="en-US" w:bidi="ar-SA"/>
    </w:rPr>
  </w:style>
  <w:style w:type="paragraph" w:styleId="FootnoteText">
    <w:name w:val="footnote text"/>
    <w:basedOn w:val="Normal"/>
    <w:link w:val="FootnoteTextChar"/>
    <w:uiPriority w:val="99"/>
    <w:unhideWhenUsed/>
    <w:rsid w:val="00735F46"/>
    <w:rPr>
      <w:sz w:val="20"/>
      <w:szCs w:val="20"/>
    </w:rPr>
  </w:style>
  <w:style w:type="character" w:customStyle="1" w:styleId="FootnoteTextChar">
    <w:name w:val="Footnote Text Char"/>
    <w:link w:val="FootnoteText"/>
    <w:uiPriority w:val="99"/>
    <w:locked/>
    <w:rsid w:val="00735F46"/>
    <w:rPr>
      <w:rFonts w:ascii="Arial" w:eastAsia="Calibri" w:hAnsi="Arial" w:cs="Arial"/>
      <w:color w:val="000000"/>
    </w:rPr>
  </w:style>
  <w:style w:type="character" w:styleId="FootnoteReference">
    <w:name w:val="footnote reference"/>
    <w:uiPriority w:val="99"/>
    <w:unhideWhenUsed/>
    <w:rsid w:val="00735F46"/>
    <w:rPr>
      <w:vertAlign w:val="superscript"/>
    </w:rPr>
  </w:style>
  <w:style w:type="paragraph" w:customStyle="1" w:styleId="BodyA">
    <w:name w:val="Body A"/>
    <w:autoRedefine/>
    <w:rsid w:val="00735F46"/>
    <w:rPr>
      <w:rFonts w:ascii="Helvetica" w:eastAsia="ヒラギノ角ゴ Pro W3" w:hAnsi="Helvetica"/>
      <w:color w:val="000000"/>
      <w:sz w:val="24"/>
    </w:rPr>
  </w:style>
  <w:style w:type="paragraph" w:customStyle="1" w:styleId="FreeForm">
    <w:name w:val="Free Form"/>
    <w:rsid w:val="00735F46"/>
    <w:rPr>
      <w:rFonts w:eastAsia="ヒラギノ角ゴ Pro W3"/>
      <w:color w:val="000000"/>
    </w:rPr>
  </w:style>
  <w:style w:type="paragraph" w:customStyle="1" w:styleId="BodyB">
    <w:name w:val="Body B"/>
    <w:rsid w:val="00176289"/>
    <w:rPr>
      <w:rFonts w:ascii="Helvetica" w:eastAsia="?????? Pro W3" w:hAnsi="Helvetica"/>
      <w:color w:val="000000"/>
      <w:sz w:val="24"/>
      <w:szCs w:val="24"/>
    </w:rPr>
  </w:style>
  <w:style w:type="paragraph" w:customStyle="1" w:styleId="FreeFormB">
    <w:name w:val="Free Form B"/>
    <w:rsid w:val="00176289"/>
    <w:rPr>
      <w:rFonts w:eastAsia="?????? Pro W3"/>
      <w:color w:val="000000"/>
      <w:sz w:val="24"/>
      <w:szCs w:val="24"/>
    </w:rPr>
  </w:style>
  <w:style w:type="paragraph" w:customStyle="1" w:styleId="Body">
    <w:name w:val="Body"/>
    <w:rsid w:val="00176289"/>
    <w:rPr>
      <w:rFonts w:ascii="Helvetica" w:eastAsia="?????? Pro W3" w:hAnsi="Helvetica"/>
      <w:color w:val="000000"/>
      <w:sz w:val="24"/>
      <w:szCs w:val="24"/>
    </w:rPr>
  </w:style>
  <w:style w:type="paragraph" w:customStyle="1" w:styleId="ColorfulList-Accent11">
    <w:name w:val="Colorful List - Accent 11"/>
    <w:basedOn w:val="Normal"/>
    <w:uiPriority w:val="34"/>
    <w:qFormat/>
    <w:rsid w:val="00735F46"/>
    <w:pPr>
      <w:numPr>
        <w:numId w:val="15"/>
      </w:numPr>
      <w:contextualSpacing/>
    </w:pPr>
  </w:style>
  <w:style w:type="paragraph" w:customStyle="1" w:styleId="HeaderFooterA">
    <w:name w:val="Header &amp; Footer A"/>
    <w:rsid w:val="00176289"/>
    <w:pPr>
      <w:tabs>
        <w:tab w:val="right" w:pos="9360"/>
      </w:tabs>
    </w:pPr>
    <w:rPr>
      <w:rFonts w:ascii="Helvetica" w:eastAsia="?????? Pro W3" w:hAnsi="Helvetica"/>
      <w:color w:val="000000"/>
      <w:sz w:val="24"/>
      <w:szCs w:val="24"/>
    </w:rPr>
  </w:style>
  <w:style w:type="paragraph" w:customStyle="1" w:styleId="Heading4B">
    <w:name w:val="Heading 4 B"/>
    <w:basedOn w:val="BodyA"/>
    <w:rsid w:val="00176289"/>
    <w:pPr>
      <w:numPr>
        <w:numId w:val="4"/>
      </w:numPr>
      <w:tabs>
        <w:tab w:val="num" w:pos="560"/>
        <w:tab w:val="left" w:pos="4320"/>
      </w:tabs>
      <w:ind w:left="560" w:firstLine="0"/>
    </w:pPr>
    <w:rPr>
      <w:rFonts w:ascii="Arial Bold" w:hAnsi="Arial Bold"/>
    </w:rPr>
  </w:style>
  <w:style w:type="paragraph" w:customStyle="1" w:styleId="FootnoteTextA">
    <w:name w:val="Footnote Text A"/>
    <w:rsid w:val="00176289"/>
    <w:rPr>
      <w:rFonts w:ascii="Helvetica" w:eastAsia="?????? Pro W3" w:hAnsi="Helvetica"/>
      <w:color w:val="000000"/>
      <w:sz w:val="24"/>
      <w:szCs w:val="24"/>
    </w:rPr>
  </w:style>
  <w:style w:type="paragraph" w:customStyle="1" w:styleId="BodyC">
    <w:name w:val="Body C"/>
    <w:rsid w:val="00176289"/>
    <w:rPr>
      <w:rFonts w:ascii="Helvetica" w:eastAsia="?????? Pro W3" w:hAnsi="Helvetica"/>
      <w:color w:val="000000"/>
      <w:sz w:val="24"/>
      <w:szCs w:val="24"/>
    </w:rPr>
  </w:style>
  <w:style w:type="character" w:customStyle="1" w:styleId="CharChar8">
    <w:name w:val="Char Char8"/>
    <w:rsid w:val="0015393E"/>
    <w:rPr>
      <w:rFonts w:ascii="Arial" w:hAnsi="Arial" w:cs="Arial"/>
      <w:b/>
      <w:bCs/>
      <w:kern w:val="32"/>
      <w:sz w:val="32"/>
      <w:szCs w:val="32"/>
      <w:lang w:val="en-US" w:eastAsia="en-US" w:bidi="ar-SA"/>
    </w:rPr>
  </w:style>
  <w:style w:type="paragraph" w:customStyle="1" w:styleId="tabswithleaders">
    <w:name w:val="tabs with leaders"/>
    <w:basedOn w:val="BodyB"/>
    <w:qFormat/>
    <w:rsid w:val="00176289"/>
    <w:pPr>
      <w:tabs>
        <w:tab w:val="left" w:leader="underscore" w:pos="9360"/>
      </w:tabs>
    </w:pPr>
    <w:rPr>
      <w:rFonts w:cs="Arial"/>
      <w:color w:val="auto"/>
    </w:rPr>
  </w:style>
  <w:style w:type="paragraph" w:customStyle="1" w:styleId="Wrksheet2values">
    <w:name w:val="Wrksheet 2 values"/>
    <w:basedOn w:val="Normal"/>
    <w:qFormat/>
    <w:rsid w:val="00A3344D"/>
    <w:pPr>
      <w:spacing w:before="160" w:after="120"/>
    </w:pPr>
  </w:style>
  <w:style w:type="paragraph" w:customStyle="1" w:styleId="Wrksheet2letters">
    <w:name w:val="Wrksheet 2 letters"/>
    <w:basedOn w:val="Heading3"/>
    <w:qFormat/>
    <w:rsid w:val="00A3344D"/>
    <w:pPr>
      <w:spacing w:before="0" w:after="0"/>
      <w:jc w:val="center"/>
    </w:pPr>
    <w:rPr>
      <w:sz w:val="22"/>
    </w:rPr>
  </w:style>
  <w:style w:type="numbering" w:customStyle="1" w:styleId="List32">
    <w:name w:val="List 32"/>
    <w:rsid w:val="00AD672F"/>
    <w:pPr>
      <w:numPr>
        <w:numId w:val="8"/>
      </w:numPr>
    </w:pPr>
  </w:style>
  <w:style w:type="numbering" w:customStyle="1" w:styleId="NumberedList">
    <w:name w:val="Numbered List"/>
    <w:rsid w:val="00AD672F"/>
    <w:pPr>
      <w:numPr>
        <w:numId w:val="6"/>
      </w:numPr>
    </w:pPr>
  </w:style>
  <w:style w:type="numbering" w:customStyle="1" w:styleId="List25">
    <w:name w:val="List 25"/>
    <w:rsid w:val="00AD672F"/>
    <w:pPr>
      <w:numPr>
        <w:numId w:val="5"/>
      </w:numPr>
    </w:pPr>
  </w:style>
  <w:style w:type="character" w:customStyle="1" w:styleId="initial1">
    <w:name w:val="initial1"/>
    <w:rsid w:val="00735F46"/>
    <w:rPr>
      <w:rFonts w:ascii="Georgia" w:hAnsi="Georgia" w:hint="default"/>
      <w:b/>
      <w:bCs/>
      <w:color w:val="336699"/>
      <w:sz w:val="16"/>
      <w:szCs w:val="16"/>
    </w:rPr>
  </w:style>
  <w:style w:type="paragraph" w:customStyle="1" w:styleId="Heading1AA">
    <w:name w:val="Heading 1 A A"/>
    <w:next w:val="Normal"/>
    <w:rsid w:val="00735F46"/>
    <w:pPr>
      <w:jc w:val="center"/>
      <w:outlineLvl w:val="0"/>
    </w:pPr>
    <w:rPr>
      <w:rFonts w:ascii="Arial Bold" w:eastAsia="ヒラギノ角ゴ Pro W3" w:hAnsi="Arial Bold"/>
      <w:color w:val="000000"/>
      <w:sz w:val="36"/>
    </w:rPr>
  </w:style>
  <w:style w:type="paragraph" w:customStyle="1" w:styleId="Heading3AA">
    <w:name w:val="Heading 3 A A"/>
    <w:next w:val="Normal"/>
    <w:rsid w:val="00735F46"/>
    <w:pPr>
      <w:tabs>
        <w:tab w:val="left" w:pos="1440"/>
      </w:tabs>
      <w:outlineLvl w:val="2"/>
    </w:pPr>
    <w:rPr>
      <w:rFonts w:ascii="Arial Bold" w:eastAsia="ヒラギノ角ゴ Pro W3" w:hAnsi="Arial Bold"/>
      <w:color w:val="000000"/>
      <w:sz w:val="28"/>
    </w:rPr>
  </w:style>
  <w:style w:type="paragraph" w:customStyle="1" w:styleId="FreeFormA">
    <w:name w:val="Free Form A"/>
    <w:rsid w:val="00735F46"/>
    <w:rPr>
      <w:rFonts w:eastAsia="ヒラギノ角ゴ Pro W3"/>
      <w:color w:val="000000"/>
    </w:rPr>
  </w:style>
  <w:style w:type="paragraph" w:customStyle="1" w:styleId="Heading2AA">
    <w:name w:val="Heading 2 A A"/>
    <w:next w:val="Normal"/>
    <w:autoRedefine/>
    <w:rsid w:val="00735F46"/>
    <w:pPr>
      <w:outlineLvl w:val="1"/>
    </w:pPr>
    <w:rPr>
      <w:rFonts w:ascii="Arial Bold Italic" w:eastAsia="ヒラギノ角ゴ Pro W3" w:hAnsi="Arial Bold Italic"/>
      <w:color w:val="000000"/>
      <w:sz w:val="32"/>
    </w:rPr>
  </w:style>
  <w:style w:type="paragraph" w:customStyle="1" w:styleId="Heading2A">
    <w:name w:val="Heading 2 A"/>
    <w:next w:val="BodyA"/>
    <w:rsid w:val="00735F46"/>
    <w:pPr>
      <w:keepNext/>
      <w:outlineLvl w:val="1"/>
    </w:pPr>
    <w:rPr>
      <w:rFonts w:ascii="Helvetica" w:eastAsia="ヒラギノ角ゴ Pro W3" w:hAnsi="Helvetica"/>
      <w:b/>
      <w:color w:val="000000"/>
      <w:sz w:val="24"/>
    </w:rPr>
  </w:style>
  <w:style w:type="paragraph" w:customStyle="1" w:styleId="bodytext0">
    <w:name w:val="bodytext"/>
    <w:basedOn w:val="Normal"/>
    <w:rsid w:val="00735F46"/>
    <w:pPr>
      <w:spacing w:before="100" w:beforeAutospacing="1" w:after="100" w:afterAutospacing="1" w:line="240" w:lineRule="auto"/>
    </w:pPr>
    <w:rPr>
      <w:rFonts w:eastAsia="Times New Roman"/>
      <w:szCs w:val="24"/>
    </w:rPr>
  </w:style>
  <w:style w:type="character" w:customStyle="1" w:styleId="citation">
    <w:name w:val="citation"/>
    <w:rsid w:val="00735F46"/>
    <w:rPr>
      <w:i w:val="0"/>
      <w:iCs w:val="0"/>
    </w:rPr>
  </w:style>
  <w:style w:type="paragraph" w:customStyle="1" w:styleId="tabbedleaderlines">
    <w:name w:val="tabbed leader lines"/>
    <w:basedOn w:val="Normal"/>
    <w:qFormat/>
    <w:rsid w:val="00735F46"/>
    <w:pPr>
      <w:tabs>
        <w:tab w:val="left" w:leader="underscore" w:pos="9360"/>
      </w:tabs>
      <w:spacing w:line="240" w:lineRule="auto"/>
      <w:ind w:left="360"/>
    </w:pPr>
    <w:rPr>
      <w:szCs w:val="24"/>
    </w:rPr>
  </w:style>
  <w:style w:type="paragraph" w:customStyle="1" w:styleId="ListParagraph-forms">
    <w:name w:val="List Paragraph - forms"/>
    <w:basedOn w:val="ColorfulList-Accent11"/>
    <w:qFormat/>
    <w:rsid w:val="00735F46"/>
    <w:pPr>
      <w:numPr>
        <w:numId w:val="17"/>
      </w:numPr>
      <w:spacing w:line="240" w:lineRule="auto"/>
    </w:pPr>
    <w:rPr>
      <w:szCs w:val="24"/>
    </w:rPr>
  </w:style>
  <w:style w:type="paragraph" w:styleId="ListParagraph">
    <w:name w:val="List Paragraph"/>
    <w:basedOn w:val="Normal"/>
    <w:uiPriority w:val="72"/>
    <w:rsid w:val="00735F46"/>
    <w:pPr>
      <w:ind w:left="720"/>
      <w:contextualSpacing/>
    </w:pPr>
  </w:style>
  <w:style w:type="character" w:customStyle="1" w:styleId="Heading1Subtitle">
    <w:name w:val="Heading 1 Subtitle"/>
    <w:uiPriority w:val="1"/>
    <w:qFormat/>
    <w:rsid w:val="00735F46"/>
    <w:rPr>
      <w:sz w:val="32"/>
    </w:rPr>
  </w:style>
  <w:style w:type="character" w:customStyle="1" w:styleId="H2LowercaseEM">
    <w:name w:val="H2 Lowercase EM"/>
    <w:uiPriority w:val="1"/>
    <w:qFormat/>
    <w:rsid w:val="00735F46"/>
  </w:style>
  <w:style w:type="paragraph" w:customStyle="1" w:styleId="NormalSerif">
    <w:name w:val="Normal Serif"/>
    <w:qFormat/>
    <w:rsid w:val="00F912BD"/>
    <w:pPr>
      <w:spacing w:before="240" w:after="120" w:line="276" w:lineRule="auto"/>
    </w:pPr>
    <w:rPr>
      <w:rFonts w:eastAsia="ヒラギノ角ゴ Pro W3" w:cs="Arial"/>
      <w:color w:val="000000"/>
      <w:sz w:val="24"/>
      <w:szCs w:val="22"/>
    </w:rPr>
  </w:style>
  <w:style w:type="paragraph" w:customStyle="1" w:styleId="CaptionEmMaslow">
    <w:name w:val="Caption Em Maslow"/>
    <w:basedOn w:val="Normal"/>
    <w:qFormat/>
    <w:rsid w:val="00735F46"/>
    <w:pPr>
      <w:jc w:val="right"/>
    </w:pPr>
    <w:rPr>
      <w:i/>
    </w:rPr>
  </w:style>
  <w:style w:type="paragraph" w:styleId="ListBullet">
    <w:name w:val="List Bullet"/>
    <w:basedOn w:val="bullets"/>
    <w:rsid w:val="00735F46"/>
  </w:style>
  <w:style w:type="paragraph" w:customStyle="1" w:styleId="Heading2Worksheet">
    <w:name w:val="Heading 2 Worksheet"/>
    <w:basedOn w:val="Heading2"/>
    <w:autoRedefine/>
    <w:qFormat/>
    <w:rsid w:val="00735F46"/>
    <w:pPr>
      <w:spacing w:after="480"/>
    </w:pPr>
    <w:rPr>
      <w:b w:val="0"/>
      <w:bCs w:val="0"/>
    </w:rPr>
  </w:style>
  <w:style w:type="paragraph" w:customStyle="1" w:styleId="Heading4Table">
    <w:name w:val="Heading 4 Table"/>
    <w:basedOn w:val="Heading4"/>
    <w:link w:val="Heading4TableChar"/>
    <w:qFormat/>
    <w:rsid w:val="00735F46"/>
    <w:pPr>
      <w:spacing w:after="0"/>
    </w:pPr>
    <w:rPr>
      <w:rFonts w:ascii="Arial Bold" w:hAnsi="Arial Bold"/>
      <w:color w:val="FFFFFF"/>
      <w:sz w:val="28"/>
    </w:rPr>
  </w:style>
  <w:style w:type="character" w:customStyle="1" w:styleId="Heading4TableChar">
    <w:name w:val="Heading 4 Table Char"/>
    <w:link w:val="Heading4Table"/>
    <w:rsid w:val="00735F46"/>
    <w:rPr>
      <w:rFonts w:ascii="Arial Bold" w:eastAsia="Calibri" w:hAnsi="Arial Bold" w:cs="Arial"/>
      <w:b/>
      <w:bCs/>
      <w:color w:val="FFFFFF"/>
      <w:sz w:val="28"/>
      <w:szCs w:val="28"/>
    </w:rPr>
  </w:style>
  <w:style w:type="paragraph" w:customStyle="1" w:styleId="RuleTab10ptDouble">
    <w:name w:val="Rule Tab 10pt Double"/>
    <w:basedOn w:val="Normal"/>
    <w:rsid w:val="00735F46"/>
    <w:pPr>
      <w:spacing w:before="200" w:line="480" w:lineRule="auto"/>
    </w:pPr>
    <w:rPr>
      <w:rFonts w:ascii="Arial Bold" w:eastAsia="Times New Roman" w:hAnsi="Arial Bold"/>
      <w:szCs w:val="20"/>
    </w:rPr>
  </w:style>
  <w:style w:type="paragraph" w:customStyle="1" w:styleId="EmersonPoem">
    <w:name w:val="Emerson Poem"/>
    <w:basedOn w:val="Normal"/>
    <w:qFormat/>
    <w:rsid w:val="00735F46"/>
    <w:rPr>
      <w:i/>
    </w:rPr>
  </w:style>
  <w:style w:type="paragraph" w:customStyle="1" w:styleId="TableSans">
    <w:name w:val="Table Sans"/>
    <w:basedOn w:val="Normal"/>
    <w:autoRedefine/>
    <w:qFormat/>
    <w:rsid w:val="00735F46"/>
  </w:style>
  <w:style w:type="paragraph" w:styleId="ListNumber2">
    <w:name w:val="List Number 2"/>
    <w:basedOn w:val="ListNumber"/>
    <w:rsid w:val="00735F46"/>
    <w:pPr>
      <w:numPr>
        <w:numId w:val="12"/>
      </w:numPr>
    </w:pPr>
  </w:style>
  <w:style w:type="paragraph" w:styleId="ListBullet5">
    <w:name w:val="List Bullet 5"/>
    <w:basedOn w:val="Normal"/>
    <w:rsid w:val="00735F46"/>
    <w:pPr>
      <w:numPr>
        <w:numId w:val="11"/>
      </w:numPr>
      <w:contextualSpacing/>
    </w:pPr>
  </w:style>
  <w:style w:type="paragraph" w:styleId="ListBullet4">
    <w:name w:val="List Bullet 4"/>
    <w:basedOn w:val="Normal"/>
    <w:rsid w:val="00735F46"/>
    <w:pPr>
      <w:numPr>
        <w:numId w:val="10"/>
      </w:numPr>
      <w:contextualSpacing/>
    </w:pPr>
  </w:style>
  <w:style w:type="paragraph" w:styleId="ListNumber5">
    <w:name w:val="List Number 5"/>
    <w:basedOn w:val="Normal"/>
    <w:rsid w:val="00735F46"/>
    <w:pPr>
      <w:numPr>
        <w:numId w:val="14"/>
      </w:numPr>
      <w:contextualSpacing/>
    </w:pPr>
  </w:style>
  <w:style w:type="paragraph" w:styleId="ListNumber4">
    <w:name w:val="List Number 4"/>
    <w:basedOn w:val="Normal"/>
    <w:rsid w:val="00735F46"/>
    <w:pPr>
      <w:numPr>
        <w:numId w:val="13"/>
      </w:numPr>
      <w:contextualSpacing/>
    </w:pPr>
  </w:style>
  <w:style w:type="paragraph" w:styleId="ListNumber3">
    <w:name w:val="List Number 3"/>
    <w:basedOn w:val="ListParagraph-forms"/>
    <w:rsid w:val="00735F46"/>
    <w:pPr>
      <w:spacing w:before="320"/>
    </w:pPr>
  </w:style>
  <w:style w:type="character" w:customStyle="1" w:styleId="H2Ref">
    <w:name w:val="H2 Ref"/>
    <w:uiPriority w:val="1"/>
    <w:qFormat/>
    <w:rsid w:val="00735F46"/>
  </w:style>
  <w:style w:type="paragraph" w:customStyle="1" w:styleId="StyleHeading4Table12ptAuto">
    <w:name w:val="Style Heading 4 Table + 12 pt Auto"/>
    <w:basedOn w:val="Heading4Table"/>
    <w:rsid w:val="00735F46"/>
    <w:pPr>
      <w:spacing w:before="0"/>
    </w:pPr>
    <w:rPr>
      <w:color w:val="auto"/>
      <w:sz w:val="24"/>
    </w:rPr>
  </w:style>
  <w:style w:type="paragraph" w:customStyle="1" w:styleId="StyleHeading4Table12ptAuto1">
    <w:name w:val="Style Heading 4 Table + 12 pt Auto1"/>
    <w:basedOn w:val="Heading4Table"/>
    <w:rsid w:val="00735F46"/>
    <w:pPr>
      <w:spacing w:before="0"/>
    </w:pPr>
    <w:rPr>
      <w:color w:val="auto"/>
      <w:sz w:val="24"/>
    </w:rPr>
  </w:style>
  <w:style w:type="paragraph" w:customStyle="1" w:styleId="StylebulletsBold">
    <w:name w:val="Style bullets + Bold"/>
    <w:basedOn w:val="bullets"/>
    <w:rsid w:val="00735F46"/>
    <w:rPr>
      <w:b/>
      <w:bCs/>
    </w:rPr>
  </w:style>
  <w:style w:type="character" w:customStyle="1" w:styleId="WorksheetList">
    <w:name w:val="Worksheet List"/>
    <w:uiPriority w:val="1"/>
    <w:qFormat/>
    <w:rsid w:val="00BC198D"/>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No Spacing" w:qFormat="1"/>
    <w:lsdException w:name="List Paragraph" w:uiPriority="72"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735F46"/>
    <w:pPr>
      <w:spacing w:after="200" w:line="276" w:lineRule="auto"/>
    </w:pPr>
    <w:rPr>
      <w:rFonts w:ascii="Arial" w:eastAsia="Calibri" w:hAnsi="Arial" w:cs="Arial"/>
      <w:color w:val="000000"/>
      <w:sz w:val="24"/>
      <w:szCs w:val="22"/>
    </w:rPr>
  </w:style>
  <w:style w:type="paragraph" w:styleId="Heading1">
    <w:name w:val="heading 1"/>
    <w:basedOn w:val="Normal"/>
    <w:next w:val="Normal"/>
    <w:link w:val="Heading1Char"/>
    <w:autoRedefine/>
    <w:qFormat/>
    <w:rsid w:val="00735F46"/>
    <w:pPr>
      <w:keepNext/>
      <w:pBdr>
        <w:bottom w:val="single" w:sz="18" w:space="1" w:color="F79646"/>
      </w:pBdr>
      <w:spacing w:before="240" w:after="480"/>
      <w:outlineLvl w:val="0"/>
    </w:pPr>
    <w:rPr>
      <w:b/>
      <w:bCs/>
      <w:kern w:val="32"/>
      <w:sz w:val="40"/>
      <w:szCs w:val="32"/>
    </w:rPr>
  </w:style>
  <w:style w:type="paragraph" w:styleId="Heading2">
    <w:name w:val="heading 2"/>
    <w:basedOn w:val="Normal"/>
    <w:next w:val="Normal"/>
    <w:link w:val="Heading2Char"/>
    <w:autoRedefine/>
    <w:qFormat/>
    <w:rsid w:val="00735F46"/>
    <w:pPr>
      <w:keepNext/>
      <w:spacing w:before="320" w:after="160" w:line="240" w:lineRule="auto"/>
      <w:outlineLvl w:val="1"/>
    </w:pPr>
    <w:rPr>
      <w:b/>
      <w:bCs/>
      <w:iCs/>
      <w:noProof/>
      <w:sz w:val="30"/>
      <w:szCs w:val="28"/>
    </w:rPr>
  </w:style>
  <w:style w:type="paragraph" w:styleId="Heading3">
    <w:name w:val="heading 3"/>
    <w:basedOn w:val="Normal"/>
    <w:next w:val="Normal"/>
    <w:link w:val="Heading3Char"/>
    <w:qFormat/>
    <w:rsid w:val="00735F46"/>
    <w:pPr>
      <w:keepNext/>
      <w:spacing w:before="240"/>
      <w:outlineLvl w:val="2"/>
    </w:pPr>
    <w:rPr>
      <w:b/>
      <w:bCs/>
      <w:szCs w:val="26"/>
    </w:rPr>
  </w:style>
  <w:style w:type="paragraph" w:styleId="Heading4">
    <w:name w:val="heading 4"/>
    <w:basedOn w:val="Normal"/>
    <w:next w:val="Normal"/>
    <w:link w:val="Heading4Char"/>
    <w:autoRedefine/>
    <w:qFormat/>
    <w:rsid w:val="00735F46"/>
    <w:pPr>
      <w:keepNext/>
      <w:spacing w:before="240" w:after="60"/>
      <w:jc w:val="center"/>
      <w:outlineLvl w:val="3"/>
    </w:pPr>
    <w:rPr>
      <w:b/>
      <w:bCs/>
      <w:szCs w:val="28"/>
    </w:rPr>
  </w:style>
  <w:style w:type="paragraph" w:styleId="Heading5">
    <w:name w:val="heading 5"/>
    <w:basedOn w:val="Normal"/>
    <w:next w:val="Normal"/>
    <w:link w:val="Heading5Char"/>
    <w:autoRedefine/>
    <w:qFormat/>
    <w:rsid w:val="00735F46"/>
    <w:pPr>
      <w:spacing w:after="0"/>
      <w:jc w:val="center"/>
      <w:outlineLvl w:val="4"/>
    </w:pPr>
    <w:rPr>
      <w:b/>
      <w:bCs/>
      <w:iCs/>
      <w:sz w:val="22"/>
      <w:szCs w:val="26"/>
    </w:rPr>
  </w:style>
  <w:style w:type="paragraph" w:styleId="Heading6">
    <w:name w:val="heading 6"/>
    <w:basedOn w:val="Default"/>
    <w:next w:val="Default"/>
    <w:link w:val="Heading6Char"/>
    <w:uiPriority w:val="99"/>
    <w:qFormat/>
    <w:rsid w:val="00735F46"/>
    <w:pPr>
      <w:spacing w:before="240" w:after="60"/>
      <w:outlineLvl w:val="5"/>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35F46"/>
    <w:rPr>
      <w:rFonts w:ascii="Arial" w:eastAsia="Calibri" w:hAnsi="Arial" w:cs="Arial"/>
      <w:b/>
      <w:bCs/>
      <w:color w:val="000000"/>
      <w:kern w:val="32"/>
      <w:sz w:val="40"/>
      <w:szCs w:val="32"/>
    </w:rPr>
  </w:style>
  <w:style w:type="character" w:customStyle="1" w:styleId="Heading2Char">
    <w:name w:val="Heading 2 Char"/>
    <w:link w:val="Heading2"/>
    <w:locked/>
    <w:rsid w:val="00735F46"/>
    <w:rPr>
      <w:rFonts w:ascii="Arial" w:eastAsia="Calibri" w:hAnsi="Arial" w:cs="Arial"/>
      <w:b/>
      <w:bCs/>
      <w:iCs/>
      <w:noProof/>
      <w:color w:val="000000"/>
      <w:sz w:val="30"/>
      <w:szCs w:val="28"/>
    </w:rPr>
  </w:style>
  <w:style w:type="character" w:customStyle="1" w:styleId="Heading3Char">
    <w:name w:val="Heading 3 Char"/>
    <w:link w:val="Heading3"/>
    <w:locked/>
    <w:rsid w:val="00735F46"/>
    <w:rPr>
      <w:rFonts w:ascii="Arial" w:eastAsia="Calibri" w:hAnsi="Arial" w:cs="Arial"/>
      <w:b/>
      <w:bCs/>
      <w:color w:val="000000"/>
      <w:sz w:val="24"/>
      <w:szCs w:val="26"/>
    </w:rPr>
  </w:style>
  <w:style w:type="character" w:customStyle="1" w:styleId="Heading4Char">
    <w:name w:val="Heading 4 Char"/>
    <w:link w:val="Heading4"/>
    <w:locked/>
    <w:rsid w:val="00735F46"/>
    <w:rPr>
      <w:rFonts w:ascii="Arial" w:eastAsia="Calibri" w:hAnsi="Arial" w:cs="Arial"/>
      <w:b/>
      <w:bCs/>
      <w:color w:val="000000"/>
      <w:sz w:val="24"/>
      <w:szCs w:val="28"/>
    </w:rPr>
  </w:style>
  <w:style w:type="character" w:customStyle="1" w:styleId="Heading5Char">
    <w:name w:val="Heading 5 Char"/>
    <w:link w:val="Heading5"/>
    <w:locked/>
    <w:rsid w:val="000B46EC"/>
    <w:rPr>
      <w:rFonts w:ascii="Arial" w:eastAsia="Calibri" w:hAnsi="Arial" w:cs="Arial"/>
      <w:b/>
      <w:bCs/>
      <w:iCs/>
      <w:color w:val="000000"/>
      <w:sz w:val="22"/>
      <w:szCs w:val="26"/>
    </w:rPr>
  </w:style>
  <w:style w:type="character" w:customStyle="1" w:styleId="Heading6Char">
    <w:name w:val="Heading 6 Char"/>
    <w:link w:val="Heading6"/>
    <w:uiPriority w:val="99"/>
    <w:locked/>
    <w:rsid w:val="00735F46"/>
    <w:rPr>
      <w:rFonts w:eastAsia="Calibri"/>
      <w:sz w:val="24"/>
      <w:szCs w:val="24"/>
    </w:rPr>
  </w:style>
  <w:style w:type="paragraph" w:customStyle="1" w:styleId="ColorfulList-Accent12">
    <w:name w:val="Colorful List - Accent 12"/>
    <w:basedOn w:val="Normal"/>
    <w:qFormat/>
    <w:rsid w:val="0065739E"/>
    <w:pPr>
      <w:numPr>
        <w:numId w:val="7"/>
      </w:numPr>
      <w:ind w:left="1022" w:hanging="216"/>
      <w:contextualSpacing/>
    </w:pPr>
    <w:rPr>
      <w:noProof/>
    </w:rPr>
  </w:style>
  <w:style w:type="character" w:styleId="Hyperlink">
    <w:name w:val="Hyperlink"/>
    <w:uiPriority w:val="99"/>
    <w:unhideWhenUsed/>
    <w:rsid w:val="00735F46"/>
    <w:rPr>
      <w:color w:val="0000FF"/>
      <w:u w:val="single"/>
    </w:rPr>
  </w:style>
  <w:style w:type="paragraph" w:styleId="TOC1">
    <w:name w:val="toc 1"/>
    <w:basedOn w:val="Normal"/>
    <w:next w:val="Normal"/>
    <w:autoRedefine/>
    <w:uiPriority w:val="39"/>
    <w:rsid w:val="00735F46"/>
    <w:pPr>
      <w:tabs>
        <w:tab w:val="right" w:leader="dot" w:pos="9350"/>
      </w:tabs>
    </w:pPr>
    <w:rPr>
      <w:b/>
      <w:noProof/>
      <w:sz w:val="22"/>
    </w:rPr>
  </w:style>
  <w:style w:type="paragraph" w:styleId="TOC2">
    <w:name w:val="toc 2"/>
    <w:basedOn w:val="Normal"/>
    <w:next w:val="Normal"/>
    <w:autoRedefine/>
    <w:uiPriority w:val="39"/>
    <w:rsid w:val="00735F46"/>
    <w:pPr>
      <w:tabs>
        <w:tab w:val="right" w:leader="dot" w:pos="9350"/>
      </w:tabs>
      <w:ind w:left="216"/>
    </w:pPr>
    <w:rPr>
      <w:sz w:val="22"/>
    </w:rPr>
  </w:style>
  <w:style w:type="paragraph" w:styleId="TOC3">
    <w:name w:val="toc 3"/>
    <w:basedOn w:val="Normal"/>
    <w:next w:val="Normal"/>
    <w:autoRedefine/>
    <w:uiPriority w:val="39"/>
    <w:semiHidden/>
    <w:rsid w:val="00735F46"/>
    <w:pPr>
      <w:ind w:left="440"/>
    </w:pPr>
    <w:rPr>
      <w:i/>
      <w:sz w:val="22"/>
    </w:rPr>
  </w:style>
  <w:style w:type="paragraph" w:styleId="TOC4">
    <w:name w:val="toc 4"/>
    <w:basedOn w:val="Normal"/>
    <w:next w:val="Normal"/>
    <w:autoRedefine/>
    <w:uiPriority w:val="39"/>
    <w:semiHidden/>
    <w:rsid w:val="00735F46"/>
    <w:pPr>
      <w:ind w:left="660"/>
    </w:pPr>
  </w:style>
  <w:style w:type="paragraph" w:styleId="TOC6">
    <w:name w:val="toc 6"/>
    <w:basedOn w:val="Normal"/>
    <w:next w:val="Normal"/>
    <w:autoRedefine/>
    <w:uiPriority w:val="39"/>
    <w:semiHidden/>
    <w:rsid w:val="00735F46"/>
    <w:pPr>
      <w:tabs>
        <w:tab w:val="right" w:leader="dot" w:pos="9350"/>
      </w:tabs>
    </w:pPr>
  </w:style>
  <w:style w:type="paragraph" w:styleId="TOC5">
    <w:name w:val="toc 5"/>
    <w:basedOn w:val="Normal"/>
    <w:next w:val="Normal"/>
    <w:autoRedefine/>
    <w:uiPriority w:val="39"/>
    <w:semiHidden/>
    <w:rsid w:val="00735F46"/>
    <w:pPr>
      <w:ind w:left="880"/>
    </w:pPr>
  </w:style>
  <w:style w:type="character" w:styleId="CommentReference">
    <w:name w:val="annotation reference"/>
    <w:unhideWhenUsed/>
    <w:rsid w:val="00735F46"/>
    <w:rPr>
      <w:sz w:val="16"/>
      <w:szCs w:val="16"/>
    </w:rPr>
  </w:style>
  <w:style w:type="paragraph" w:styleId="CommentText">
    <w:name w:val="annotation text"/>
    <w:basedOn w:val="Normal"/>
    <w:link w:val="CommentTextChar"/>
    <w:unhideWhenUsed/>
    <w:rsid w:val="00735F46"/>
    <w:pPr>
      <w:spacing w:line="240" w:lineRule="auto"/>
    </w:pPr>
    <w:rPr>
      <w:sz w:val="20"/>
      <w:szCs w:val="20"/>
    </w:rPr>
  </w:style>
  <w:style w:type="character" w:customStyle="1" w:styleId="CommentTextChar">
    <w:name w:val="Comment Text Char"/>
    <w:link w:val="CommentText"/>
    <w:locked/>
    <w:rsid w:val="00735F46"/>
    <w:rPr>
      <w:rFonts w:ascii="Arial" w:eastAsia="Calibri" w:hAnsi="Arial" w:cs="Arial"/>
      <w:color w:val="000000"/>
    </w:rPr>
  </w:style>
  <w:style w:type="paragraph" w:styleId="BalloonText">
    <w:name w:val="Balloon Text"/>
    <w:basedOn w:val="Normal"/>
    <w:link w:val="BalloonTextChar"/>
    <w:uiPriority w:val="99"/>
    <w:unhideWhenUsed/>
    <w:rsid w:val="00735F46"/>
    <w:pPr>
      <w:spacing w:after="0" w:line="240" w:lineRule="auto"/>
    </w:pPr>
    <w:rPr>
      <w:rFonts w:ascii="Tahoma" w:hAnsi="Tahoma" w:cs="Tahoma"/>
      <w:sz w:val="16"/>
      <w:szCs w:val="16"/>
    </w:rPr>
  </w:style>
  <w:style w:type="character" w:customStyle="1" w:styleId="BalloonTextChar">
    <w:name w:val="Balloon Text Char"/>
    <w:link w:val="BalloonText"/>
    <w:uiPriority w:val="99"/>
    <w:locked/>
    <w:rsid w:val="00735F46"/>
    <w:rPr>
      <w:rFonts w:ascii="Tahoma" w:eastAsia="Calibri" w:hAnsi="Tahoma" w:cs="Tahoma"/>
      <w:color w:val="000000"/>
      <w:sz w:val="16"/>
      <w:szCs w:val="16"/>
    </w:rPr>
  </w:style>
  <w:style w:type="paragraph" w:styleId="Footer">
    <w:name w:val="footer"/>
    <w:basedOn w:val="Normal"/>
    <w:link w:val="FooterChar"/>
    <w:uiPriority w:val="99"/>
    <w:unhideWhenUsed/>
    <w:rsid w:val="00735F46"/>
    <w:pPr>
      <w:spacing w:after="0" w:line="240" w:lineRule="auto"/>
      <w:jc w:val="right"/>
    </w:pPr>
    <w:rPr>
      <w:b/>
      <w:color w:val="7F7F7F"/>
      <w:sz w:val="22"/>
    </w:rPr>
  </w:style>
  <w:style w:type="character" w:customStyle="1" w:styleId="FooterChar">
    <w:name w:val="Footer Char"/>
    <w:link w:val="Footer"/>
    <w:uiPriority w:val="99"/>
    <w:locked/>
    <w:rsid w:val="00735F46"/>
    <w:rPr>
      <w:rFonts w:ascii="Arial" w:eastAsia="Calibri" w:hAnsi="Arial" w:cs="Arial"/>
      <w:b/>
      <w:color w:val="7F7F7F"/>
      <w:sz w:val="22"/>
      <w:szCs w:val="22"/>
    </w:rPr>
  </w:style>
  <w:style w:type="character" w:styleId="PageNumber">
    <w:name w:val="page number"/>
    <w:rsid w:val="00176289"/>
    <w:rPr>
      <w:rFonts w:cs="Times New Roman"/>
    </w:rPr>
  </w:style>
  <w:style w:type="paragraph" w:styleId="Header">
    <w:name w:val="header"/>
    <w:basedOn w:val="Normal"/>
    <w:link w:val="HeaderChar"/>
    <w:uiPriority w:val="99"/>
    <w:unhideWhenUsed/>
    <w:rsid w:val="00735F46"/>
    <w:pPr>
      <w:tabs>
        <w:tab w:val="center" w:pos="4680"/>
        <w:tab w:val="right" w:pos="9360"/>
      </w:tabs>
      <w:spacing w:after="0" w:line="240" w:lineRule="auto"/>
    </w:pPr>
  </w:style>
  <w:style w:type="character" w:customStyle="1" w:styleId="HeaderChar">
    <w:name w:val="Header Char"/>
    <w:link w:val="Header"/>
    <w:uiPriority w:val="99"/>
    <w:locked/>
    <w:rsid w:val="00735F46"/>
    <w:rPr>
      <w:rFonts w:ascii="Arial" w:eastAsia="Calibri" w:hAnsi="Arial" w:cs="Arial"/>
      <w:color w:val="000000"/>
      <w:sz w:val="24"/>
      <w:szCs w:val="22"/>
    </w:rPr>
  </w:style>
  <w:style w:type="character" w:styleId="FollowedHyperlink">
    <w:name w:val="FollowedHyperlink"/>
    <w:rsid w:val="00735F46"/>
    <w:rPr>
      <w:color w:val="800080"/>
      <w:u w:val="single"/>
    </w:rPr>
  </w:style>
  <w:style w:type="paragraph" w:customStyle="1" w:styleId="Default">
    <w:name w:val="Default"/>
    <w:rsid w:val="00735F46"/>
    <w:pPr>
      <w:autoSpaceDE w:val="0"/>
      <w:autoSpaceDN w:val="0"/>
      <w:adjustRightInd w:val="0"/>
    </w:pPr>
    <w:rPr>
      <w:rFonts w:eastAsia="Calibri"/>
      <w:color w:val="000000"/>
      <w:sz w:val="24"/>
      <w:szCs w:val="24"/>
    </w:rPr>
  </w:style>
  <w:style w:type="paragraph" w:styleId="NormalWeb">
    <w:name w:val="Normal (Web)"/>
    <w:basedOn w:val="Normal"/>
    <w:uiPriority w:val="99"/>
    <w:unhideWhenUsed/>
    <w:rsid w:val="00735F46"/>
    <w:pPr>
      <w:spacing w:before="100" w:beforeAutospacing="1" w:after="100" w:afterAutospacing="1" w:line="240" w:lineRule="auto"/>
    </w:pPr>
    <w:rPr>
      <w:rFonts w:eastAsia="Times New Roman"/>
      <w:szCs w:val="24"/>
    </w:rPr>
  </w:style>
  <w:style w:type="character" w:customStyle="1" w:styleId="CharChar7">
    <w:name w:val="Char Char7"/>
    <w:rsid w:val="000B46EC"/>
    <w:rPr>
      <w:rFonts w:ascii="Arial" w:hAnsi="Arial" w:cs="Arial"/>
      <w:b/>
      <w:bCs/>
      <w:i/>
      <w:iCs/>
      <w:sz w:val="28"/>
      <w:szCs w:val="28"/>
      <w:lang w:val="en-US" w:eastAsia="en-US" w:bidi="ar-SA"/>
    </w:rPr>
  </w:style>
  <w:style w:type="paragraph" w:customStyle="1" w:styleId="rulelinetab">
    <w:name w:val="rule line tab"/>
    <w:basedOn w:val="Normal"/>
    <w:qFormat/>
    <w:rsid w:val="00735F46"/>
    <w:pPr>
      <w:tabs>
        <w:tab w:val="left" w:leader="underscore" w:pos="9360"/>
      </w:tabs>
    </w:pPr>
  </w:style>
  <w:style w:type="paragraph" w:customStyle="1" w:styleId="bullets">
    <w:name w:val="bullets"/>
    <w:qFormat/>
    <w:rsid w:val="00735F46"/>
    <w:pPr>
      <w:numPr>
        <w:numId w:val="16"/>
      </w:numPr>
      <w:spacing w:line="276" w:lineRule="auto"/>
    </w:pPr>
    <w:rPr>
      <w:rFonts w:eastAsia="Calibri" w:cs="Arial"/>
      <w:color w:val="000000"/>
      <w:sz w:val="24"/>
    </w:rPr>
  </w:style>
  <w:style w:type="character" w:customStyle="1" w:styleId="CHAPTER">
    <w:name w:val="CHAPTER"/>
    <w:uiPriority w:val="1"/>
    <w:rsid w:val="00735F46"/>
    <w:rPr>
      <w:caps/>
      <w:dstrike w:val="0"/>
      <w:color w:val="7F7F7F"/>
      <w:sz w:val="32"/>
      <w:vertAlign w:val="baseline"/>
    </w:rPr>
  </w:style>
  <w:style w:type="character" w:styleId="Emphasis">
    <w:name w:val="Emphasis"/>
    <w:uiPriority w:val="20"/>
    <w:qFormat/>
    <w:rsid w:val="00735F46"/>
    <w:rPr>
      <w:i/>
      <w:iCs/>
    </w:rPr>
  </w:style>
  <w:style w:type="character" w:customStyle="1" w:styleId="homebodytext1">
    <w:name w:val="homebody_text1"/>
    <w:rsid w:val="00735F46"/>
    <w:rPr>
      <w:rFonts w:ascii="Arial" w:hAnsi="Arial" w:cs="Arial" w:hint="default"/>
      <w:color w:val="000000"/>
      <w:sz w:val="14"/>
      <w:szCs w:val="14"/>
    </w:rPr>
  </w:style>
  <w:style w:type="character" w:styleId="Strong">
    <w:name w:val="Strong"/>
    <w:uiPriority w:val="22"/>
    <w:qFormat/>
    <w:rsid w:val="00735F46"/>
    <w:rPr>
      <w:b/>
      <w:bCs/>
    </w:rPr>
  </w:style>
  <w:style w:type="table" w:styleId="TableGrid">
    <w:name w:val="Table Grid"/>
    <w:basedOn w:val="TableNormal"/>
    <w:uiPriority w:val="59"/>
    <w:rsid w:val="00735F4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rsid w:val="00735F46"/>
    <w:pPr>
      <w:numPr>
        <w:numId w:val="18"/>
      </w:numPr>
      <w:tabs>
        <w:tab w:val="clear" w:pos="360"/>
      </w:tabs>
      <w:ind w:left="720"/>
      <w:contextualSpacing/>
    </w:pPr>
  </w:style>
  <w:style w:type="character" w:customStyle="1" w:styleId="Directive">
    <w:name w:val="Directive"/>
    <w:rsid w:val="000B46EC"/>
    <w:rPr>
      <w:rFonts w:ascii="Arial" w:hAnsi="Arial" w:cs="Times New Roman"/>
      <w:b/>
      <w:caps/>
      <w:color w:val="595959"/>
      <w:sz w:val="24"/>
      <w:szCs w:val="24"/>
    </w:rPr>
  </w:style>
  <w:style w:type="character" w:customStyle="1" w:styleId="Note">
    <w:name w:val="Note"/>
    <w:rsid w:val="000B46EC"/>
    <w:rPr>
      <w:rFonts w:cs="Times New Roman"/>
      <w:b/>
      <w:i/>
      <w:color w:val="B82721"/>
      <w:sz w:val="24"/>
      <w:szCs w:val="24"/>
    </w:rPr>
  </w:style>
  <w:style w:type="paragraph" w:customStyle="1" w:styleId="StyleArial16ptBoldItalicRightLeft009Right009">
    <w:name w:val="Style Arial 16 pt Bold Italic Right Left:  0.09&quot; Right:  0.09..."/>
    <w:basedOn w:val="Normal"/>
    <w:autoRedefine/>
    <w:rsid w:val="00176289"/>
    <w:pPr>
      <w:pBdr>
        <w:bottom w:val="single" w:sz="4" w:space="4" w:color="0000FF"/>
      </w:pBdr>
      <w:ind w:left="126" w:right="126"/>
      <w:jc w:val="right"/>
    </w:pPr>
    <w:rPr>
      <w:b/>
      <w:bCs/>
      <w:i/>
      <w:iCs/>
      <w:sz w:val="32"/>
      <w:szCs w:val="20"/>
    </w:rPr>
  </w:style>
  <w:style w:type="paragraph" w:customStyle="1" w:styleId="StyleStyleArial16ptBoldItalicRightLeft009Right009">
    <w:name w:val="Style Style Arial 16 pt Bold Italic Right Left:  0.09&quot; Right:  0.09..."/>
    <w:basedOn w:val="StyleArial16ptBoldItalicRightLeft009Right009"/>
    <w:autoRedefine/>
    <w:rsid w:val="00176289"/>
    <w:pPr>
      <w:pBdr>
        <w:bottom w:val="single" w:sz="12" w:space="4" w:color="0000FF"/>
      </w:pBdr>
      <w:ind w:left="374" w:right="374"/>
    </w:pPr>
  </w:style>
  <w:style w:type="paragraph" w:styleId="BodyText">
    <w:name w:val="Body Text"/>
    <w:basedOn w:val="Normal"/>
    <w:link w:val="BodyTextChar"/>
    <w:rsid w:val="00176289"/>
    <w:pPr>
      <w:spacing w:after="120"/>
    </w:pPr>
  </w:style>
  <w:style w:type="character" w:customStyle="1" w:styleId="BodyTextChar">
    <w:name w:val="Body Text Char"/>
    <w:link w:val="BodyText"/>
    <w:semiHidden/>
    <w:locked/>
    <w:rPr>
      <w:rFonts w:cs="Times New Roman"/>
      <w:sz w:val="24"/>
    </w:rPr>
  </w:style>
  <w:style w:type="paragraph" w:styleId="CommentSubject">
    <w:name w:val="annotation subject"/>
    <w:basedOn w:val="CommentText"/>
    <w:next w:val="CommentText"/>
    <w:link w:val="CommentSubjectChar"/>
    <w:uiPriority w:val="99"/>
    <w:unhideWhenUsed/>
    <w:rsid w:val="00735F46"/>
    <w:rPr>
      <w:b/>
      <w:bCs/>
    </w:rPr>
  </w:style>
  <w:style w:type="character" w:customStyle="1" w:styleId="CommentSubjectChar">
    <w:name w:val="Comment Subject Char"/>
    <w:link w:val="CommentSubject"/>
    <w:uiPriority w:val="99"/>
    <w:locked/>
    <w:rsid w:val="00735F46"/>
    <w:rPr>
      <w:rFonts w:ascii="Arial" w:eastAsia="Calibri" w:hAnsi="Arial" w:cs="Arial"/>
      <w:b/>
      <w:bCs/>
      <w:color w:val="000000"/>
    </w:rPr>
  </w:style>
  <w:style w:type="paragraph" w:customStyle="1" w:styleId="Country">
    <w:name w:val="Country"/>
    <w:basedOn w:val="Normal"/>
    <w:qFormat/>
    <w:rsid w:val="00176289"/>
    <w:pPr>
      <w:spacing w:after="100"/>
    </w:pPr>
    <w:rPr>
      <w:b/>
      <w:caps/>
    </w:rPr>
  </w:style>
  <w:style w:type="paragraph" w:styleId="TOC7">
    <w:name w:val="toc 7"/>
    <w:basedOn w:val="Normal"/>
    <w:next w:val="Normal"/>
    <w:autoRedefine/>
    <w:uiPriority w:val="39"/>
    <w:rsid w:val="002D2502"/>
    <w:pPr>
      <w:ind w:left="1440"/>
    </w:pPr>
  </w:style>
  <w:style w:type="paragraph" w:styleId="TOC8">
    <w:name w:val="toc 8"/>
    <w:basedOn w:val="Normal"/>
    <w:next w:val="Normal"/>
    <w:autoRedefine/>
    <w:uiPriority w:val="39"/>
    <w:rsid w:val="002D2502"/>
    <w:pPr>
      <w:ind w:left="1680"/>
    </w:pPr>
  </w:style>
  <w:style w:type="paragraph" w:styleId="TOC9">
    <w:name w:val="toc 9"/>
    <w:basedOn w:val="Normal"/>
    <w:next w:val="Normal"/>
    <w:autoRedefine/>
    <w:uiPriority w:val="39"/>
    <w:rsid w:val="002D2502"/>
    <w:pPr>
      <w:ind w:left="1920"/>
    </w:pPr>
  </w:style>
  <w:style w:type="paragraph" w:customStyle="1" w:styleId="BasicParagraph">
    <w:name w:val="[Basic Paragraph]"/>
    <w:basedOn w:val="Normal"/>
    <w:uiPriority w:val="99"/>
    <w:rsid w:val="00735F46"/>
    <w:pPr>
      <w:widowControl w:val="0"/>
      <w:autoSpaceDE w:val="0"/>
      <w:autoSpaceDN w:val="0"/>
      <w:adjustRightInd w:val="0"/>
      <w:spacing w:after="0" w:line="288" w:lineRule="auto"/>
      <w:textAlignment w:val="center"/>
    </w:pPr>
    <w:rPr>
      <w:rFonts w:ascii="TimesNewRomanPSMT" w:hAnsi="TimesNewRomanPSMT" w:cs="TimesNewRomanPSMT"/>
      <w:szCs w:val="24"/>
    </w:rPr>
  </w:style>
  <w:style w:type="paragraph" w:styleId="Index1">
    <w:name w:val="index 1"/>
    <w:basedOn w:val="Normal"/>
    <w:next w:val="Normal"/>
    <w:autoRedefine/>
    <w:rsid w:val="000B46EC"/>
    <w:pPr>
      <w:ind w:left="240" w:hanging="240"/>
    </w:pPr>
  </w:style>
  <w:style w:type="character" w:customStyle="1" w:styleId="CharChar14">
    <w:name w:val="Char Char14"/>
    <w:rsid w:val="00207856"/>
    <w:rPr>
      <w:rFonts w:ascii="Arial" w:hAnsi="Arial" w:cs="Arial"/>
      <w:b/>
      <w:bCs/>
      <w:kern w:val="32"/>
      <w:sz w:val="32"/>
      <w:szCs w:val="32"/>
      <w:lang w:val="en-US" w:eastAsia="en-US" w:bidi="ar-SA"/>
    </w:rPr>
  </w:style>
  <w:style w:type="character" w:customStyle="1" w:styleId="CharChar13">
    <w:name w:val="Char Char13"/>
    <w:rsid w:val="00207856"/>
    <w:rPr>
      <w:rFonts w:ascii="Arial" w:hAnsi="Arial" w:cs="Arial"/>
      <w:b/>
      <w:bCs/>
      <w:i/>
      <w:iCs/>
      <w:noProof/>
      <w:sz w:val="28"/>
      <w:szCs w:val="28"/>
      <w:lang w:val="en-US" w:eastAsia="en-US" w:bidi="ar-SA"/>
    </w:rPr>
  </w:style>
  <w:style w:type="paragraph" w:styleId="FootnoteText">
    <w:name w:val="footnote text"/>
    <w:basedOn w:val="Normal"/>
    <w:link w:val="FootnoteTextChar"/>
    <w:uiPriority w:val="99"/>
    <w:unhideWhenUsed/>
    <w:rsid w:val="00735F46"/>
    <w:rPr>
      <w:sz w:val="20"/>
      <w:szCs w:val="20"/>
    </w:rPr>
  </w:style>
  <w:style w:type="character" w:customStyle="1" w:styleId="FootnoteTextChar">
    <w:name w:val="Footnote Text Char"/>
    <w:link w:val="FootnoteText"/>
    <w:uiPriority w:val="99"/>
    <w:locked/>
    <w:rsid w:val="00735F46"/>
    <w:rPr>
      <w:rFonts w:ascii="Arial" w:eastAsia="Calibri" w:hAnsi="Arial" w:cs="Arial"/>
      <w:color w:val="000000"/>
    </w:rPr>
  </w:style>
  <w:style w:type="character" w:styleId="FootnoteReference">
    <w:name w:val="footnote reference"/>
    <w:uiPriority w:val="99"/>
    <w:unhideWhenUsed/>
    <w:rsid w:val="00735F46"/>
    <w:rPr>
      <w:vertAlign w:val="superscript"/>
    </w:rPr>
  </w:style>
  <w:style w:type="paragraph" w:customStyle="1" w:styleId="BodyA">
    <w:name w:val="Body A"/>
    <w:autoRedefine/>
    <w:rsid w:val="00735F46"/>
    <w:rPr>
      <w:rFonts w:ascii="Helvetica" w:eastAsia="ヒラギノ角ゴ Pro W3" w:hAnsi="Helvetica"/>
      <w:color w:val="000000"/>
      <w:sz w:val="24"/>
    </w:rPr>
  </w:style>
  <w:style w:type="paragraph" w:customStyle="1" w:styleId="FreeForm">
    <w:name w:val="Free Form"/>
    <w:rsid w:val="00735F46"/>
    <w:rPr>
      <w:rFonts w:eastAsia="ヒラギノ角ゴ Pro W3"/>
      <w:color w:val="000000"/>
    </w:rPr>
  </w:style>
  <w:style w:type="paragraph" w:customStyle="1" w:styleId="BodyB">
    <w:name w:val="Body B"/>
    <w:rsid w:val="00176289"/>
    <w:rPr>
      <w:rFonts w:ascii="Helvetica" w:eastAsia="?????? Pro W3" w:hAnsi="Helvetica"/>
      <w:color w:val="000000"/>
      <w:sz w:val="24"/>
      <w:szCs w:val="24"/>
    </w:rPr>
  </w:style>
  <w:style w:type="paragraph" w:customStyle="1" w:styleId="FreeFormB">
    <w:name w:val="Free Form B"/>
    <w:rsid w:val="00176289"/>
    <w:rPr>
      <w:rFonts w:eastAsia="?????? Pro W3"/>
      <w:color w:val="000000"/>
      <w:sz w:val="24"/>
      <w:szCs w:val="24"/>
    </w:rPr>
  </w:style>
  <w:style w:type="paragraph" w:customStyle="1" w:styleId="Body">
    <w:name w:val="Body"/>
    <w:rsid w:val="00176289"/>
    <w:rPr>
      <w:rFonts w:ascii="Helvetica" w:eastAsia="?????? Pro W3" w:hAnsi="Helvetica"/>
      <w:color w:val="000000"/>
      <w:sz w:val="24"/>
      <w:szCs w:val="24"/>
    </w:rPr>
  </w:style>
  <w:style w:type="paragraph" w:customStyle="1" w:styleId="ColorfulList-Accent11">
    <w:name w:val="Colorful List - Accent 11"/>
    <w:basedOn w:val="Normal"/>
    <w:uiPriority w:val="34"/>
    <w:qFormat/>
    <w:rsid w:val="00735F46"/>
    <w:pPr>
      <w:numPr>
        <w:numId w:val="15"/>
      </w:numPr>
      <w:contextualSpacing/>
    </w:pPr>
  </w:style>
  <w:style w:type="paragraph" w:customStyle="1" w:styleId="HeaderFooterA">
    <w:name w:val="Header &amp; Footer A"/>
    <w:rsid w:val="00176289"/>
    <w:pPr>
      <w:tabs>
        <w:tab w:val="right" w:pos="9360"/>
      </w:tabs>
    </w:pPr>
    <w:rPr>
      <w:rFonts w:ascii="Helvetica" w:eastAsia="?????? Pro W3" w:hAnsi="Helvetica"/>
      <w:color w:val="000000"/>
      <w:sz w:val="24"/>
      <w:szCs w:val="24"/>
    </w:rPr>
  </w:style>
  <w:style w:type="paragraph" w:customStyle="1" w:styleId="Heading4B">
    <w:name w:val="Heading 4 B"/>
    <w:basedOn w:val="BodyA"/>
    <w:rsid w:val="00176289"/>
    <w:pPr>
      <w:numPr>
        <w:numId w:val="4"/>
      </w:numPr>
      <w:tabs>
        <w:tab w:val="num" w:pos="560"/>
        <w:tab w:val="left" w:pos="4320"/>
      </w:tabs>
      <w:ind w:left="560" w:firstLine="0"/>
    </w:pPr>
    <w:rPr>
      <w:rFonts w:ascii="Arial Bold" w:hAnsi="Arial Bold"/>
    </w:rPr>
  </w:style>
  <w:style w:type="paragraph" w:customStyle="1" w:styleId="FootnoteTextA">
    <w:name w:val="Footnote Text A"/>
    <w:rsid w:val="00176289"/>
    <w:rPr>
      <w:rFonts w:ascii="Helvetica" w:eastAsia="?????? Pro W3" w:hAnsi="Helvetica"/>
      <w:color w:val="000000"/>
      <w:sz w:val="24"/>
      <w:szCs w:val="24"/>
    </w:rPr>
  </w:style>
  <w:style w:type="paragraph" w:customStyle="1" w:styleId="BodyC">
    <w:name w:val="Body C"/>
    <w:rsid w:val="00176289"/>
    <w:rPr>
      <w:rFonts w:ascii="Helvetica" w:eastAsia="?????? Pro W3" w:hAnsi="Helvetica"/>
      <w:color w:val="000000"/>
      <w:sz w:val="24"/>
      <w:szCs w:val="24"/>
    </w:rPr>
  </w:style>
  <w:style w:type="character" w:customStyle="1" w:styleId="CharChar8">
    <w:name w:val="Char Char8"/>
    <w:rsid w:val="0015393E"/>
    <w:rPr>
      <w:rFonts w:ascii="Arial" w:hAnsi="Arial" w:cs="Arial"/>
      <w:b/>
      <w:bCs/>
      <w:kern w:val="32"/>
      <w:sz w:val="32"/>
      <w:szCs w:val="32"/>
      <w:lang w:val="en-US" w:eastAsia="en-US" w:bidi="ar-SA"/>
    </w:rPr>
  </w:style>
  <w:style w:type="paragraph" w:customStyle="1" w:styleId="tabswithleaders">
    <w:name w:val="tabs with leaders"/>
    <w:basedOn w:val="BodyB"/>
    <w:qFormat/>
    <w:rsid w:val="00176289"/>
    <w:pPr>
      <w:tabs>
        <w:tab w:val="left" w:leader="underscore" w:pos="9360"/>
      </w:tabs>
    </w:pPr>
    <w:rPr>
      <w:rFonts w:cs="Arial"/>
      <w:color w:val="auto"/>
    </w:rPr>
  </w:style>
  <w:style w:type="paragraph" w:customStyle="1" w:styleId="Wrksheet2values">
    <w:name w:val="Wrksheet 2 values"/>
    <w:basedOn w:val="Normal"/>
    <w:qFormat/>
    <w:rsid w:val="00A3344D"/>
    <w:pPr>
      <w:spacing w:before="160" w:after="120"/>
    </w:pPr>
  </w:style>
  <w:style w:type="paragraph" w:customStyle="1" w:styleId="Wrksheet2letters">
    <w:name w:val="Wrksheet 2 letters"/>
    <w:basedOn w:val="Heading3"/>
    <w:qFormat/>
    <w:rsid w:val="00A3344D"/>
    <w:pPr>
      <w:spacing w:before="0" w:after="0"/>
      <w:jc w:val="center"/>
    </w:pPr>
    <w:rPr>
      <w:sz w:val="22"/>
    </w:rPr>
  </w:style>
  <w:style w:type="numbering" w:customStyle="1" w:styleId="List32">
    <w:name w:val="List 32"/>
    <w:rsid w:val="00AD672F"/>
    <w:pPr>
      <w:numPr>
        <w:numId w:val="8"/>
      </w:numPr>
    </w:pPr>
  </w:style>
  <w:style w:type="numbering" w:customStyle="1" w:styleId="NumberedList">
    <w:name w:val="Numbered List"/>
    <w:rsid w:val="00AD672F"/>
    <w:pPr>
      <w:numPr>
        <w:numId w:val="6"/>
      </w:numPr>
    </w:pPr>
  </w:style>
  <w:style w:type="numbering" w:customStyle="1" w:styleId="List25">
    <w:name w:val="List 25"/>
    <w:rsid w:val="00AD672F"/>
    <w:pPr>
      <w:numPr>
        <w:numId w:val="5"/>
      </w:numPr>
    </w:pPr>
  </w:style>
  <w:style w:type="character" w:customStyle="1" w:styleId="initial1">
    <w:name w:val="initial1"/>
    <w:rsid w:val="00735F46"/>
    <w:rPr>
      <w:rFonts w:ascii="Georgia" w:hAnsi="Georgia" w:hint="default"/>
      <w:b/>
      <w:bCs/>
      <w:color w:val="336699"/>
      <w:sz w:val="16"/>
      <w:szCs w:val="16"/>
    </w:rPr>
  </w:style>
  <w:style w:type="paragraph" w:customStyle="1" w:styleId="Heading1AA">
    <w:name w:val="Heading 1 A A"/>
    <w:next w:val="Normal"/>
    <w:rsid w:val="00735F46"/>
    <w:pPr>
      <w:jc w:val="center"/>
      <w:outlineLvl w:val="0"/>
    </w:pPr>
    <w:rPr>
      <w:rFonts w:ascii="Arial Bold" w:eastAsia="ヒラギノ角ゴ Pro W3" w:hAnsi="Arial Bold"/>
      <w:color w:val="000000"/>
      <w:sz w:val="36"/>
    </w:rPr>
  </w:style>
  <w:style w:type="paragraph" w:customStyle="1" w:styleId="Heading3AA">
    <w:name w:val="Heading 3 A A"/>
    <w:next w:val="Normal"/>
    <w:rsid w:val="00735F46"/>
    <w:pPr>
      <w:tabs>
        <w:tab w:val="left" w:pos="1440"/>
      </w:tabs>
      <w:outlineLvl w:val="2"/>
    </w:pPr>
    <w:rPr>
      <w:rFonts w:ascii="Arial Bold" w:eastAsia="ヒラギノ角ゴ Pro W3" w:hAnsi="Arial Bold"/>
      <w:color w:val="000000"/>
      <w:sz w:val="28"/>
    </w:rPr>
  </w:style>
  <w:style w:type="paragraph" w:customStyle="1" w:styleId="FreeFormA">
    <w:name w:val="Free Form A"/>
    <w:rsid w:val="00735F46"/>
    <w:rPr>
      <w:rFonts w:eastAsia="ヒラギノ角ゴ Pro W3"/>
      <w:color w:val="000000"/>
    </w:rPr>
  </w:style>
  <w:style w:type="paragraph" w:customStyle="1" w:styleId="Heading2AA">
    <w:name w:val="Heading 2 A A"/>
    <w:next w:val="Normal"/>
    <w:autoRedefine/>
    <w:rsid w:val="00735F46"/>
    <w:pPr>
      <w:outlineLvl w:val="1"/>
    </w:pPr>
    <w:rPr>
      <w:rFonts w:ascii="Arial Bold Italic" w:eastAsia="ヒラギノ角ゴ Pro W3" w:hAnsi="Arial Bold Italic"/>
      <w:color w:val="000000"/>
      <w:sz w:val="32"/>
    </w:rPr>
  </w:style>
  <w:style w:type="paragraph" w:customStyle="1" w:styleId="Heading2A">
    <w:name w:val="Heading 2 A"/>
    <w:next w:val="BodyA"/>
    <w:rsid w:val="00735F46"/>
    <w:pPr>
      <w:keepNext/>
      <w:outlineLvl w:val="1"/>
    </w:pPr>
    <w:rPr>
      <w:rFonts w:ascii="Helvetica" w:eastAsia="ヒラギノ角ゴ Pro W3" w:hAnsi="Helvetica"/>
      <w:b/>
      <w:color w:val="000000"/>
      <w:sz w:val="24"/>
    </w:rPr>
  </w:style>
  <w:style w:type="paragraph" w:customStyle="1" w:styleId="bodytext0">
    <w:name w:val="bodytext"/>
    <w:basedOn w:val="Normal"/>
    <w:rsid w:val="00735F46"/>
    <w:pPr>
      <w:spacing w:before="100" w:beforeAutospacing="1" w:after="100" w:afterAutospacing="1" w:line="240" w:lineRule="auto"/>
    </w:pPr>
    <w:rPr>
      <w:rFonts w:eastAsia="Times New Roman"/>
      <w:szCs w:val="24"/>
    </w:rPr>
  </w:style>
  <w:style w:type="character" w:customStyle="1" w:styleId="citation">
    <w:name w:val="citation"/>
    <w:rsid w:val="00735F46"/>
    <w:rPr>
      <w:i w:val="0"/>
      <w:iCs w:val="0"/>
    </w:rPr>
  </w:style>
  <w:style w:type="paragraph" w:customStyle="1" w:styleId="tabbedleaderlines">
    <w:name w:val="tabbed leader lines"/>
    <w:basedOn w:val="Normal"/>
    <w:qFormat/>
    <w:rsid w:val="00735F46"/>
    <w:pPr>
      <w:tabs>
        <w:tab w:val="left" w:leader="underscore" w:pos="9360"/>
      </w:tabs>
      <w:spacing w:line="240" w:lineRule="auto"/>
      <w:ind w:left="360"/>
    </w:pPr>
    <w:rPr>
      <w:szCs w:val="24"/>
    </w:rPr>
  </w:style>
  <w:style w:type="paragraph" w:customStyle="1" w:styleId="ListParagraph-forms">
    <w:name w:val="List Paragraph - forms"/>
    <w:basedOn w:val="ColorfulList-Accent11"/>
    <w:qFormat/>
    <w:rsid w:val="00735F46"/>
    <w:pPr>
      <w:numPr>
        <w:numId w:val="17"/>
      </w:numPr>
      <w:spacing w:line="240" w:lineRule="auto"/>
    </w:pPr>
    <w:rPr>
      <w:szCs w:val="24"/>
    </w:rPr>
  </w:style>
  <w:style w:type="paragraph" w:styleId="ListParagraph">
    <w:name w:val="List Paragraph"/>
    <w:basedOn w:val="Normal"/>
    <w:uiPriority w:val="72"/>
    <w:rsid w:val="00735F46"/>
    <w:pPr>
      <w:ind w:left="720"/>
      <w:contextualSpacing/>
    </w:pPr>
  </w:style>
  <w:style w:type="character" w:customStyle="1" w:styleId="Heading1Subtitle">
    <w:name w:val="Heading 1 Subtitle"/>
    <w:uiPriority w:val="1"/>
    <w:qFormat/>
    <w:rsid w:val="00735F46"/>
    <w:rPr>
      <w:sz w:val="32"/>
    </w:rPr>
  </w:style>
  <w:style w:type="character" w:customStyle="1" w:styleId="H2LowercaseEM">
    <w:name w:val="H2 Lowercase EM"/>
    <w:uiPriority w:val="1"/>
    <w:qFormat/>
    <w:rsid w:val="00735F46"/>
  </w:style>
  <w:style w:type="paragraph" w:customStyle="1" w:styleId="NormalSerif">
    <w:name w:val="Normal Serif"/>
    <w:qFormat/>
    <w:rsid w:val="00F912BD"/>
    <w:pPr>
      <w:spacing w:before="240" w:after="120" w:line="276" w:lineRule="auto"/>
    </w:pPr>
    <w:rPr>
      <w:rFonts w:eastAsia="ヒラギノ角ゴ Pro W3" w:cs="Arial"/>
      <w:color w:val="000000"/>
      <w:sz w:val="24"/>
      <w:szCs w:val="22"/>
    </w:rPr>
  </w:style>
  <w:style w:type="paragraph" w:customStyle="1" w:styleId="CaptionEmMaslow">
    <w:name w:val="Caption Em Maslow"/>
    <w:basedOn w:val="Normal"/>
    <w:qFormat/>
    <w:rsid w:val="00735F46"/>
    <w:pPr>
      <w:jc w:val="right"/>
    </w:pPr>
    <w:rPr>
      <w:i/>
    </w:rPr>
  </w:style>
  <w:style w:type="paragraph" w:styleId="ListBullet">
    <w:name w:val="List Bullet"/>
    <w:basedOn w:val="bullets"/>
    <w:rsid w:val="00735F46"/>
  </w:style>
  <w:style w:type="paragraph" w:customStyle="1" w:styleId="Heading2Worksheet">
    <w:name w:val="Heading 2 Worksheet"/>
    <w:basedOn w:val="Heading2"/>
    <w:autoRedefine/>
    <w:qFormat/>
    <w:rsid w:val="00735F46"/>
    <w:pPr>
      <w:spacing w:after="480"/>
    </w:pPr>
    <w:rPr>
      <w:b w:val="0"/>
      <w:bCs w:val="0"/>
    </w:rPr>
  </w:style>
  <w:style w:type="paragraph" w:customStyle="1" w:styleId="Heading4Table">
    <w:name w:val="Heading 4 Table"/>
    <w:basedOn w:val="Heading4"/>
    <w:link w:val="Heading4TableChar"/>
    <w:qFormat/>
    <w:rsid w:val="00735F46"/>
    <w:pPr>
      <w:spacing w:after="0"/>
    </w:pPr>
    <w:rPr>
      <w:rFonts w:ascii="Arial Bold" w:hAnsi="Arial Bold"/>
      <w:color w:val="FFFFFF"/>
      <w:sz w:val="28"/>
    </w:rPr>
  </w:style>
  <w:style w:type="character" w:customStyle="1" w:styleId="Heading4TableChar">
    <w:name w:val="Heading 4 Table Char"/>
    <w:link w:val="Heading4Table"/>
    <w:rsid w:val="00735F46"/>
    <w:rPr>
      <w:rFonts w:ascii="Arial Bold" w:eastAsia="Calibri" w:hAnsi="Arial Bold" w:cs="Arial"/>
      <w:b/>
      <w:bCs/>
      <w:color w:val="FFFFFF"/>
      <w:sz w:val="28"/>
      <w:szCs w:val="28"/>
    </w:rPr>
  </w:style>
  <w:style w:type="paragraph" w:customStyle="1" w:styleId="RuleTab10ptDouble">
    <w:name w:val="Rule Tab 10pt Double"/>
    <w:basedOn w:val="Normal"/>
    <w:rsid w:val="00735F46"/>
    <w:pPr>
      <w:spacing w:before="200" w:line="480" w:lineRule="auto"/>
    </w:pPr>
    <w:rPr>
      <w:rFonts w:ascii="Arial Bold" w:eastAsia="Times New Roman" w:hAnsi="Arial Bold"/>
      <w:szCs w:val="20"/>
    </w:rPr>
  </w:style>
  <w:style w:type="paragraph" w:customStyle="1" w:styleId="EmersonPoem">
    <w:name w:val="Emerson Poem"/>
    <w:basedOn w:val="Normal"/>
    <w:qFormat/>
    <w:rsid w:val="00735F46"/>
    <w:rPr>
      <w:i/>
    </w:rPr>
  </w:style>
  <w:style w:type="paragraph" w:customStyle="1" w:styleId="TableSans">
    <w:name w:val="Table Sans"/>
    <w:basedOn w:val="Normal"/>
    <w:autoRedefine/>
    <w:qFormat/>
    <w:rsid w:val="00735F46"/>
  </w:style>
  <w:style w:type="paragraph" w:styleId="ListNumber2">
    <w:name w:val="List Number 2"/>
    <w:basedOn w:val="ListNumber"/>
    <w:rsid w:val="00735F46"/>
    <w:pPr>
      <w:numPr>
        <w:numId w:val="12"/>
      </w:numPr>
    </w:pPr>
  </w:style>
  <w:style w:type="paragraph" w:styleId="ListBullet5">
    <w:name w:val="List Bullet 5"/>
    <w:basedOn w:val="Normal"/>
    <w:rsid w:val="00735F46"/>
    <w:pPr>
      <w:numPr>
        <w:numId w:val="11"/>
      </w:numPr>
      <w:contextualSpacing/>
    </w:pPr>
  </w:style>
  <w:style w:type="paragraph" w:styleId="ListBullet4">
    <w:name w:val="List Bullet 4"/>
    <w:basedOn w:val="Normal"/>
    <w:rsid w:val="00735F46"/>
    <w:pPr>
      <w:numPr>
        <w:numId w:val="10"/>
      </w:numPr>
      <w:contextualSpacing/>
    </w:pPr>
  </w:style>
  <w:style w:type="paragraph" w:styleId="ListNumber5">
    <w:name w:val="List Number 5"/>
    <w:basedOn w:val="Normal"/>
    <w:rsid w:val="00735F46"/>
    <w:pPr>
      <w:numPr>
        <w:numId w:val="14"/>
      </w:numPr>
      <w:contextualSpacing/>
    </w:pPr>
  </w:style>
  <w:style w:type="paragraph" w:styleId="ListNumber4">
    <w:name w:val="List Number 4"/>
    <w:basedOn w:val="Normal"/>
    <w:rsid w:val="00735F46"/>
    <w:pPr>
      <w:numPr>
        <w:numId w:val="13"/>
      </w:numPr>
      <w:contextualSpacing/>
    </w:pPr>
  </w:style>
  <w:style w:type="paragraph" w:styleId="ListNumber3">
    <w:name w:val="List Number 3"/>
    <w:basedOn w:val="ListParagraph-forms"/>
    <w:rsid w:val="00735F46"/>
    <w:pPr>
      <w:spacing w:before="320"/>
    </w:pPr>
  </w:style>
  <w:style w:type="character" w:customStyle="1" w:styleId="H2Ref">
    <w:name w:val="H2 Ref"/>
    <w:uiPriority w:val="1"/>
    <w:qFormat/>
    <w:rsid w:val="00735F46"/>
  </w:style>
  <w:style w:type="paragraph" w:customStyle="1" w:styleId="StyleHeading4Table12ptAuto">
    <w:name w:val="Style Heading 4 Table + 12 pt Auto"/>
    <w:basedOn w:val="Heading4Table"/>
    <w:rsid w:val="00735F46"/>
    <w:pPr>
      <w:spacing w:before="0"/>
    </w:pPr>
    <w:rPr>
      <w:color w:val="auto"/>
      <w:sz w:val="24"/>
    </w:rPr>
  </w:style>
  <w:style w:type="paragraph" w:customStyle="1" w:styleId="StyleHeading4Table12ptAuto1">
    <w:name w:val="Style Heading 4 Table + 12 pt Auto1"/>
    <w:basedOn w:val="Heading4Table"/>
    <w:rsid w:val="00735F46"/>
    <w:pPr>
      <w:spacing w:before="0"/>
    </w:pPr>
    <w:rPr>
      <w:color w:val="auto"/>
      <w:sz w:val="24"/>
    </w:rPr>
  </w:style>
  <w:style w:type="paragraph" w:customStyle="1" w:styleId="StylebulletsBold">
    <w:name w:val="Style bullets + Bold"/>
    <w:basedOn w:val="bullets"/>
    <w:rsid w:val="00735F46"/>
    <w:rPr>
      <w:b/>
      <w:bCs/>
    </w:rPr>
  </w:style>
  <w:style w:type="character" w:customStyle="1" w:styleId="WorksheetList">
    <w:name w:val="Worksheet List"/>
    <w:uiPriority w:val="1"/>
    <w:qFormat/>
    <w:rsid w:val="00BC198D"/>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5.png"/><Relationship Id="rId42" Type="http://schemas.openxmlformats.org/officeDocument/2006/relationships/hyperlink" Target="http://planmymove.militaryonesource.mil/" TargetMode="External"/><Relationship Id="rId47" Type="http://schemas.openxmlformats.org/officeDocument/2006/relationships/hyperlink" Target="http://www.militaryonesource.mil" TargetMode="External"/><Relationship Id="rId63" Type="http://schemas.openxmlformats.org/officeDocument/2006/relationships/image" Target="media/image36.png"/><Relationship Id="rId68" Type="http://schemas.openxmlformats.org/officeDocument/2006/relationships/image" Target="media/image40.png"/><Relationship Id="rId84" Type="http://schemas.openxmlformats.org/officeDocument/2006/relationships/image" Target="media/image44.png"/><Relationship Id="rId89" Type="http://schemas.openxmlformats.org/officeDocument/2006/relationships/theme" Target="theme/theme1.xml"/><Relationship Id="rId16" Type="http://schemas.openxmlformats.org/officeDocument/2006/relationships/image" Target="media/image3.emf"/><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media/image15.png"/><Relationship Id="rId53" Type="http://schemas.openxmlformats.org/officeDocument/2006/relationships/image" Target="media/image27.png"/><Relationship Id="rId58" Type="http://schemas.openxmlformats.org/officeDocument/2006/relationships/footer" Target="footer6.xml"/><Relationship Id="rId74" Type="http://schemas.openxmlformats.org/officeDocument/2006/relationships/hyperlink" Target="http://dodea.edu/home/" TargetMode="External"/><Relationship Id="rId79" Type="http://schemas.openxmlformats.org/officeDocument/2006/relationships/hyperlink" Target="http://www.militaryinstallations.dod.mil" TargetMode="External"/><Relationship Id="rId5" Type="http://schemas.openxmlformats.org/officeDocument/2006/relationships/numbering" Target="numbering.xm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oleObject" Target="embeddings/Microsoft_PowerPoint_97-2003_Presentation3.ppt"/><Relationship Id="rId30" Type="http://schemas.openxmlformats.org/officeDocument/2006/relationships/image" Target="media/image11.png"/><Relationship Id="rId35" Type="http://schemas.openxmlformats.org/officeDocument/2006/relationships/header" Target="header2.xml"/><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hyperlink" Target="http://www.defensetravel.dod.mil/site/allowances.cfm" TargetMode="External"/><Relationship Id="rId69" Type="http://schemas.openxmlformats.org/officeDocument/2006/relationships/image" Target="media/image41.wmf"/><Relationship Id="rId77" Type="http://schemas.openxmlformats.org/officeDocument/2006/relationships/hyperlink" Target="http://www.move.mil" TargetMode="External"/><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hyperlink" Target="http://www.defensetravel.dod.mil/" TargetMode="External"/><Relationship Id="rId80" Type="http://schemas.openxmlformats.org/officeDocument/2006/relationships/hyperlink" Target="http://www.militaryonesource.mil" TargetMode="External"/><Relationship Id="rId85"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PowerPoint_97-2003_Presentation1.ppt"/><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www.militaryonesource.mil/on-and-off-base-living/moving" TargetMode="External"/><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footer" Target="footer3.xml"/><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2.wmf"/><Relationship Id="rId75" Type="http://schemas.openxmlformats.org/officeDocument/2006/relationships/hyperlink" Target="http://www.state.gov/travel" TargetMode="External"/><Relationship Id="rId83" Type="http://schemas.openxmlformats.org/officeDocument/2006/relationships/image" Target="media/image4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image" Target="media/image10.png"/><Relationship Id="rId36" Type="http://schemas.openxmlformats.org/officeDocument/2006/relationships/footer" Target="footer4.xml"/><Relationship Id="rId49" Type="http://schemas.openxmlformats.org/officeDocument/2006/relationships/footer" Target="footer5.xml"/><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hyperlink" Target="http://www.state.gov/travel" TargetMode="External"/><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hyperlink" Target="http://www.defensetravel.dod.mil/site/perdiemCalc.cfm" TargetMode="External"/><Relationship Id="rId78" Type="http://schemas.openxmlformats.org/officeDocument/2006/relationships/hyperlink" Target="http://www.annualcreditreport.com" TargetMode="External"/><Relationship Id="rId81" Type="http://schemas.openxmlformats.org/officeDocument/2006/relationships/hyperlink" Target="http://planmymove.militaryonesource.mil/" TargetMode="External"/><Relationship Id="rId86"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http://www.state.gov/m/a/os/" TargetMode="External"/><Relationship Id="rId7" Type="http://schemas.microsoft.com/office/2007/relationships/stylesWithEffects" Target="stylesWithEffects.xml"/><Relationship Id="rId71" Type="http://schemas.openxmlformats.org/officeDocument/2006/relationships/hyperlink" Target="http://www.cia.gov/library/publications/the-world-factbook/" TargetMode="External"/><Relationship Id="rId2" Type="http://schemas.openxmlformats.org/officeDocument/2006/relationships/customXml" Target="../customXml/item2.xml"/><Relationship Id="rId29" Type="http://schemas.openxmlformats.org/officeDocument/2006/relationships/hyperlink" Target="http://www.cia.gov/library/publications/the-world-factbook/" TargetMode="External"/><Relationship Id="rId24" Type="http://schemas.openxmlformats.org/officeDocument/2006/relationships/oleObject" Target="embeddings/Microsoft_PowerPoint_97-2003_Presentation2.ppt"/><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38.png"/><Relationship Id="rId87" Type="http://schemas.openxmlformats.org/officeDocument/2006/relationships/footer" Target="footer7.xml"/><Relationship Id="rId61" Type="http://schemas.openxmlformats.org/officeDocument/2006/relationships/image" Target="media/image34.png"/><Relationship Id="rId82" Type="http://schemas.openxmlformats.org/officeDocument/2006/relationships/hyperlink" Target="http://www.tricare.mil" TargetMode="External"/><Relationship Id="rId1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Z:\Documents%202\3.%20Bowen\PowerPoints\Relocation%20PPTs\BeyondBasic%20Relo%20Kit\basic_training_stud_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4C66E7B9715542901841874D870FB2" ma:contentTypeVersion="0" ma:contentTypeDescription="Create a new document." ma:contentTypeScope="" ma:versionID="eda6c43f7369dced508e6dc503da84c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F36D7-48B5-4876-A95B-D4C20098EC77}">
  <ds:schemaRefs>
    <ds:schemaRef ds:uri="http://schemas.microsoft.com/sharepoint/v3/contenttype/forms"/>
  </ds:schemaRefs>
</ds:datastoreItem>
</file>

<file path=customXml/itemProps2.xml><?xml version="1.0" encoding="utf-8"?>
<ds:datastoreItem xmlns:ds="http://schemas.openxmlformats.org/officeDocument/2006/customXml" ds:itemID="{213ED643-A3E4-4399-A96B-DDB9A1A56E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2F6E9F-E984-47B6-B451-7F2504942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4176BF7-5A92-4719-B371-083EA4E07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basic_training_stud_manual</Template>
  <TotalTime>0</TotalTime>
  <Pages>57</Pages>
  <Words>5234</Words>
  <Characters>29836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Far Away Places Workshop</vt:lpstr>
    </vt:vector>
  </TitlesOfParts>
  <Company>Microsoft</Company>
  <LinksUpToDate>false</LinksUpToDate>
  <CharactersWithSpaces>35001</CharactersWithSpaces>
  <SharedDoc>false</SharedDoc>
  <HyperlinkBase/>
  <HLinks>
    <vt:vector size="102" baseType="variant">
      <vt:variant>
        <vt:i4>3342452</vt:i4>
      </vt:variant>
      <vt:variant>
        <vt:i4>135</vt:i4>
      </vt:variant>
      <vt:variant>
        <vt:i4>0</vt:i4>
      </vt:variant>
      <vt:variant>
        <vt:i4>5</vt:i4>
      </vt:variant>
      <vt:variant>
        <vt:lpwstr>http://www.tricare.mil/</vt:lpwstr>
      </vt:variant>
      <vt:variant>
        <vt:lpwstr/>
      </vt:variant>
      <vt:variant>
        <vt:i4>1638412</vt:i4>
      </vt:variant>
      <vt:variant>
        <vt:i4>132</vt:i4>
      </vt:variant>
      <vt:variant>
        <vt:i4>0</vt:i4>
      </vt:variant>
      <vt:variant>
        <vt:i4>5</vt:i4>
      </vt:variant>
      <vt:variant>
        <vt:lpwstr>http://planmymove.militaryonesource.mil/</vt:lpwstr>
      </vt:variant>
      <vt:variant>
        <vt:lpwstr/>
      </vt:variant>
      <vt:variant>
        <vt:i4>6225924</vt:i4>
      </vt:variant>
      <vt:variant>
        <vt:i4>129</vt:i4>
      </vt:variant>
      <vt:variant>
        <vt:i4>0</vt:i4>
      </vt:variant>
      <vt:variant>
        <vt:i4>5</vt:i4>
      </vt:variant>
      <vt:variant>
        <vt:lpwstr>http://www.militaryonesource.mil/</vt:lpwstr>
      </vt:variant>
      <vt:variant>
        <vt:lpwstr/>
      </vt:variant>
      <vt:variant>
        <vt:i4>5374046</vt:i4>
      </vt:variant>
      <vt:variant>
        <vt:i4>126</vt:i4>
      </vt:variant>
      <vt:variant>
        <vt:i4>0</vt:i4>
      </vt:variant>
      <vt:variant>
        <vt:i4>5</vt:i4>
      </vt:variant>
      <vt:variant>
        <vt:lpwstr>http://www.militaryinstallations.dod.mil/</vt:lpwstr>
      </vt:variant>
      <vt:variant>
        <vt:lpwstr/>
      </vt:variant>
      <vt:variant>
        <vt:i4>3407925</vt:i4>
      </vt:variant>
      <vt:variant>
        <vt:i4>123</vt:i4>
      </vt:variant>
      <vt:variant>
        <vt:i4>0</vt:i4>
      </vt:variant>
      <vt:variant>
        <vt:i4>5</vt:i4>
      </vt:variant>
      <vt:variant>
        <vt:lpwstr>http://www.annualcreditreport.com/</vt:lpwstr>
      </vt:variant>
      <vt:variant>
        <vt:lpwstr/>
      </vt:variant>
      <vt:variant>
        <vt:i4>5767259</vt:i4>
      </vt:variant>
      <vt:variant>
        <vt:i4>120</vt:i4>
      </vt:variant>
      <vt:variant>
        <vt:i4>0</vt:i4>
      </vt:variant>
      <vt:variant>
        <vt:i4>5</vt:i4>
      </vt:variant>
      <vt:variant>
        <vt:lpwstr>http://www.move.mil/</vt:lpwstr>
      </vt:variant>
      <vt:variant>
        <vt:lpwstr/>
      </vt:variant>
      <vt:variant>
        <vt:i4>65613</vt:i4>
      </vt:variant>
      <vt:variant>
        <vt:i4>117</vt:i4>
      </vt:variant>
      <vt:variant>
        <vt:i4>0</vt:i4>
      </vt:variant>
      <vt:variant>
        <vt:i4>5</vt:i4>
      </vt:variant>
      <vt:variant>
        <vt:lpwstr>http://www.state.gov/m/a/os/</vt:lpwstr>
      </vt:variant>
      <vt:variant>
        <vt:lpwstr/>
      </vt:variant>
      <vt:variant>
        <vt:i4>3997754</vt:i4>
      </vt:variant>
      <vt:variant>
        <vt:i4>114</vt:i4>
      </vt:variant>
      <vt:variant>
        <vt:i4>0</vt:i4>
      </vt:variant>
      <vt:variant>
        <vt:i4>5</vt:i4>
      </vt:variant>
      <vt:variant>
        <vt:lpwstr>http://www.state.gov/travel</vt:lpwstr>
      </vt:variant>
      <vt:variant>
        <vt:lpwstr/>
      </vt:variant>
      <vt:variant>
        <vt:i4>7340140</vt:i4>
      </vt:variant>
      <vt:variant>
        <vt:i4>111</vt:i4>
      </vt:variant>
      <vt:variant>
        <vt:i4>0</vt:i4>
      </vt:variant>
      <vt:variant>
        <vt:i4>5</vt:i4>
      </vt:variant>
      <vt:variant>
        <vt:lpwstr>http://dodea.edu/home/</vt:lpwstr>
      </vt:variant>
      <vt:variant>
        <vt:lpwstr/>
      </vt:variant>
      <vt:variant>
        <vt:i4>4194321</vt:i4>
      </vt:variant>
      <vt:variant>
        <vt:i4>108</vt:i4>
      </vt:variant>
      <vt:variant>
        <vt:i4>0</vt:i4>
      </vt:variant>
      <vt:variant>
        <vt:i4>5</vt:i4>
      </vt:variant>
      <vt:variant>
        <vt:lpwstr>http://www.defensetravel.dod.mil/site/perdiemCalc.cfm</vt:lpwstr>
      </vt:variant>
      <vt:variant>
        <vt:lpwstr/>
      </vt:variant>
      <vt:variant>
        <vt:i4>4915285</vt:i4>
      </vt:variant>
      <vt:variant>
        <vt:i4>105</vt:i4>
      </vt:variant>
      <vt:variant>
        <vt:i4>0</vt:i4>
      </vt:variant>
      <vt:variant>
        <vt:i4>5</vt:i4>
      </vt:variant>
      <vt:variant>
        <vt:lpwstr>http://www.defensetravel.dod.mil/</vt:lpwstr>
      </vt:variant>
      <vt:variant>
        <vt:lpwstr/>
      </vt:variant>
      <vt:variant>
        <vt:i4>6684795</vt:i4>
      </vt:variant>
      <vt:variant>
        <vt:i4>102</vt:i4>
      </vt:variant>
      <vt:variant>
        <vt:i4>0</vt:i4>
      </vt:variant>
      <vt:variant>
        <vt:i4>5</vt:i4>
      </vt:variant>
      <vt:variant>
        <vt:lpwstr>http://www.cia.gov/library/publications/the-world-factbook/</vt:lpwstr>
      </vt:variant>
      <vt:variant>
        <vt:lpwstr/>
      </vt:variant>
      <vt:variant>
        <vt:i4>2031695</vt:i4>
      </vt:variant>
      <vt:variant>
        <vt:i4>99</vt:i4>
      </vt:variant>
      <vt:variant>
        <vt:i4>0</vt:i4>
      </vt:variant>
      <vt:variant>
        <vt:i4>5</vt:i4>
      </vt:variant>
      <vt:variant>
        <vt:lpwstr>http://www.defensetravel.dod.mil/site/allowances.cfm</vt:lpwstr>
      </vt:variant>
      <vt:variant>
        <vt:lpwstr/>
      </vt:variant>
      <vt:variant>
        <vt:i4>6225924</vt:i4>
      </vt:variant>
      <vt:variant>
        <vt:i4>96</vt:i4>
      </vt:variant>
      <vt:variant>
        <vt:i4>0</vt:i4>
      </vt:variant>
      <vt:variant>
        <vt:i4>5</vt:i4>
      </vt:variant>
      <vt:variant>
        <vt:lpwstr>http://www.militaryonesource.mil/</vt:lpwstr>
      </vt:variant>
      <vt:variant>
        <vt:lpwstr/>
      </vt:variant>
      <vt:variant>
        <vt:i4>2752557</vt:i4>
      </vt:variant>
      <vt:variant>
        <vt:i4>93</vt:i4>
      </vt:variant>
      <vt:variant>
        <vt:i4>0</vt:i4>
      </vt:variant>
      <vt:variant>
        <vt:i4>5</vt:i4>
      </vt:variant>
      <vt:variant>
        <vt:lpwstr>http://www.militaryonesource.mil/moving</vt:lpwstr>
      </vt:variant>
      <vt:variant>
        <vt:lpwstr/>
      </vt:variant>
      <vt:variant>
        <vt:i4>1638412</vt:i4>
      </vt:variant>
      <vt:variant>
        <vt:i4>90</vt:i4>
      </vt:variant>
      <vt:variant>
        <vt:i4>0</vt:i4>
      </vt:variant>
      <vt:variant>
        <vt:i4>5</vt:i4>
      </vt:variant>
      <vt:variant>
        <vt:lpwstr>http://planmymove.militaryonesource.mil/</vt:lpwstr>
      </vt:variant>
      <vt:variant>
        <vt:lpwstr/>
      </vt:variant>
      <vt:variant>
        <vt:i4>6684795</vt:i4>
      </vt:variant>
      <vt:variant>
        <vt:i4>84</vt:i4>
      </vt:variant>
      <vt:variant>
        <vt:i4>0</vt:i4>
      </vt:variant>
      <vt:variant>
        <vt:i4>5</vt:i4>
      </vt:variant>
      <vt:variant>
        <vt:lpwstr>http://www.cia.gov/library/publications/the-world-factbook/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 Away Places Workshop</dc:title>
  <dc:subject>Instructor Guide</dc:subject>
  <dc:creator>Military Community and Family Policy</dc:creator>
  <cp:lastModifiedBy>Shanita Jones</cp:lastModifiedBy>
  <cp:revision>2</cp:revision>
  <cp:lastPrinted>2013-12-16T11:43:00Z</cp:lastPrinted>
  <dcterms:created xsi:type="dcterms:W3CDTF">2016-02-17T04:16:00Z</dcterms:created>
  <dcterms:modified xsi:type="dcterms:W3CDTF">2016-02-17T04:16:00Z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V.DocumentId">
    <vt:lpwstr>L94KM8cW9mK05OJcGblm0W</vt:lpwstr>
  </property>
  <property fmtid="{D5CDD505-2E9C-101B-9397-08002B2CF9AE}" pid="3" name="DV.VersionId">
    <vt:lpwstr>fxDNXaAUcpHKM5gttxx1HN</vt:lpwstr>
  </property>
  <property fmtid="{D5CDD505-2E9C-101B-9397-08002B2CF9AE}" pid="4" name="DV.MergeIncapabilityFlags">
    <vt:i4>0</vt:i4>
  </property>
</Properties>
</file>